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47ECB222" w14:textId="4610CB47" w:rsidR="0023765F" w:rsidRPr="00534F8F" w:rsidRDefault="000139B3" w:rsidP="0023765F">
      <w:pPr>
        <w:spacing w:after="120" w:line="240" w:lineRule="auto"/>
        <w:rPr>
          <w:rFonts w:ascii="Arial" w:hAnsi="Arial" w:cs="Arial"/>
        </w:rPr>
      </w:pPr>
      <w:r>
        <w:rPr>
          <w:rFonts w:ascii="Arial" w:hAnsi="Arial" w:cs="Arial"/>
        </w:rPr>
        <w:t xml:space="preserve">Pursuant </w:t>
      </w:r>
      <w:r w:rsidRPr="0023765F">
        <w:rPr>
          <w:rFonts w:ascii="Arial" w:hAnsi="Arial" w:cs="Arial"/>
        </w:rPr>
        <w:t xml:space="preserve">to section 33 of the </w:t>
      </w:r>
      <w:r w:rsidRPr="0023765F">
        <w:rPr>
          <w:rFonts w:ascii="Arial" w:hAnsi="Arial" w:cs="Arial"/>
          <w:i/>
        </w:rPr>
        <w:t>Hazardous Waste (Regulation of Exports and Imports) Act 1989</w:t>
      </w:r>
      <w:r w:rsidRPr="0023765F">
        <w:rPr>
          <w:rFonts w:ascii="Arial" w:hAnsi="Arial" w:cs="Arial"/>
        </w:rPr>
        <w:t xml:space="preserve">, notice is given that </w:t>
      </w:r>
      <w:r w:rsidR="004E1EE4" w:rsidRPr="0023765F">
        <w:rPr>
          <w:rFonts w:ascii="Arial" w:hAnsi="Arial" w:cs="Arial"/>
        </w:rPr>
        <w:t xml:space="preserve">special export </w:t>
      </w:r>
      <w:r w:rsidRPr="0023765F">
        <w:rPr>
          <w:rFonts w:ascii="Arial" w:hAnsi="Arial" w:cs="Arial"/>
        </w:rPr>
        <w:t>permit AUH</w:t>
      </w:r>
      <w:r w:rsidR="0023765F" w:rsidRPr="0023765F">
        <w:rPr>
          <w:rFonts w:ascii="Arial" w:hAnsi="Arial" w:cs="Arial"/>
        </w:rPr>
        <w:t>17-0</w:t>
      </w:r>
      <w:r w:rsidR="00643A6A">
        <w:rPr>
          <w:rFonts w:ascii="Arial" w:hAnsi="Arial" w:cs="Arial"/>
        </w:rPr>
        <w:t>10</w:t>
      </w:r>
      <w:r w:rsidRPr="0023765F">
        <w:rPr>
          <w:rFonts w:ascii="Arial" w:hAnsi="Arial" w:cs="Arial"/>
        </w:rPr>
        <w:t xml:space="preserve"> w</w:t>
      </w:r>
      <w:r w:rsidR="0023765F" w:rsidRPr="0023765F">
        <w:rPr>
          <w:rFonts w:ascii="Arial" w:hAnsi="Arial" w:cs="Arial"/>
        </w:rPr>
        <w:t>ast</w:t>
      </w:r>
      <w:r w:rsidRPr="0023765F">
        <w:rPr>
          <w:rFonts w:ascii="Arial" w:hAnsi="Arial" w:cs="Arial"/>
        </w:rPr>
        <w:t xml:space="preserve">e granted to </w:t>
      </w:r>
      <w:r w:rsidR="0023765F" w:rsidRPr="0023765F">
        <w:rPr>
          <w:rFonts w:ascii="Arial" w:hAnsi="Arial" w:cs="Arial"/>
          <w:noProof/>
          <w:lang w:eastAsia="en-AU"/>
        </w:rPr>
        <w:t>Schlumberger Australia Pty Ltd (ACN 002 459 225), Level 5, 256 St. Georges Terrace, Perth, Western</w:t>
      </w:r>
      <w:r w:rsidR="0023765F" w:rsidRPr="00534F8F">
        <w:rPr>
          <w:rFonts w:ascii="Arial" w:hAnsi="Arial" w:cs="Arial"/>
          <w:noProof/>
          <w:lang w:eastAsia="en-AU"/>
        </w:rPr>
        <w:t xml:space="preserve"> Australia, 6000.</w:t>
      </w:r>
    </w:p>
    <w:p w14:paraId="72506DC4" w14:textId="66B4FA21"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permits are as follows:</w:t>
      </w:r>
    </w:p>
    <w:p w14:paraId="24605451" w14:textId="77777777" w:rsidR="00643A6A" w:rsidRPr="00534F8F"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proposed recipient of the waste is </w:t>
      </w:r>
      <w:proofErr w:type="spellStart"/>
      <w:r w:rsidRPr="00534F8F">
        <w:rPr>
          <w:rFonts w:cs="Arial"/>
          <w:szCs w:val="24"/>
          <w:lang w:eastAsia="en-AU"/>
        </w:rPr>
        <w:t>Env</w:t>
      </w:r>
      <w:proofErr w:type="spellEnd"/>
      <w:r w:rsidRPr="00534F8F">
        <w:rPr>
          <w:rFonts w:cs="Arial"/>
          <w:szCs w:val="24"/>
          <w:lang w:eastAsia="en-AU"/>
        </w:rPr>
        <w:t xml:space="preserve"> Batteries Ltd, 720-999 West Broadway, Vancouver, British Columbia V5Z 1K5, Canada (Telephone: +1 800 439 6314); </w:t>
      </w:r>
    </w:p>
    <w:p w14:paraId="1E8F7474" w14:textId="77777777" w:rsidR="00643A6A" w:rsidRPr="00534F8F"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type of waste is lithium metal batteries </w:t>
      </w:r>
      <w:r>
        <w:rPr>
          <w:rFonts w:cs="Arial"/>
          <w:szCs w:val="24"/>
          <w:lang w:eastAsia="en-AU"/>
        </w:rPr>
        <w:t xml:space="preserve">in equipment </w:t>
      </w:r>
      <w:r w:rsidRPr="00534F8F">
        <w:rPr>
          <w:rFonts w:cs="Arial"/>
          <w:szCs w:val="24"/>
          <w:lang w:eastAsia="en-AU"/>
        </w:rPr>
        <w:t>(Basel Code A11</w:t>
      </w:r>
      <w:r>
        <w:rPr>
          <w:rFonts w:cs="Arial"/>
          <w:szCs w:val="24"/>
          <w:lang w:eastAsia="en-AU"/>
        </w:rPr>
        <w:t>8</w:t>
      </w:r>
      <w:r w:rsidRPr="00534F8F">
        <w:rPr>
          <w:rFonts w:cs="Arial"/>
          <w:szCs w:val="24"/>
          <w:lang w:eastAsia="en-AU"/>
        </w:rPr>
        <w:t xml:space="preserve">0); </w:t>
      </w:r>
    </w:p>
    <w:p w14:paraId="0073557E" w14:textId="77777777" w:rsidR="00643A6A" w:rsidRPr="00534F8F"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maximum quantity of the waste that may be exported is </w:t>
      </w:r>
      <w:r>
        <w:rPr>
          <w:rFonts w:cs="Arial"/>
          <w:szCs w:val="24"/>
          <w:lang w:eastAsia="en-AU"/>
        </w:rPr>
        <w:t>5</w:t>
      </w:r>
      <w:r w:rsidRPr="00534F8F">
        <w:rPr>
          <w:rFonts w:cs="Arial"/>
          <w:szCs w:val="24"/>
          <w:lang w:eastAsia="en-AU"/>
        </w:rPr>
        <w:t xml:space="preserve"> tonnes; </w:t>
      </w:r>
    </w:p>
    <w:p w14:paraId="63A383F6" w14:textId="77777777" w:rsidR="00643A6A" w:rsidRPr="00534F8F"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waste is to be contained during export in drums; </w:t>
      </w:r>
    </w:p>
    <w:p w14:paraId="130A4F42" w14:textId="77777777" w:rsidR="00643A6A" w:rsidRPr="00534F8F"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waste is to be transported during export by road to the port of export, shipped by sea, and then by road from the port of destination to the recovery facility; </w:t>
      </w:r>
    </w:p>
    <w:p w14:paraId="0D8F6295" w14:textId="77777777" w:rsidR="00643A6A" w:rsidRPr="00852089"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waste may only be </w:t>
      </w:r>
      <w:r w:rsidRPr="00852089">
        <w:rPr>
          <w:rFonts w:cs="Arial"/>
          <w:szCs w:val="24"/>
          <w:lang w:eastAsia="en-AU"/>
        </w:rPr>
        <w:t xml:space="preserve">exported during the permit period; </w:t>
      </w:r>
    </w:p>
    <w:p w14:paraId="50C5AC2B" w14:textId="77777777" w:rsidR="00643A6A" w:rsidRPr="00852089"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852089">
        <w:rPr>
          <w:rFonts w:cs="Arial"/>
          <w:szCs w:val="24"/>
          <w:lang w:eastAsia="en-AU"/>
        </w:rPr>
        <w:t>the waste is to be exported to the Port</w:t>
      </w:r>
      <w:r>
        <w:rPr>
          <w:rFonts w:cs="Arial"/>
          <w:szCs w:val="24"/>
          <w:lang w:eastAsia="en-AU"/>
        </w:rPr>
        <w:t>s</w:t>
      </w:r>
      <w:r w:rsidRPr="00852089">
        <w:rPr>
          <w:rFonts w:cs="Arial"/>
          <w:szCs w:val="24"/>
          <w:lang w:eastAsia="en-AU"/>
        </w:rPr>
        <w:t xml:space="preserve"> of Vancouver or Prince Rupert, Canada; </w:t>
      </w:r>
    </w:p>
    <w:p w14:paraId="4A6AD6BF" w14:textId="77777777" w:rsidR="00643A6A" w:rsidRPr="00852089"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852089">
        <w:rPr>
          <w:rFonts w:cs="Arial"/>
          <w:szCs w:val="24"/>
          <w:lang w:eastAsia="en-AU"/>
        </w:rPr>
        <w:t xml:space="preserve">the waste is to only transit the following ports and countries: Auckland, Napier, Port Chalmers or Tauranga, New Zealand; Seattle, Long Beach, Los Angeles, Oakland, or Honolulu, United States; </w:t>
      </w:r>
    </w:p>
    <w:p w14:paraId="7FBD3127" w14:textId="77777777" w:rsidR="00643A6A" w:rsidRPr="00852089"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r w:rsidRPr="00852089">
        <w:rPr>
          <w:rFonts w:cs="Arial"/>
          <w:szCs w:val="24"/>
          <w:lang w:eastAsia="en-AU"/>
        </w:rPr>
        <w:t xml:space="preserve">the waste is to undergo a recovery operation at the </w:t>
      </w:r>
      <w:proofErr w:type="spellStart"/>
      <w:r w:rsidRPr="00852089">
        <w:rPr>
          <w:rFonts w:cs="Arial"/>
          <w:szCs w:val="24"/>
          <w:lang w:eastAsia="en-AU"/>
        </w:rPr>
        <w:t>Retriev</w:t>
      </w:r>
      <w:proofErr w:type="spellEnd"/>
      <w:r w:rsidRPr="00852089">
        <w:rPr>
          <w:rFonts w:cs="Arial"/>
          <w:szCs w:val="24"/>
          <w:lang w:eastAsia="en-AU"/>
        </w:rPr>
        <w:t xml:space="preserve"> Technologies facility British Columbia, Canada; and</w:t>
      </w:r>
    </w:p>
    <w:p w14:paraId="1813A838" w14:textId="77777777" w:rsidR="00643A6A" w:rsidRPr="00852089" w:rsidRDefault="00643A6A" w:rsidP="00643A6A">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852089">
        <w:rPr>
          <w:rFonts w:cs="Arial"/>
          <w:szCs w:val="24"/>
          <w:lang w:eastAsia="en-AU"/>
        </w:rPr>
        <w:t>the</w:t>
      </w:r>
      <w:proofErr w:type="gramEnd"/>
      <w:r w:rsidRPr="00852089">
        <w:rPr>
          <w:rFonts w:cs="Arial"/>
          <w:szCs w:val="24"/>
          <w:lang w:eastAsia="en-AU"/>
        </w:rPr>
        <w:t xml:space="preserve"> waste is to undergo recovery operation R4 Recycling/reclamation of metals and metal compounds</w:t>
      </w:r>
      <w:r w:rsidRPr="00852089">
        <w:rPr>
          <w:rFonts w:cs="Arial"/>
          <w:color w:val="000000"/>
        </w:rPr>
        <w:t>.</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2F716498" w:rsidR="000139B3" w:rsidRDefault="0023765F" w:rsidP="00A539F8">
      <w:pPr>
        <w:spacing w:after="0"/>
        <w:jc w:val="center"/>
        <w:rPr>
          <w:rFonts w:ascii="Arial" w:eastAsia="Calibri" w:hAnsi="Arial" w:cs="Arial"/>
        </w:rPr>
      </w:pPr>
      <w:r>
        <w:rPr>
          <w:rFonts w:ascii="Arial" w:hAnsi="Arial" w:cs="Arial"/>
        </w:rPr>
        <w:t>Ed Cram</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2331E17D" w:rsidR="000139B3" w:rsidRDefault="0023765F" w:rsidP="00A539F8">
      <w:pPr>
        <w:pStyle w:val="Footer"/>
        <w:spacing w:line="276" w:lineRule="auto"/>
        <w:jc w:val="center"/>
        <w:rPr>
          <w:rFonts w:ascii="Arial" w:hAnsi="Arial" w:cs="Arial"/>
        </w:rPr>
      </w:pPr>
      <w:r>
        <w:rPr>
          <w:rFonts w:ascii="Arial" w:hAnsi="Arial" w:cs="Arial"/>
        </w:rPr>
        <w:t>A</w:t>
      </w:r>
      <w:r w:rsidR="005D27F0">
        <w:rPr>
          <w:rFonts w:ascii="Arial" w:hAnsi="Arial" w:cs="Arial"/>
        </w:rPr>
        <w:t>cting</w:t>
      </w:r>
      <w:r>
        <w:rPr>
          <w:rFonts w:ascii="Arial" w:hAnsi="Arial" w:cs="Arial"/>
        </w:rPr>
        <w:t xml:space="preserve"> </w:t>
      </w:r>
      <w:r w:rsidR="000139B3">
        <w:rPr>
          <w:rFonts w:ascii="Arial" w:hAnsi="Arial" w:cs="Arial"/>
        </w:rPr>
        <w:t>Assistant Secretary</w:t>
      </w:r>
    </w:p>
    <w:p w14:paraId="72506DCB" w14:textId="15A89E1D"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23765F">
        <w:rPr>
          <w:rFonts w:ascii="Arial" w:hAnsi="Arial" w:cs="Arial"/>
        </w:rPr>
        <w:t>Management</w:t>
      </w:r>
      <w:r>
        <w:rPr>
          <w:rFonts w:ascii="Arial" w:hAnsi="Arial" w:cs="Arial"/>
        </w:rPr>
        <w:t xml:space="preserv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6F36706B" w:rsidR="000139B3" w:rsidRDefault="002E65F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22 </w:t>
      </w:r>
      <w:r w:rsidR="0023765F" w:rsidRPr="0023765F">
        <w:rPr>
          <w:rFonts w:ascii="Arial" w:hAnsi="Arial" w:cs="Arial"/>
          <w:sz w:val="22"/>
          <w:szCs w:val="22"/>
        </w:rPr>
        <w:t>December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E36599" w14:textId="77777777" w:rsidR="00520DA9" w:rsidRDefault="00520D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981F9" w14:textId="77777777" w:rsidR="00520DA9" w:rsidRDefault="00520D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BF326" w14:textId="77777777" w:rsidR="00520DA9" w:rsidRDefault="00520D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3B1C4" w14:textId="77777777" w:rsidR="00520DA9" w:rsidRDefault="00520D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86C13" w14:textId="77777777" w:rsidR="00520DA9" w:rsidRDefault="00520D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C4A62"/>
    <w:rsid w:val="000E1F2B"/>
    <w:rsid w:val="000F2B68"/>
    <w:rsid w:val="000F7C8D"/>
    <w:rsid w:val="001C2AAD"/>
    <w:rsid w:val="001C7F8C"/>
    <w:rsid w:val="001F6E54"/>
    <w:rsid w:val="0023765F"/>
    <w:rsid w:val="00252DBB"/>
    <w:rsid w:val="00280BCD"/>
    <w:rsid w:val="002868CD"/>
    <w:rsid w:val="002E0BE9"/>
    <w:rsid w:val="002E65F8"/>
    <w:rsid w:val="003A707F"/>
    <w:rsid w:val="003B0EC1"/>
    <w:rsid w:val="003B573B"/>
    <w:rsid w:val="003F2CBD"/>
    <w:rsid w:val="00424B97"/>
    <w:rsid w:val="004B2753"/>
    <w:rsid w:val="004E1EE4"/>
    <w:rsid w:val="00520873"/>
    <w:rsid w:val="00520DA9"/>
    <w:rsid w:val="00542024"/>
    <w:rsid w:val="00573D44"/>
    <w:rsid w:val="005D27F0"/>
    <w:rsid w:val="00615D70"/>
    <w:rsid w:val="00643A6A"/>
    <w:rsid w:val="007C363F"/>
    <w:rsid w:val="00840A06"/>
    <w:rsid w:val="008439B7"/>
    <w:rsid w:val="00852B5E"/>
    <w:rsid w:val="0087253F"/>
    <w:rsid w:val="008E4F6C"/>
    <w:rsid w:val="009539C7"/>
    <w:rsid w:val="009C3CB9"/>
    <w:rsid w:val="00A00F21"/>
    <w:rsid w:val="00A539F8"/>
    <w:rsid w:val="00A973BE"/>
    <w:rsid w:val="00B00F22"/>
    <w:rsid w:val="00B43E5C"/>
    <w:rsid w:val="00B84226"/>
    <w:rsid w:val="00BD43F7"/>
    <w:rsid w:val="00C63C4E"/>
    <w:rsid w:val="00C72C30"/>
    <w:rsid w:val="00CE32C9"/>
    <w:rsid w:val="00D102D3"/>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23765F"/>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120996B4-41F2-4C24-BAE5-93061BAE14D1}"/>
</file>

<file path=customXml/itemProps2.xml><?xml version="1.0" encoding="utf-8"?>
<ds:datastoreItem xmlns:ds="http://schemas.openxmlformats.org/officeDocument/2006/customXml" ds:itemID="{F89B713C-219B-4798-A864-07849C416ED9}"/>
</file>

<file path=customXml/itemProps3.xml><?xml version="1.0" encoding="utf-8"?>
<ds:datastoreItem xmlns:ds="http://schemas.openxmlformats.org/officeDocument/2006/customXml" ds:itemID="{D4C7F81A-F5BF-482D-B061-3EA2BDC6631F}"/>
</file>

<file path=customXml/itemProps4.xml><?xml version="1.0" encoding="utf-8"?>
<ds:datastoreItem xmlns:ds="http://schemas.openxmlformats.org/officeDocument/2006/customXml" ds:itemID="{E693649F-48DC-4E6E-8993-82B831BF0263}"/>
</file>

<file path=customXml/itemProps5.xml><?xml version="1.0" encoding="utf-8"?>
<ds:datastoreItem xmlns:ds="http://schemas.openxmlformats.org/officeDocument/2006/customXml" ds:itemID="{FB98C3F2-E8C6-44A5-8CFE-AB9F4DAF94ED}"/>
</file>

<file path=docProps/app.xml><?xml version="1.0" encoding="utf-8"?>
<Properties xmlns="http://schemas.openxmlformats.org/officeDocument/2006/extended-properties" xmlns:vt="http://schemas.openxmlformats.org/officeDocument/2006/docPropsVTypes">
  <Template>10632C93.dotm</Template>
  <TotalTime>0</TotalTime>
  <Pages>1</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to Schlumberger Australia Pty Ltd to export Lithium batteries in equipment to Canada – AUH17-010</vt:lpstr>
    </vt:vector>
  </TitlesOfParts>
  <Company/>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Schlumberger Australia Pty Ltd to export Lithium batteries in equipment to Canada – AUH17-010</dc:title>
  <dc:creator/>
  <cp:lastModifiedBy/>
  <cp:revision>1</cp:revision>
  <dcterms:created xsi:type="dcterms:W3CDTF">2017-12-22T01:10:00Z</dcterms:created>
  <dcterms:modified xsi:type="dcterms:W3CDTF">2017-12-22T01:11:00Z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