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A8441C">
        <w:rPr>
          <w:rFonts w:ascii="Arial" w:hAnsi="Arial" w:cs="Arial"/>
          <w:sz w:val="22"/>
          <w:szCs w:val="22"/>
        </w:rPr>
        <w:t>18-013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1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1"/>
      <w:r>
        <w:rPr>
          <w:rFonts w:ascii="Arial" w:hAnsi="Arial" w:cs="Arial"/>
          <w:sz w:val="22"/>
          <w:szCs w:val="22"/>
        </w:rPr>
        <w:t>Street,</w:t>
      </w:r>
      <w:bookmarkStart w:id="2" w:name="Address"/>
      <w:r>
        <w:rPr>
          <w:rFonts w:ascii="Arial" w:hAnsi="Arial" w:cs="Arial"/>
          <w:sz w:val="22"/>
          <w:szCs w:val="22"/>
        </w:rPr>
        <w:t xml:space="preserve"> MELBOURNE</w:t>
      </w:r>
      <w:r w:rsidRPr="00183C5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VIC  3</w:t>
      </w:r>
      <w:r w:rsidRPr="00183C5B">
        <w:rPr>
          <w:rFonts w:ascii="Arial" w:hAnsi="Arial" w:cs="Arial"/>
          <w:sz w:val="22"/>
          <w:szCs w:val="22"/>
        </w:rPr>
        <w:t>000</w:t>
      </w:r>
      <w:bookmarkEnd w:id="2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A8441C">
        <w:rPr>
          <w:rFonts w:ascii="Arial" w:hAnsi="Arial" w:cs="Arial"/>
          <w:sz w:val="22"/>
          <w:szCs w:val="22"/>
        </w:rPr>
        <w:t>1</w:t>
      </w:r>
      <w:r w:rsidR="005C6460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</w:t>
      </w:r>
      <w:r w:rsidRPr="00183C5B">
        <w:rPr>
          <w:rFonts w:ascii="Arial" w:hAnsi="Arial" w:cs="Arial"/>
          <w:sz w:val="22"/>
          <w:szCs w:val="22"/>
        </w:rPr>
        <w:t xml:space="preserve"> tonnes 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  <w:lang w:val="en-US"/>
        </w:rPr>
        <w:t xml:space="preserve">(Basel Code 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>Fortum Waste Solutions Oy in Riihimaki, Finland</w:t>
      </w:r>
      <w:r w:rsidRPr="00183C5B">
        <w:rPr>
          <w:rFonts w:ascii="Arial" w:hAnsi="Arial" w:cs="Arial"/>
          <w:sz w:val="22"/>
          <w:szCs w:val="22"/>
        </w:rPr>
        <w:t>.</w:t>
      </w:r>
    </w:p>
    <w:p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954F3" w:rsidRPr="00B26B18" w:rsidRDefault="00B954F3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Andrew McNee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Chemicals and Waste Branch</w:t>
      </w:r>
      <w:r>
        <w:rPr>
          <w:rFonts w:ascii="Arial" w:hAnsi="Arial" w:cs="Arial"/>
        </w:rPr>
        <w:br/>
        <w:t>Department of the Environment and Energy</w:t>
      </w:r>
    </w:p>
    <w:p w:rsidR="00435CBB" w:rsidRDefault="00435CBB" w:rsidP="00435CBB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19 September 2018</w:t>
      </w:r>
    </w:p>
    <w:p w:rsidR="00435CBB" w:rsidRDefault="00435CBB" w:rsidP="00B954F3">
      <w:pPr>
        <w:pStyle w:val="Footer"/>
        <w:jc w:val="center"/>
        <w:rPr>
          <w:rFonts w:ascii="Arial" w:hAnsi="Arial" w:cs="Arial"/>
        </w:rPr>
      </w:pPr>
    </w:p>
    <w:p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EC0" w:rsidRDefault="00A82E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EC0" w:rsidRDefault="00A82EC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EC0" w:rsidRDefault="00A82E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EC0" w:rsidRDefault="00A82E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EC0" w:rsidRDefault="00A82EC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forms" w:enforcement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235D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35CBB"/>
    <w:rsid w:val="0046234E"/>
    <w:rsid w:val="00470F80"/>
    <w:rsid w:val="004A103E"/>
    <w:rsid w:val="004B2753"/>
    <w:rsid w:val="004B2F63"/>
    <w:rsid w:val="004C16E4"/>
    <w:rsid w:val="004D3C8B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82EC0"/>
    <w:rsid w:val="00A8441C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44FF0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7C1AAF2-1355-4E5E-9EF1-CA41B3CF1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158BDEB3.dotm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(AUH17-013) Notice of Application received from Orica Australia Pty Ltd to export drums contaminated with hexachlorobenzene wastes to Finland</vt:lpstr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(AUH17-013) Notice of Application received from Orica Australia Pty Ltd to export drums contaminated with hexachlorobenzene wastes to Finland</dc:title>
  <dc:subject/>
  <dc:creator/>
  <cp:keywords/>
  <cp:lastModifiedBy/>
  <cp:revision>1</cp:revision>
  <dcterms:created xsi:type="dcterms:W3CDTF">2018-09-27T23:41:00Z</dcterms:created>
  <dcterms:modified xsi:type="dcterms:W3CDTF">2018-09-27T23:46:00Z</dcterms:modified>
</cp:coreProperties>
</file>