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9F44D5">
        <w:rPr>
          <w:rFonts w:ascii="Arial" w:hAnsi="Arial" w:cs="Arial"/>
          <w:sz w:val="22"/>
          <w:szCs w:val="22"/>
        </w:rPr>
        <w:t xml:space="preserve">19-007 </w:t>
      </w:r>
      <w:r w:rsidR="00173BAA">
        <w:rPr>
          <w:rFonts w:ascii="Arial" w:hAnsi="Arial" w:cs="Arial"/>
          <w:sz w:val="22"/>
          <w:szCs w:val="22"/>
        </w:rPr>
        <w:t xml:space="preserve">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Pr="009F44D5" w:rsidR="009F44D5">
        <w:rPr>
          <w:rFonts w:ascii="Arial" w:hAnsi="Arial" w:cs="Arial"/>
          <w:sz w:val="22"/>
          <w:szCs w:val="22"/>
        </w:rPr>
        <w:t xml:space="preserve">Hydromet </w:t>
      </w:r>
      <w:r w:rsidRPr="009F44D5" w:rsidR="00095986">
        <w:rPr>
          <w:rFonts w:ascii="Arial" w:hAnsi="Arial" w:cs="Arial"/>
          <w:sz w:val="22"/>
          <w:szCs w:val="22"/>
        </w:rPr>
        <w:t xml:space="preserve">Corporation</w:t>
      </w:r>
      <w:r w:rsidRPr="009F44D5" w:rsidR="009F44D5">
        <w:rPr>
          <w:rFonts w:ascii="Arial" w:hAnsi="Arial" w:cs="Arial"/>
          <w:sz w:val="22"/>
          <w:szCs w:val="22"/>
        </w:rPr>
        <w:t xml:space="preserve"> Pty Limited </w:t>
      </w:r>
      <w:r w:rsidRPr="0094358E" w:rsidR="0094358E">
        <w:rPr>
          <w:rFonts w:ascii="Arial" w:hAnsi="Arial" w:cs="Arial"/>
          <w:sz w:val="22"/>
          <w:szCs w:val="22"/>
        </w:rPr>
        <w:t xml:space="preserve">(</w:t>
      </w:r>
      <w:r w:rsidRPr="0071629D" w:rsidR="0071629D">
        <w:rPr>
          <w:rFonts w:ascii="Arial" w:hAnsi="Arial" w:cs="Arial"/>
          <w:sz w:val="22"/>
          <w:szCs w:val="22"/>
        </w:rPr>
        <w:t xml:space="preserve">AC</w:t>
      </w:r>
      <w:r w:rsidRPr="0071629D" w:rsidR="00167F9D">
        <w:rPr>
          <w:rFonts w:ascii="Arial" w:hAnsi="Arial" w:cs="Arial"/>
          <w:sz w:val="22"/>
          <w:szCs w:val="22"/>
        </w:rPr>
        <w:t xml:space="preserve">N</w:t>
      </w:r>
      <w:r w:rsidRPr="0094358E" w:rsidR="00167F9D">
        <w:rPr>
          <w:rFonts w:ascii="Arial" w:hAnsi="Arial" w:cs="Arial"/>
          <w:sz w:val="22"/>
          <w:szCs w:val="22"/>
        </w:rPr>
        <w:t xml:space="preserve"> </w:t>
      </w:r>
      <w:r w:rsidRPr="0094358E" w:rsidR="0094358E">
        <w:rPr>
          <w:rFonts w:ascii="Arial" w:hAnsi="Arial" w:cs="Arial"/>
          <w:sz w:val="22"/>
          <w:szCs w:val="22"/>
        </w:rPr>
        <w:t xml:space="preserve">002</w:t>
      </w:r>
      <w:r w:rsidRPr="0094358E" w:rsidR="00167F9D">
        <w:rPr>
          <w:rFonts w:ascii="Arial" w:hAnsi="Arial" w:cs="Arial"/>
          <w:sz w:val="22"/>
          <w:szCs w:val="22"/>
        </w:rPr>
        <w:t xml:space="preserve"> </w:t>
      </w:r>
      <w:r w:rsidRPr="0094358E" w:rsidR="0094358E">
        <w:rPr>
          <w:rFonts w:ascii="Arial" w:hAnsi="Arial" w:cs="Arial"/>
          <w:sz w:val="22"/>
          <w:szCs w:val="22"/>
        </w:rPr>
        <w:t xml:space="preserve">802</w:t>
      </w:r>
      <w:r w:rsidRPr="0094358E" w:rsidR="00167F9D">
        <w:rPr>
          <w:rFonts w:ascii="Arial" w:hAnsi="Arial" w:cs="Arial"/>
          <w:sz w:val="22"/>
          <w:szCs w:val="22"/>
        </w:rPr>
        <w:t xml:space="preserve"> </w:t>
      </w:r>
      <w:r w:rsidRPr="0094358E" w:rsidR="0094358E">
        <w:rPr>
          <w:rFonts w:ascii="Arial" w:hAnsi="Arial" w:cs="Arial"/>
          <w:sz w:val="22"/>
          <w:szCs w:val="22"/>
        </w:rPr>
        <w:t xml:space="preserve">646</w:t>
      </w:r>
      <w:r w:rsidR="003C752E">
        <w:rPr>
          <w:rFonts w:ascii="Arial" w:hAnsi="Arial" w:cs="Arial"/>
          <w:sz w:val="22"/>
          <w:szCs w:val="22"/>
        </w:rPr>
        <w:t xml:space="preserve">)</w:t>
      </w:r>
      <w:r w:rsidRPr="000A1A85" w:rsidR="00167F9D">
        <w:rPr>
          <w:rFonts w:ascii="Arial" w:hAnsi="Arial" w:cs="Arial"/>
          <w:sz w:val="22"/>
          <w:szCs w:val="22"/>
        </w:rPr>
        <w:t xml:space="preserve">, </w:t>
      </w:r>
      <w:r w:rsidRPr="006B3AD1" w:rsidR="000A1A85">
        <w:rPr>
          <w:rFonts w:ascii="Arial" w:hAnsi="Arial" w:cs="Arial"/>
          <w:sz w:val="22"/>
          <w:szCs w:val="22"/>
        </w:rPr>
        <w:t xml:space="preserve">201 Five Islands Road, Unand</w:t>
      </w:r>
      <w:r w:rsidR="003C752E">
        <w:rPr>
          <w:rFonts w:ascii="Arial" w:hAnsi="Arial" w:cs="Arial"/>
          <w:sz w:val="22"/>
          <w:szCs w:val="22"/>
        </w:rPr>
        <w:t xml:space="preserve">erra, NSW  2526 (Telephone: +64 </w:t>
      </w:r>
      <w:r w:rsidRPr="006B3AD1" w:rsidR="000A1A85">
        <w:rPr>
          <w:rFonts w:ascii="Arial" w:hAnsi="Arial" w:cs="Arial"/>
          <w:sz w:val="22"/>
          <w:szCs w:val="22"/>
        </w:rPr>
        <w:t xml:space="preserve">9</w:t>
      </w:r>
      <w:r w:rsidR="003C752E">
        <w:rPr>
          <w:rFonts w:ascii="Arial" w:hAnsi="Arial" w:cs="Arial"/>
          <w:sz w:val="22"/>
          <w:szCs w:val="22"/>
        </w:rPr>
        <w:t xml:space="preserve"> </w:t>
      </w:r>
      <w:r w:rsidR="00A77617">
        <w:rPr>
          <w:rFonts w:ascii="Arial" w:hAnsi="Arial" w:cs="Arial"/>
          <w:sz w:val="22"/>
          <w:szCs w:val="22"/>
        </w:rPr>
        <w:t xml:space="preserve">914 8594</w:t>
      </w:r>
      <w:r w:rsidRPr="006B3AD1" w:rsidR="000A1A85">
        <w:rPr>
          <w:rFonts w:ascii="Arial" w:hAnsi="Arial" w:cs="Arial"/>
          <w:sz w:val="22"/>
          <w:szCs w:val="22"/>
        </w:rPr>
        <w:t xml:space="preserve">).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CF6EEE" w:rsidR="00FC07B0">
        <w:rPr>
          <w:rFonts w:ascii="Arial" w:hAnsi="Arial" w:cs="Arial"/>
          <w:sz w:val="22"/>
          <w:szCs w:val="22"/>
        </w:rPr>
        <w:t xml:space="preserve">export</w:t>
      </w:r>
      <w:r w:rsidR="00DA4A47">
        <w:rPr>
          <w:rFonts w:ascii="Arial" w:hAnsi="Arial" w:cs="Arial"/>
          <w:sz w:val="22"/>
          <w:szCs w:val="22"/>
        </w:rPr>
        <w:t xml:space="preserve"> </w:t>
      </w:r>
      <w:r w:rsidRPr="005D1BEA" w:rsidR="008E14F5">
        <w:rPr>
          <w:rFonts w:ascii="Arial" w:hAnsi="Arial" w:cs="Arial"/>
          <w:sz w:val="22"/>
          <w:szCs w:val="22"/>
        </w:rPr>
        <w:t xml:space="preserve">of up </w:t>
      </w:r>
      <w:r w:rsidRPr="004713CC" w:rsidR="008E14F5">
        <w:rPr>
          <w:rFonts w:ascii="Arial" w:hAnsi="Arial" w:cs="Arial"/>
          <w:sz w:val="22"/>
          <w:szCs w:val="22"/>
        </w:rPr>
        <w:t xml:space="preserve">to </w:t>
      </w:r>
      <w:r w:rsidRPr="00CF6EEE" w:rsidR="00A77617">
        <w:rPr>
          <w:rFonts w:ascii="Arial" w:hAnsi="Arial" w:cs="Arial"/>
          <w:sz w:val="22"/>
          <w:szCs w:val="22"/>
        </w:rPr>
        <w:t xml:space="preserve">6</w:t>
      </w:r>
      <w:r w:rsidRPr="00CF6EEE" w:rsidR="00357F80">
        <w:rPr>
          <w:rFonts w:ascii="Arial" w:hAnsi="Arial" w:cs="Arial"/>
          <w:sz w:val="22"/>
          <w:szCs w:val="22"/>
        </w:rPr>
        <w:t xml:space="preserve">000 </w:t>
      </w:r>
      <w:r w:rsidRPr="00CF6EEE" w:rsidR="008E14F5">
        <w:rPr>
          <w:rFonts w:ascii="Arial" w:hAnsi="Arial" w:cs="Arial"/>
          <w:sz w:val="22"/>
          <w:szCs w:val="22"/>
        </w:rPr>
        <w:t xml:space="preserve">tonnes</w:t>
      </w:r>
      <w:r w:rsidRPr="00B15D79" w:rsidR="008E14F5">
        <w:rPr>
          <w:rFonts w:ascii="Arial" w:hAnsi="Arial" w:cs="Arial"/>
          <w:sz w:val="22"/>
          <w:szCs w:val="22"/>
        </w:rPr>
        <w:t xml:space="preserve"> of </w:t>
      </w:r>
      <w:r w:rsidRPr="00CF6EEE" w:rsidR="00A77617">
        <w:rPr>
          <w:rFonts w:ascii="Arial" w:hAnsi="Arial" w:cs="Arial"/>
          <w:sz w:val="22"/>
          <w:szCs w:val="22"/>
        </w:rPr>
        <w:t xml:space="preserve">lead scrap </w:t>
      </w:r>
      <w:r w:rsidRPr="00A77617" w:rsidR="00A77617">
        <w:rPr>
          <w:rFonts w:ascii="Arial" w:hAnsi="Arial" w:cs="Arial"/>
          <w:sz w:val="22"/>
          <w:szCs w:val="22"/>
        </w:rPr>
        <w:t xml:space="preserve">derived from used lead acid batteries</w:t>
      </w:r>
      <w:r w:rsidRPr="00CF6EEE" w:rsidR="00FB0CFE">
        <w:rPr>
          <w:rFonts w:ascii="Arial" w:hAnsi="Arial" w:cs="Arial"/>
          <w:sz w:val="22"/>
          <w:szCs w:val="22"/>
        </w:rPr>
        <w:t xml:space="preserve"> </w:t>
      </w:r>
      <w:r w:rsidRPr="00CF6EEE" w:rsidR="008E14F5">
        <w:rPr>
          <w:rFonts w:ascii="Arial" w:hAnsi="Arial" w:cs="Arial"/>
          <w:sz w:val="22"/>
          <w:szCs w:val="22"/>
        </w:rPr>
        <w:t xml:space="preserve">(</w:t>
      </w:r>
      <w:r w:rsidRPr="00CF6EEE" w:rsidR="008E14F5">
        <w:rPr>
          <w:rFonts w:ascii="Arial" w:hAnsi="Arial" w:cs="Arial"/>
          <w:sz w:val="22"/>
          <w:szCs w:val="22"/>
        </w:rPr>
        <w:t xml:space="preserve">Basel Code </w:t>
      </w:r>
      <w:r w:rsidRPr="00CF6EEE" w:rsidR="00A77617">
        <w:rPr>
          <w:rFonts w:ascii="Arial" w:hAnsi="Arial" w:cs="Arial"/>
          <w:sz w:val="22"/>
          <w:szCs w:val="22"/>
        </w:rPr>
        <w:t xml:space="preserve">A1020</w:t>
      </w:r>
      <w:r w:rsidRPr="00CF6EEE" w:rsidR="008E14F5">
        <w:rPr>
          <w:rFonts w:ascii="Arial" w:hAnsi="Arial" w:cs="Arial"/>
          <w:sz w:val="22"/>
          <w:szCs w:val="22"/>
        </w:rPr>
        <w:t xml:space="preserve">) </w:t>
      </w:r>
      <w:r w:rsidRPr="00CF6EEE" w:rsidR="00A77617">
        <w:rPr>
          <w:rFonts w:ascii="Arial" w:hAnsi="Arial" w:cs="Arial"/>
          <w:sz w:val="22"/>
          <w:szCs w:val="22"/>
        </w:rPr>
        <w:t xml:space="preserve">to India </w:t>
      </w:r>
      <w:r w:rsidRPr="00B15D79" w:rsidR="00FB0CFE">
        <w:rPr>
          <w:rFonts w:ascii="Arial" w:hAnsi="Arial" w:cs="Arial"/>
          <w:sz w:val="22"/>
          <w:szCs w:val="22"/>
        </w:rPr>
        <w:t xml:space="preserve">for </w:t>
      </w:r>
      <w:r w:rsidRPr="00B15D79">
        <w:rPr>
          <w:rFonts w:ascii="Arial" w:hAnsi="Arial" w:cs="Arial"/>
          <w:sz w:val="22"/>
          <w:szCs w:val="22"/>
        </w:rPr>
        <w:t xml:space="preserve">recovery operation </w:t>
      </w:r>
      <w:r w:rsidRPr="00CF6EEE">
        <w:rPr>
          <w:rFonts w:ascii="Arial" w:hAnsi="Arial" w:cs="Arial"/>
          <w:sz w:val="22"/>
          <w:szCs w:val="22"/>
        </w:rPr>
        <w:t xml:space="preserve">R4</w:t>
      </w:r>
      <w:r w:rsidRPr="00CF6EEE">
        <w:rPr>
          <w:rFonts w:ascii="Arial" w:hAnsi="Arial" w:cs="Arial"/>
          <w:sz w:val="22"/>
          <w:szCs w:val="22"/>
        </w:rPr>
        <w:t xml:space="preserve"> </w:t>
      </w:r>
      <w:r w:rsidRPr="00CF6EEE">
        <w:rPr>
          <w:rFonts w:ascii="Arial" w:hAnsi="Arial" w:cs="Arial"/>
          <w:sz w:val="22"/>
          <w:szCs w:val="22"/>
        </w:rPr>
        <w:t xml:space="preserve">–</w:t>
      </w:r>
      <w:r w:rsidRPr="00CF6EEE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B15D79" w:rsidR="000F7A96">
        <w:rPr>
          <w:rFonts w:ascii="Arial" w:hAnsi="Arial" w:cs="Arial"/>
          <w:sz w:val="22"/>
          <w:szCs w:val="22"/>
        </w:rPr>
        <w:t xml:space="preserve"> at </w:t>
      </w:r>
      <w:r w:rsidRPr="00CF6EEE" w:rsidR="00267412">
        <w:rPr>
          <w:rFonts w:ascii="Arial" w:hAnsi="Arial" w:cs="Arial"/>
          <w:sz w:val="22"/>
          <w:szCs w:val="22"/>
        </w:rPr>
        <w:t xml:space="preserve">Jain Metal Rolling Mills Unit -II</w:t>
      </w:r>
      <w:r w:rsidRPr="00CF6EEE" w:rsidR="00FB0CFE">
        <w:rPr>
          <w:rFonts w:ascii="Arial" w:hAnsi="Arial" w:cs="Arial"/>
          <w:sz w:val="22"/>
          <w:szCs w:val="22"/>
        </w:rPr>
        <w:t xml:space="preserve"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C07F15" w:rsidP="00C07F15">
      <w:pPr>
        <w:pStyle w:val="Footer"/>
        <w:jc w:val="center"/>
        <w:rPr>
          <w:rFonts w:ascii="Arial" w:hAnsi="Arial" w:cs="Arial"/>
          <w:highlight w:val="yellow"/>
        </w:rPr>
      </w:pPr>
    </w:p>
    <w:p w:rsidR="00B855FD" w:rsidRPr="00B855FD" w:rsidP="00B855FD">
      <w:pPr>
        <w:spacing w:after="0"/>
        <w:jc w:val="center"/>
        <w:rPr>
          <w:rFonts w:ascii="Arial" w:hAnsi="Arial" w:cs="Arial"/>
        </w:rPr>
      </w:pPr>
      <w:r w:rsidRPr="00B855FD">
        <w:rPr>
          <w:rFonts w:ascii="Arial" w:hAnsi="Arial" w:cs="Arial"/>
        </w:rPr>
        <w:t xml:space="preserve">Andrew McNee</w:t>
      </w:r>
    </w:p>
    <w:p w:rsidR="00C07F15" w:rsidRPr="004F62D9" w:rsidP="00C07F15">
      <w:pPr>
        <w:pStyle w:val="Footer"/>
        <w:jc w:val="center"/>
        <w:rPr>
          <w:rFonts w:ascii="Arial" w:hAnsi="Arial" w:cs="Arial"/>
        </w:rPr>
      </w:pPr>
      <w:r w:rsidRPr="004F62D9">
        <w:rPr>
          <w:rFonts w:ascii="Arial" w:hAnsi="Arial" w:cs="Arial"/>
        </w:rPr>
        <w:t xml:space="preserve">Delegate of the Minister</w:t>
      </w:r>
    </w:p>
    <w:p w:rsidR="00267412" w:rsidRPr="00D63A2F" w:rsidP="00876F1F">
      <w:pPr>
        <w:pStyle w:val="Footer"/>
        <w:jc w:val="center"/>
        <w:rPr>
          <w:rFonts w:ascii="Arial" w:hAnsi="Arial" w:cs="Arial"/>
        </w:rPr>
      </w:pPr>
      <w:r w:rsidRPr="004F62D9">
        <w:rPr>
          <w:rFonts w:ascii="Arial" w:hAnsi="Arial" w:cs="Arial"/>
        </w:rPr>
        <w:t xml:space="preserve">Assistant Secretary </w:t>
      </w:r>
    </w:p>
    <w:p w:rsidR="00D63A2F" w:rsidRPr="00D63A2F" w:rsidP="00D63A2F">
      <w:pPr>
        <w:pStyle w:val="Footer"/>
        <w:jc w:val="center"/>
        <w:rPr>
          <w:rFonts w:ascii="Arial" w:hAnsi="Arial" w:cs="Arial"/>
        </w:rPr>
      </w:pPr>
      <w:r w:rsidRPr="00D63A2F">
        <w:rPr>
          <w:rFonts w:ascii="Arial" w:hAnsi="Arial" w:cs="Arial"/>
        </w:rPr>
        <w:t xml:space="preserve">Chemicals Management Branch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667978">
        <w:rPr>
          <w:rFonts w:ascii="Arial" w:hAnsi="Arial" w:cs="Arial"/>
        </w:rPr>
        <w:t xml:space="preserve">23 </w:t>
      </w:r>
      <w:r w:rsidRPr="00267412" w:rsidR="00267412">
        <w:rPr>
          <w:rFonts w:ascii="Arial" w:hAnsi="Arial" w:cs="Arial"/>
        </w:rPr>
        <w:t xml:space="preserve">March 2019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D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D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D2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D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D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dd79f1c2-04a3-42b4-893f-c23e7001972a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62EA9"/>
    <w:rsid w:val="00083057"/>
    <w:rsid w:val="00095986"/>
    <w:rsid w:val="000A1A85"/>
    <w:rsid w:val="000E04F9"/>
    <w:rsid w:val="000E1F2B"/>
    <w:rsid w:val="000F6729"/>
    <w:rsid w:val="000F7A96"/>
    <w:rsid w:val="00100AF2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20E95"/>
    <w:rsid w:val="002362C3"/>
    <w:rsid w:val="00243E6F"/>
    <w:rsid w:val="00264E04"/>
    <w:rsid w:val="00267412"/>
    <w:rsid w:val="00273766"/>
    <w:rsid w:val="00280BCD"/>
    <w:rsid w:val="00282D6A"/>
    <w:rsid w:val="002A62FA"/>
    <w:rsid w:val="002B6A39"/>
    <w:rsid w:val="002B75DB"/>
    <w:rsid w:val="002C00C8"/>
    <w:rsid w:val="002C202D"/>
    <w:rsid w:val="002C67C8"/>
    <w:rsid w:val="002C7F91"/>
    <w:rsid w:val="002E6B5B"/>
    <w:rsid w:val="002F3CD7"/>
    <w:rsid w:val="003034FF"/>
    <w:rsid w:val="00303FAA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C752E"/>
    <w:rsid w:val="003F0DD9"/>
    <w:rsid w:val="003F2CBD"/>
    <w:rsid w:val="003F3439"/>
    <w:rsid w:val="00424B97"/>
    <w:rsid w:val="00425384"/>
    <w:rsid w:val="0046234E"/>
    <w:rsid w:val="00470F80"/>
    <w:rsid w:val="004713CC"/>
    <w:rsid w:val="004A103E"/>
    <w:rsid w:val="004B2753"/>
    <w:rsid w:val="004B2F63"/>
    <w:rsid w:val="004C16E4"/>
    <w:rsid w:val="004C5F37"/>
    <w:rsid w:val="004E1E3C"/>
    <w:rsid w:val="004F4AFB"/>
    <w:rsid w:val="004F62D9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5F7C6B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67978"/>
    <w:rsid w:val="006B3AD1"/>
    <w:rsid w:val="006C23D4"/>
    <w:rsid w:val="006D4897"/>
    <w:rsid w:val="006E74D0"/>
    <w:rsid w:val="006F1909"/>
    <w:rsid w:val="0071629D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1D1E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4358E"/>
    <w:rsid w:val="009539C7"/>
    <w:rsid w:val="009D3AD2"/>
    <w:rsid w:val="009E29D4"/>
    <w:rsid w:val="009F44D5"/>
    <w:rsid w:val="00A00F21"/>
    <w:rsid w:val="00A35509"/>
    <w:rsid w:val="00A55568"/>
    <w:rsid w:val="00A570E3"/>
    <w:rsid w:val="00A60FDD"/>
    <w:rsid w:val="00A62CCA"/>
    <w:rsid w:val="00A679B6"/>
    <w:rsid w:val="00A77617"/>
    <w:rsid w:val="00AB37EF"/>
    <w:rsid w:val="00AB54FE"/>
    <w:rsid w:val="00AC1DEC"/>
    <w:rsid w:val="00AE38B2"/>
    <w:rsid w:val="00AF78DF"/>
    <w:rsid w:val="00B03D21"/>
    <w:rsid w:val="00B15D79"/>
    <w:rsid w:val="00B23EF7"/>
    <w:rsid w:val="00B26B18"/>
    <w:rsid w:val="00B367FF"/>
    <w:rsid w:val="00B44B01"/>
    <w:rsid w:val="00B610F5"/>
    <w:rsid w:val="00B821F0"/>
    <w:rsid w:val="00B84226"/>
    <w:rsid w:val="00B855FD"/>
    <w:rsid w:val="00B8629B"/>
    <w:rsid w:val="00B97C3C"/>
    <w:rsid w:val="00BA5079"/>
    <w:rsid w:val="00BB5D82"/>
    <w:rsid w:val="00BC3A8D"/>
    <w:rsid w:val="00BD2B62"/>
    <w:rsid w:val="00BE555C"/>
    <w:rsid w:val="00C074A5"/>
    <w:rsid w:val="00C07F15"/>
    <w:rsid w:val="00C14B3A"/>
    <w:rsid w:val="00C22077"/>
    <w:rsid w:val="00C303EF"/>
    <w:rsid w:val="00C3720B"/>
    <w:rsid w:val="00C63C4E"/>
    <w:rsid w:val="00C63D57"/>
    <w:rsid w:val="00C95479"/>
    <w:rsid w:val="00CA79CF"/>
    <w:rsid w:val="00CF6EEE"/>
    <w:rsid w:val="00D00A84"/>
    <w:rsid w:val="00D06AFA"/>
    <w:rsid w:val="00D1579E"/>
    <w:rsid w:val="00D437C6"/>
    <w:rsid w:val="00D579AA"/>
    <w:rsid w:val="00D62CE0"/>
    <w:rsid w:val="00D63A2F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336D7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D7325JRWV2E7-1309657692-46440</_dlc_DocId>
    <_dlc_DocIdUrl xmlns="a95247a4-6a6b-40fb-87b6-0fb2f012c536">
      <Url>https://dcceew2.sharepoint.com/sites/DCCEEW-DSaD/_layouts/15/DocIdRedir.aspx?ID=D7325JRWV2E7-1309657692-46440</Url>
      <Description>D7325JRWV2E7-1309657692-46440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2E67EDE-F967-44CE-BE7C-6D7CAA1368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C725A1-868E-4EA1-A04B-77878B4A2886}"/>
</file>

<file path=customXml/itemProps4.xml><?xml version="1.0" encoding="utf-8"?>
<ds:datastoreItem xmlns:ds="http://schemas.openxmlformats.org/officeDocument/2006/customXml" ds:itemID="{417C45EF-733A-413E-AC8F-3737384D33A3}"/>
</file>

<file path=customXml/itemProps5.xml><?xml version="1.0" encoding="utf-8"?>
<ds:datastoreItem xmlns:ds="http://schemas.openxmlformats.org/officeDocument/2006/customXml" ds:itemID="{133D3E51-DFAA-4D23-82E7-446E2DE9763C}"/>
</file>

<file path=customXml/itemProps6.xml><?xml version="1.0" encoding="utf-8"?>
<ds:datastoreItem xmlns:ds="http://schemas.openxmlformats.org/officeDocument/2006/customXml" ds:itemID="{259B7209-9ECD-42B9-B86F-701A0AD82A6F}"/>
</file>

<file path=docProps/app.xml><?xml version="1.0" encoding="utf-8"?>
<Properties xmlns="http://schemas.openxmlformats.org/officeDocument/2006/extended-properties" xmlns:vt="http://schemas.openxmlformats.org/officeDocument/2006/docPropsVTypes">
  <Template>62B72486.dotm</Template>
  <Pages>1</Pages>
  <Words>189</Words>
  <Characters>1078</Characters>
  <Application>Microsoft Office Word</Application>
  <DocSecurity>0</DocSecurity>
  <Lines>8</Lines>
  <Paragraphs>2</Paragraphs>
  <ScaleCrop>false</ScaleCrop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AUH19-007 Application Received</dc:title>
  <cp:revision>1</cp:revision>
  <dcterms:created xsi:type="dcterms:W3CDTF">2019-03-26T00:47:00Z</dcterms:created>
  <dcterms:modified xsi:type="dcterms:W3CDTF">2019-03-26T00:49:00Z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3aca1cfd-6ed3-4ff8-a4d8-acf97c82f08a</vt:lpwstr>
  </property>
</Properties>
</file>