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  <w:r w:rsidR="005257BE">
        <w:rPr>
          <w:rFonts w:ascii="Arial" w:hAnsi="Arial" w:cs="Arial"/>
          <w:b/>
          <w:i/>
        </w:rPr>
        <w:t xml:space="preserve">                                                       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565558">
        <w:rPr>
          <w:rFonts w:ascii="Arial" w:hAnsi="Arial" w:cs="Arial"/>
          <w:sz w:val="22"/>
          <w:szCs w:val="22"/>
        </w:rPr>
        <w:t xml:space="preserve">19-01</w:t>
      </w:r>
      <w:r w:rsidR="00A20C5B">
        <w:rPr>
          <w:rFonts w:ascii="Arial" w:hAnsi="Arial" w:cs="Arial"/>
          <w:sz w:val="22"/>
          <w:szCs w:val="22"/>
        </w:rPr>
        <w:t xml:space="preserve">4</w:t>
      </w:r>
      <w:r w:rsidR="009A40B3">
        <w:rPr>
          <w:rFonts w:ascii="Arial" w:hAnsi="Arial" w:cs="Arial"/>
          <w:sz w:val="22"/>
          <w:szCs w:val="22"/>
        </w:rPr>
        <w:t xml:space="preserve"> </w:t>
      </w:r>
      <w:r w:rsidR="000C2ABC">
        <w:rPr>
          <w:rFonts w:ascii="Arial" w:hAnsi="Arial" w:cs="Arial"/>
          <w:sz w:val="22"/>
          <w:szCs w:val="22"/>
        </w:rPr>
        <w:t xml:space="preserve">ha</w:t>
      </w:r>
      <w:r w:rsidR="009A40B3">
        <w:rPr>
          <w:rFonts w:ascii="Arial" w:hAnsi="Arial" w:cs="Arial"/>
          <w:sz w:val="22"/>
          <w:szCs w:val="22"/>
        </w:rPr>
        <w:t xml:space="preserve">s </w:t>
      </w:r>
      <w:r w:rsidR="00173BAA">
        <w:rPr>
          <w:rFonts w:ascii="Arial" w:hAnsi="Arial" w:cs="Arial"/>
          <w:sz w:val="22"/>
          <w:szCs w:val="22"/>
        </w:rPr>
        <w:t xml:space="preserve">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9A40B3" w:rsidR="00E469AF">
        <w:rPr>
          <w:rFonts w:ascii="Arial" w:hAnsi="Arial" w:cs="Arial"/>
          <w:sz w:val="22"/>
          <w:szCs w:val="22"/>
        </w:rPr>
        <w:t xml:space="preserve">Total Waste Management PNG Ltd</w:t>
      </w:r>
      <w:r w:rsidR="001A7956">
        <w:rPr>
          <w:rFonts w:ascii="Arial" w:hAnsi="Arial" w:cs="Arial"/>
          <w:sz w:val="22"/>
          <w:szCs w:val="22"/>
        </w:rPr>
        <w:t xml:space="preserve">            </w:t>
      </w:r>
      <w:r w:rsidRPr="009A40B3" w:rsidR="00E469AF">
        <w:rPr>
          <w:rFonts w:ascii="Arial" w:hAnsi="Arial" w:cs="Arial"/>
          <w:sz w:val="22"/>
          <w:szCs w:val="22"/>
        </w:rPr>
        <w:t xml:space="preserve"> (PNG Investment Promotion Authority Registration Number 1-80483), PO Box 473, Waigani, National Capital District 131, Papua New Guinea (Telephone: +675 320 3242; Facsimile: +675 320 2688).</w:t>
      </w:r>
    </w:p>
    <w:p w:rsidR="000145C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1208A" w:rsidR="00C47DA5">
        <w:rPr>
          <w:rFonts w:ascii="Arial" w:hAnsi="Arial" w:cs="Arial"/>
          <w:sz w:val="22"/>
          <w:szCs w:val="22"/>
        </w:rPr>
        <w:t xml:space="preserve">import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A20C5B">
        <w:rPr>
          <w:rFonts w:ascii="Arial" w:hAnsi="Arial" w:cs="Arial"/>
          <w:sz w:val="22"/>
          <w:szCs w:val="22"/>
        </w:rPr>
        <w:t xml:space="preserve">25</w:t>
      </w:r>
      <w:r w:rsidR="00C13ADA">
        <w:rPr>
          <w:rFonts w:ascii="Arial" w:hAnsi="Arial" w:cs="Arial"/>
          <w:sz w:val="22"/>
          <w:szCs w:val="22"/>
        </w:rPr>
        <w:t xml:space="preserve">0,000L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Pr="00BA100D" w:rsidR="00B15D79">
        <w:rPr>
          <w:rFonts w:ascii="Arial" w:hAnsi="Arial" w:cs="Arial"/>
          <w:sz w:val="22"/>
          <w:szCs w:val="22"/>
        </w:rPr>
        <w:t xml:space="preserve">waste</w:t>
      </w:r>
      <w:r w:rsidRPr="00BA100D" w:rsidR="0019270E">
        <w:rPr>
          <w:rFonts w:ascii="Arial" w:hAnsi="Arial" w:cs="Arial"/>
          <w:sz w:val="22"/>
          <w:szCs w:val="22"/>
        </w:rPr>
        <w:t xml:space="preserve"> </w:t>
      </w:r>
      <w:r w:rsidR="00A20C5B">
        <w:rPr>
          <w:rFonts w:ascii="Arial" w:hAnsi="Arial" w:cs="Arial"/>
          <w:sz w:val="22"/>
          <w:szCs w:val="22"/>
        </w:rPr>
        <w:t xml:space="preserve">non halogenated organic solvents</w:t>
      </w:r>
      <w:r w:rsidRPr="00BA100D" w:rsidR="00B15D79">
        <w:rPr>
          <w:rFonts w:ascii="Arial" w:hAnsi="Arial" w:cs="Arial"/>
          <w:sz w:val="22"/>
          <w:szCs w:val="22"/>
        </w:rPr>
        <w:t xml:space="preserve"> </w:t>
      </w:r>
      <w:r w:rsidR="001A7956">
        <w:rPr>
          <w:rFonts w:ascii="Arial" w:hAnsi="Arial" w:cs="Arial"/>
          <w:sz w:val="22"/>
          <w:szCs w:val="22"/>
        </w:rPr>
        <w:t xml:space="preserve">      </w:t>
      </w:r>
      <w:r w:rsidRPr="00BA100D" w:rsidR="008E14F5">
        <w:rPr>
          <w:rFonts w:ascii="Arial" w:hAnsi="Arial" w:cs="Arial"/>
          <w:sz w:val="22"/>
          <w:szCs w:val="22"/>
        </w:rPr>
        <w:t xml:space="preserve">(</w:t>
      </w:r>
      <w:r w:rsidRPr="00BA100D" w:rsidR="008E14F5">
        <w:rPr>
          <w:rFonts w:ascii="Arial" w:hAnsi="Arial" w:cs="Arial"/>
          <w:sz w:val="22"/>
          <w:szCs w:val="22"/>
        </w:rPr>
        <w:t xml:space="preserve">Basel Code </w:t>
      </w:r>
      <w:r w:rsidRPr="00BA100D" w:rsidR="0019270E">
        <w:rPr>
          <w:rFonts w:ascii="Arial" w:hAnsi="Arial" w:cs="Arial"/>
          <w:sz w:val="22"/>
          <w:szCs w:val="22"/>
        </w:rPr>
        <w:t xml:space="preserve">A</w:t>
      </w:r>
      <w:r w:rsidR="00A20C5B">
        <w:rPr>
          <w:rFonts w:ascii="Arial" w:hAnsi="Arial" w:cs="Arial"/>
          <w:sz w:val="22"/>
          <w:szCs w:val="22"/>
        </w:rPr>
        <w:t xml:space="preserve">3140</w:t>
      </w:r>
      <w:r w:rsidRPr="00BA100D" w:rsidR="008E14F5">
        <w:rPr>
          <w:rFonts w:ascii="Arial" w:hAnsi="Arial" w:cs="Arial"/>
          <w:sz w:val="22"/>
          <w:szCs w:val="22"/>
        </w:rPr>
        <w:t xml:space="preserve">)</w:t>
      </w:r>
      <w:r w:rsidRPr="00B15D79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CB462A">
        <w:rPr>
          <w:rFonts w:ascii="Arial" w:hAnsi="Arial" w:cs="Arial"/>
          <w:sz w:val="22"/>
          <w:szCs w:val="22"/>
        </w:rPr>
        <w:t xml:space="preserve">from Papua New Guinea for </w:t>
      </w:r>
      <w:r w:rsidRPr="00640F7D" w:rsidR="00D960A5">
        <w:rPr>
          <w:rFonts w:ascii="Arial" w:hAnsi="Arial" w:cs="Arial"/>
          <w:sz w:val="22"/>
          <w:szCs w:val="22"/>
        </w:rPr>
        <w:t xml:space="preserve">disposal operation</w:t>
      </w:r>
      <w:r w:rsidRPr="00B15D79" w:rsidR="00D960A5">
        <w:rPr>
          <w:rFonts w:ascii="Arial" w:hAnsi="Arial" w:cs="Arial"/>
          <w:sz w:val="22"/>
          <w:szCs w:val="22"/>
        </w:rPr>
        <w:t xml:space="preserve"> </w:t>
      </w:r>
      <w:r w:rsidRPr="00640F7D" w:rsidR="00D960A5">
        <w:rPr>
          <w:rFonts w:ascii="Arial" w:hAnsi="Arial" w:cs="Arial"/>
          <w:sz w:val="22"/>
          <w:szCs w:val="22"/>
        </w:rPr>
        <w:t xml:space="preserve">D9</w:t>
      </w:r>
      <w:r w:rsidR="00D960A5">
        <w:rPr>
          <w:rFonts w:ascii="Arial" w:hAnsi="Arial" w:cs="Arial"/>
          <w:sz w:val="22"/>
          <w:szCs w:val="22"/>
        </w:rPr>
        <w:t xml:space="preserve"> -</w:t>
      </w:r>
      <w:r w:rsidRPr="00640F7D" w:rsidR="00D960A5">
        <w:rPr>
          <w:rFonts w:ascii="Arial" w:hAnsi="Arial" w:cs="Arial"/>
          <w:sz w:val="22"/>
          <w:szCs w:val="22"/>
        </w:rPr>
        <w:t xml:space="preserve"> Physico chemical treatment followed by D5</w:t>
      </w:r>
      <w:r w:rsidR="00D960A5">
        <w:rPr>
          <w:rFonts w:ascii="Arial" w:hAnsi="Arial" w:cs="Arial"/>
          <w:sz w:val="22"/>
          <w:szCs w:val="22"/>
        </w:rPr>
        <w:t xml:space="preserve"> -</w:t>
      </w:r>
      <w:r w:rsidR="00586241">
        <w:rPr>
          <w:rFonts w:ascii="Arial" w:hAnsi="Arial" w:cs="Arial"/>
          <w:sz w:val="22"/>
          <w:szCs w:val="22"/>
        </w:rPr>
        <w:t xml:space="preserve"> </w:t>
      </w:r>
      <w:r w:rsidR="00D960A5">
        <w:rPr>
          <w:rFonts w:ascii="Arial" w:hAnsi="Arial" w:cs="Arial"/>
          <w:sz w:val="22"/>
          <w:szCs w:val="22"/>
        </w:rPr>
        <w:t xml:space="preserve">Specially engineered landfill</w:t>
      </w:r>
      <w:r w:rsidR="00586241">
        <w:rPr>
          <w:rFonts w:ascii="Arial" w:hAnsi="Arial" w:cs="Arial"/>
          <w:sz w:val="22"/>
          <w:szCs w:val="22"/>
        </w:rPr>
        <w:t xml:space="preserve">, and then</w:t>
      </w:r>
      <w:r w:rsidR="00D960A5">
        <w:rPr>
          <w:rFonts w:ascii="Arial" w:hAnsi="Arial" w:cs="Arial"/>
          <w:sz w:val="22"/>
          <w:szCs w:val="22"/>
        </w:rPr>
        <w:t xml:space="preserve"> </w:t>
      </w:r>
      <w:r w:rsidR="00A20C5B">
        <w:rPr>
          <w:rFonts w:ascii="Arial" w:hAnsi="Arial" w:cs="Arial"/>
          <w:sz w:val="22"/>
          <w:szCs w:val="22"/>
        </w:rPr>
        <w:t xml:space="preserve">recovery</w:t>
      </w:r>
      <w:r w:rsidRPr="00640F7D">
        <w:rPr>
          <w:rFonts w:ascii="Arial" w:hAnsi="Arial" w:cs="Arial"/>
          <w:sz w:val="22"/>
          <w:szCs w:val="22"/>
        </w:rPr>
        <w:t xml:space="preserve"> operation</w:t>
      </w:r>
      <w:r w:rsidRPr="00B15D79">
        <w:rPr>
          <w:rFonts w:ascii="Arial" w:hAnsi="Arial" w:cs="Arial"/>
          <w:sz w:val="22"/>
          <w:szCs w:val="22"/>
        </w:rPr>
        <w:t xml:space="preserve"> </w:t>
      </w:r>
      <w:r w:rsidR="00A20C5B">
        <w:rPr>
          <w:rFonts w:ascii="Arial" w:hAnsi="Arial" w:cs="Arial"/>
          <w:sz w:val="22"/>
          <w:szCs w:val="22"/>
        </w:rPr>
        <w:t xml:space="preserve">R13</w:t>
      </w:r>
      <w:r w:rsidR="00845334">
        <w:rPr>
          <w:rFonts w:ascii="Arial" w:hAnsi="Arial" w:cs="Arial"/>
          <w:sz w:val="22"/>
          <w:szCs w:val="22"/>
        </w:rPr>
        <w:t xml:space="preserve"> </w:t>
      </w:r>
      <w:r w:rsidR="00A20C5B">
        <w:rPr>
          <w:rFonts w:ascii="Arial" w:hAnsi="Arial" w:cs="Arial"/>
          <w:sz w:val="22"/>
          <w:szCs w:val="22"/>
        </w:rPr>
        <w:t xml:space="preserve">- Accumulation of material intended for any operation in Section B</w:t>
      </w:r>
      <w:r w:rsidR="00FB1665">
        <w:rPr>
          <w:rFonts w:ascii="Arial" w:hAnsi="Arial" w:cs="Arial"/>
          <w:sz w:val="22"/>
          <w:szCs w:val="22"/>
        </w:rPr>
        <w:t xml:space="preserve">,</w:t>
      </w:r>
      <w:r w:rsidRPr="00640F7D" w:rsidR="00640F7D">
        <w:rPr>
          <w:rFonts w:ascii="Arial" w:hAnsi="Arial" w:cs="Arial"/>
          <w:sz w:val="22"/>
          <w:szCs w:val="22"/>
        </w:rPr>
        <w:t xml:space="preserve"> </w:t>
      </w:r>
      <w:r w:rsidRPr="00640F7D" w:rsidR="00C13ADA">
        <w:rPr>
          <w:rFonts w:ascii="Arial" w:hAnsi="Arial" w:cs="Arial"/>
          <w:sz w:val="22"/>
          <w:szCs w:val="22"/>
        </w:rPr>
        <w:t xml:space="preserve">followed by </w:t>
      </w:r>
      <w:r w:rsidR="00A20C5B">
        <w:rPr>
          <w:rFonts w:ascii="Arial" w:hAnsi="Arial" w:cs="Arial"/>
          <w:sz w:val="22"/>
          <w:szCs w:val="22"/>
        </w:rPr>
        <w:t xml:space="preserve">R1</w:t>
      </w:r>
      <w:r w:rsidR="00845334">
        <w:rPr>
          <w:rFonts w:ascii="Arial" w:hAnsi="Arial" w:cs="Arial"/>
          <w:sz w:val="22"/>
          <w:szCs w:val="22"/>
        </w:rPr>
        <w:t xml:space="preserve"> </w:t>
      </w:r>
      <w:r w:rsidR="00A20C5B">
        <w:rPr>
          <w:rFonts w:ascii="Arial" w:hAnsi="Arial" w:cs="Arial"/>
          <w:sz w:val="22"/>
          <w:szCs w:val="22"/>
        </w:rPr>
        <w:t xml:space="preserve">–</w:t>
      </w:r>
      <w:r w:rsidR="00A20C5B">
        <w:rPr>
          <w:rFonts w:ascii="Arial" w:hAnsi="Arial" w:cs="Arial"/>
          <w:sz w:val="22"/>
          <w:szCs w:val="22"/>
        </w:rPr>
        <w:t xml:space="preserve"> Use as a fuel</w:t>
      </w:r>
      <w:r w:rsidR="00FB1665">
        <w:rPr>
          <w:rFonts w:ascii="Arial" w:hAnsi="Arial" w:cs="Arial"/>
          <w:sz w:val="22"/>
          <w:szCs w:val="22"/>
        </w:rPr>
        <w:t xml:space="preserve">,</w:t>
      </w:r>
      <w:r w:rsidR="00640F7D">
        <w:rPr>
          <w:rFonts w:ascii="Arial" w:hAnsi="Arial" w:cs="Arial"/>
          <w:sz w:val="22"/>
          <w:szCs w:val="22"/>
        </w:rPr>
        <w:t xml:space="preserve"> </w:t>
      </w:r>
      <w:r w:rsidRPr="00B15D79" w:rsidR="000F7A96">
        <w:rPr>
          <w:rFonts w:ascii="Arial" w:hAnsi="Arial" w:cs="Arial"/>
          <w:sz w:val="22"/>
          <w:szCs w:val="22"/>
        </w:rPr>
        <w:t xml:space="preserve">at </w:t>
      </w:r>
      <w:r w:rsidRPr="00F1208A" w:rsidR="0052184A">
        <w:rPr>
          <w:rFonts w:ascii="Arial" w:hAnsi="Arial" w:cs="Arial"/>
          <w:sz w:val="22"/>
          <w:szCs w:val="22"/>
        </w:rPr>
        <w:t xml:space="preserve">Cleanaway Operations Ltd</w:t>
      </w:r>
      <w:r w:rsidR="00640F7D">
        <w:rPr>
          <w:rFonts w:ascii="Arial" w:hAnsi="Arial" w:cs="Arial"/>
          <w:sz w:val="22"/>
          <w:szCs w:val="22"/>
        </w:rPr>
        <w:t xml:space="preserve"> Nationwide Oil Pty Ltd</w:t>
      </w:r>
      <w:r w:rsidR="0052184A">
        <w:rPr>
          <w:rFonts w:ascii="Arial" w:hAnsi="Arial" w:cs="Arial"/>
          <w:sz w:val="22"/>
          <w:szCs w:val="22"/>
        </w:rPr>
        <w:t xml:space="preserve">, Narangba, Queensland.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="0071265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</w:t>
      </w:r>
      <w:r w:rsidR="001A7956"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66520" w:rsidP="00EA150F">
      <w:pPr>
        <w:spacing w:after="0" w:line="240" w:lineRule="auto"/>
        <w:jc w:val="center"/>
        <w:rPr>
          <w:rFonts w:ascii="Arial" w:hAnsi="Arial" w:cs="Arial"/>
        </w:rPr>
      </w:pPr>
      <w:r w:rsidR="006C3A0C">
        <w:rPr>
          <w:rFonts w:ascii="Arial" w:hAnsi="Arial" w:cs="Arial"/>
        </w:rPr>
        <w:t xml:space="preserve">Katie Volter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6C3A0C">
        <w:rPr>
          <w:rFonts w:ascii="Arial" w:hAnsi="Arial" w:cs="Arial"/>
        </w:rPr>
        <w:t xml:space="preserve">A/g </w:t>
      </w:r>
      <w:r w:rsidRPr="00366520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66520">
        <w:rPr>
          <w:rFonts w:ascii="Arial" w:hAnsi="Arial" w:cs="Arial"/>
        </w:rPr>
        <w:t xml:space="preserve">   </w:t>
      </w:r>
      <w:r w:rsidR="005747A1">
        <w:rPr>
          <w:rFonts w:ascii="Arial" w:hAnsi="Arial" w:cs="Arial"/>
        </w:rPr>
        <w:t xml:space="preserve">12 </w:t>
      </w:r>
      <w:r w:rsidR="00366520">
        <w:rPr>
          <w:rFonts w:ascii="Arial" w:hAnsi="Arial" w:cs="Arial"/>
        </w:rPr>
        <w:t xml:space="preserve">April 2019</w:t>
      </w:r>
    </w:p>
    <w:sectPr w:rsidSect="009F46AF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720" w:right="720" w:bottom="720" w:left="720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48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48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482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48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48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E78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976E78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0732a5b-919d-4d3d-a16a-fceacf3a506d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85C30"/>
    <w:rsid w:val="000C2ABC"/>
    <w:rsid w:val="000E04F9"/>
    <w:rsid w:val="000E1F2B"/>
    <w:rsid w:val="000F6729"/>
    <w:rsid w:val="000F7A96"/>
    <w:rsid w:val="0010181B"/>
    <w:rsid w:val="001047FE"/>
    <w:rsid w:val="00126D18"/>
    <w:rsid w:val="0013315E"/>
    <w:rsid w:val="0013401E"/>
    <w:rsid w:val="001606CB"/>
    <w:rsid w:val="00167F9D"/>
    <w:rsid w:val="00173BAA"/>
    <w:rsid w:val="0017400F"/>
    <w:rsid w:val="0019270E"/>
    <w:rsid w:val="001A3801"/>
    <w:rsid w:val="001A7956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6520"/>
    <w:rsid w:val="00370233"/>
    <w:rsid w:val="00373AC5"/>
    <w:rsid w:val="00375CFF"/>
    <w:rsid w:val="003A707F"/>
    <w:rsid w:val="003B0EC1"/>
    <w:rsid w:val="003B3BBE"/>
    <w:rsid w:val="003B573B"/>
    <w:rsid w:val="003C19B9"/>
    <w:rsid w:val="003E74ED"/>
    <w:rsid w:val="003F0DD9"/>
    <w:rsid w:val="003F2CBD"/>
    <w:rsid w:val="003F3439"/>
    <w:rsid w:val="00424B97"/>
    <w:rsid w:val="00425384"/>
    <w:rsid w:val="0046234E"/>
    <w:rsid w:val="00470F80"/>
    <w:rsid w:val="004713CC"/>
    <w:rsid w:val="004A103E"/>
    <w:rsid w:val="004B2753"/>
    <w:rsid w:val="004B2F63"/>
    <w:rsid w:val="004C16E4"/>
    <w:rsid w:val="004C3537"/>
    <w:rsid w:val="004D4A93"/>
    <w:rsid w:val="004E1E3C"/>
    <w:rsid w:val="004F19A4"/>
    <w:rsid w:val="004F4AFB"/>
    <w:rsid w:val="00501578"/>
    <w:rsid w:val="00507F5C"/>
    <w:rsid w:val="00520873"/>
    <w:rsid w:val="0052184A"/>
    <w:rsid w:val="00521B02"/>
    <w:rsid w:val="00522565"/>
    <w:rsid w:val="005257BE"/>
    <w:rsid w:val="00534944"/>
    <w:rsid w:val="00537304"/>
    <w:rsid w:val="00565558"/>
    <w:rsid w:val="00573D44"/>
    <w:rsid w:val="005747A1"/>
    <w:rsid w:val="00574ABE"/>
    <w:rsid w:val="005778EF"/>
    <w:rsid w:val="00583934"/>
    <w:rsid w:val="005858D7"/>
    <w:rsid w:val="00586241"/>
    <w:rsid w:val="005A01F3"/>
    <w:rsid w:val="005A6DF9"/>
    <w:rsid w:val="005B1E1A"/>
    <w:rsid w:val="005D1BEA"/>
    <w:rsid w:val="00603979"/>
    <w:rsid w:val="0060725A"/>
    <w:rsid w:val="00607E41"/>
    <w:rsid w:val="00610843"/>
    <w:rsid w:val="00613EEC"/>
    <w:rsid w:val="006304CC"/>
    <w:rsid w:val="006335CC"/>
    <w:rsid w:val="00640F7D"/>
    <w:rsid w:val="006500D0"/>
    <w:rsid w:val="0065729B"/>
    <w:rsid w:val="006848D3"/>
    <w:rsid w:val="006950D9"/>
    <w:rsid w:val="006C3A0C"/>
    <w:rsid w:val="006D4897"/>
    <w:rsid w:val="006E74D0"/>
    <w:rsid w:val="006F1909"/>
    <w:rsid w:val="00705909"/>
    <w:rsid w:val="00712658"/>
    <w:rsid w:val="007266E8"/>
    <w:rsid w:val="00734CE2"/>
    <w:rsid w:val="00747E3F"/>
    <w:rsid w:val="007628C5"/>
    <w:rsid w:val="007751F4"/>
    <w:rsid w:val="00790701"/>
    <w:rsid w:val="00794824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45334"/>
    <w:rsid w:val="00850AA2"/>
    <w:rsid w:val="008665CF"/>
    <w:rsid w:val="00867E5C"/>
    <w:rsid w:val="0087253F"/>
    <w:rsid w:val="00876F1F"/>
    <w:rsid w:val="008B41A9"/>
    <w:rsid w:val="008D2012"/>
    <w:rsid w:val="008D6754"/>
    <w:rsid w:val="008E14F5"/>
    <w:rsid w:val="008E4F6C"/>
    <w:rsid w:val="0090493C"/>
    <w:rsid w:val="00913256"/>
    <w:rsid w:val="0092678D"/>
    <w:rsid w:val="009400C5"/>
    <w:rsid w:val="009539C7"/>
    <w:rsid w:val="00976E78"/>
    <w:rsid w:val="00990EF4"/>
    <w:rsid w:val="009A40B3"/>
    <w:rsid w:val="009D3AD2"/>
    <w:rsid w:val="009E29D4"/>
    <w:rsid w:val="009F46AF"/>
    <w:rsid w:val="00A00F21"/>
    <w:rsid w:val="00A04971"/>
    <w:rsid w:val="00A20C5B"/>
    <w:rsid w:val="00A35509"/>
    <w:rsid w:val="00A55568"/>
    <w:rsid w:val="00A570E3"/>
    <w:rsid w:val="00A60FDD"/>
    <w:rsid w:val="00A612BE"/>
    <w:rsid w:val="00A62CCA"/>
    <w:rsid w:val="00A679B6"/>
    <w:rsid w:val="00AB37EF"/>
    <w:rsid w:val="00AB54FE"/>
    <w:rsid w:val="00AC1DEC"/>
    <w:rsid w:val="00AE38B2"/>
    <w:rsid w:val="00AF78DF"/>
    <w:rsid w:val="00B011B5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100D"/>
    <w:rsid w:val="00BA5079"/>
    <w:rsid w:val="00BB5D82"/>
    <w:rsid w:val="00BC3A8D"/>
    <w:rsid w:val="00BD2B62"/>
    <w:rsid w:val="00BE555C"/>
    <w:rsid w:val="00C074A5"/>
    <w:rsid w:val="00C13ADA"/>
    <w:rsid w:val="00C14B3A"/>
    <w:rsid w:val="00C22077"/>
    <w:rsid w:val="00C3720B"/>
    <w:rsid w:val="00C47DA5"/>
    <w:rsid w:val="00C63C4E"/>
    <w:rsid w:val="00C63D57"/>
    <w:rsid w:val="00C95479"/>
    <w:rsid w:val="00C95620"/>
    <w:rsid w:val="00CA79CF"/>
    <w:rsid w:val="00CB462A"/>
    <w:rsid w:val="00CF2961"/>
    <w:rsid w:val="00D00A84"/>
    <w:rsid w:val="00D06AFA"/>
    <w:rsid w:val="00D579AA"/>
    <w:rsid w:val="00D62CE0"/>
    <w:rsid w:val="00D77A88"/>
    <w:rsid w:val="00D808C6"/>
    <w:rsid w:val="00D86A81"/>
    <w:rsid w:val="00D9107A"/>
    <w:rsid w:val="00D960A5"/>
    <w:rsid w:val="00DA4A47"/>
    <w:rsid w:val="00DB180C"/>
    <w:rsid w:val="00DB2EEE"/>
    <w:rsid w:val="00DB4701"/>
    <w:rsid w:val="00DC2750"/>
    <w:rsid w:val="00DC7154"/>
    <w:rsid w:val="00DD4573"/>
    <w:rsid w:val="00E07E30"/>
    <w:rsid w:val="00E3550F"/>
    <w:rsid w:val="00E469AF"/>
    <w:rsid w:val="00E66BB8"/>
    <w:rsid w:val="00E726A3"/>
    <w:rsid w:val="00E77E7A"/>
    <w:rsid w:val="00E80756"/>
    <w:rsid w:val="00E82855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7410"/>
    <w:rsid w:val="00F10CF7"/>
    <w:rsid w:val="00F11677"/>
    <w:rsid w:val="00F1208A"/>
    <w:rsid w:val="00F30300"/>
    <w:rsid w:val="00F40885"/>
    <w:rsid w:val="00F7457C"/>
    <w:rsid w:val="00F864C7"/>
    <w:rsid w:val="00F87F80"/>
    <w:rsid w:val="00F959E5"/>
    <w:rsid w:val="00FA5A37"/>
    <w:rsid w:val="00FB0CFE"/>
    <w:rsid w:val="00FB1665"/>
    <w:rsid w:val="00FB4F69"/>
    <w:rsid w:val="00FC07B0"/>
    <w:rsid w:val="00FC1C2A"/>
    <w:rsid w:val="00FC1C93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D7325JRWV2E7-1309657692-46378</_dlc_DocId>
    <_dlc_DocIdUrl xmlns="a95247a4-6a6b-40fb-87b6-0fb2f012c536">
      <Url>https://dcceew2.sharepoint.com/sites/DCCEEW-DSaD/_layouts/15/DocIdRedir.aspx?ID=D7325JRWV2E7-1309657692-46378</Url>
      <Description>D7325JRWV2E7-1309657692-46378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2F665C3-5FE0-4719-A441-86D4023858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5C1CB7-5D5A-4A94-84B1-AED9AC4B5ADE}"/>
</file>

<file path=customXml/itemProps4.xml><?xml version="1.0" encoding="utf-8"?>
<ds:datastoreItem xmlns:ds="http://schemas.openxmlformats.org/officeDocument/2006/customXml" ds:itemID="{08E506B4-546B-48AE-A61C-32F36240A7AB}"/>
</file>

<file path=customXml/itemProps5.xml><?xml version="1.0" encoding="utf-8"?>
<ds:datastoreItem xmlns:ds="http://schemas.openxmlformats.org/officeDocument/2006/customXml" ds:itemID="{1B79A010-6A28-470B-91AE-A9B6E98BF613}"/>
</file>

<file path=customXml/itemProps6.xml><?xml version="1.0" encoding="utf-8"?>
<ds:datastoreItem xmlns:ds="http://schemas.openxmlformats.org/officeDocument/2006/customXml" ds:itemID="{3D1F4330-822B-45D6-977B-99CD0D667CC3}"/>
</file>

<file path=docProps/app.xml><?xml version="1.0" encoding="utf-8"?>
<Properties xmlns="http://schemas.openxmlformats.org/officeDocument/2006/extended-properties" xmlns:vt="http://schemas.openxmlformats.org/officeDocument/2006/docPropsVTypes">
  <Template>B7A39F9.dotm</Template>
  <Pages>1</Pages>
  <Words>239</Words>
  <Characters>1384</Characters>
  <Application>Microsoft Office Word</Application>
  <DocSecurity>0</DocSecurity>
  <Lines>26</Lines>
  <Paragraphs>12</Paragraphs>
  <ScaleCrop>false</ScaleCrop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AUH19-014 Application received</dc:title>
  <cp:revision>1</cp:revision>
  <dcterms:created xsi:type="dcterms:W3CDTF">2019-04-16T03:42:00Z</dcterms:created>
  <dcterms:modified xsi:type="dcterms:W3CDTF">2019-04-16T03:42:00Z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fa080716-ba3b-457e-9101-9145bc7cab10</vt:lpwstr>
  </property>
</Properties>
</file>