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1.xml" ContentType="application/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9B4B93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ection 33 of the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9B4B93" w:rsidR="002B75DB">
        <w:rPr>
          <w:rFonts w:ascii="Arial" w:hAnsi="Arial" w:cs="Arial"/>
          <w:color w:val="000000"/>
          <w:sz w:val="22"/>
          <w:szCs w:val="22"/>
        </w:rPr>
        <w:t xml:space="preserve">notice is given that 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9B4B93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19-0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19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 has been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 received from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Viva Energy Australia 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Pty Ltd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 (AB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N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46 004 610 459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),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Level 16, 720 Bourke Street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,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Docklands, Victoria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,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3008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, (Telephone: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 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03</w:t>
      </w:r>
      <w:r w:rsidR="00D8237E">
        <w:rPr>
          <w:rFonts w:ascii="Arial" w:hAnsi="Arial" w:cs="Arial"/>
          <w:color w:val="000000"/>
          <w:sz w:val="22"/>
          <w:szCs w:val="22"/>
        </w:rPr>
        <w:t xml:space="preserve"> 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8823 3408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).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The application relates to the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export 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of up to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70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 t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onnes of </w:t>
      </w:r>
      <w:r w:rsidRPr="00B73041" w:rsidR="00B73041">
        <w:rPr>
          <w:rFonts w:ascii="Arial" w:hAnsi="Arial" w:cs="Arial"/>
          <w:color w:val="000000"/>
          <w:sz w:val="22"/>
          <w:szCs w:val="22"/>
        </w:rPr>
        <w:t xml:space="preserve">spent catalysts consisting of platinum on an alumina substrate, contaminated with hydrocarbons (Basel Code A2030)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to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Japan </w:t>
      </w:r>
      <w:r w:rsidRPr="009B4B93" w:rsidR="00FB0CFE">
        <w:rPr>
          <w:rFonts w:ascii="Arial" w:hAnsi="Arial" w:cs="Arial"/>
          <w:color w:val="000000"/>
          <w:sz w:val="22"/>
          <w:szCs w:val="22"/>
        </w:rPr>
        <w:t xml:space="preserve">for </w:t>
      </w:r>
      <w:r w:rsidR="006105A9">
        <w:rPr>
          <w:rFonts w:ascii="Arial" w:hAnsi="Arial" w:cs="Arial"/>
          <w:color w:val="000000"/>
          <w:sz w:val="22"/>
          <w:szCs w:val="22"/>
        </w:rPr>
        <w:t xml:space="preserve">recovery </w:t>
      </w:r>
      <w:r w:rsidR="00723B6E">
        <w:rPr>
          <w:rFonts w:ascii="Arial" w:hAnsi="Arial" w:cs="Arial"/>
          <w:color w:val="000000"/>
          <w:sz w:val="22"/>
          <w:szCs w:val="22"/>
        </w:rPr>
        <w:t xml:space="preserve">operation R4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/R8 </w:t>
      </w:r>
      <w:r w:rsidR="00723B6E">
        <w:rPr>
          <w:rFonts w:ascii="Arial" w:hAnsi="Arial" w:cs="Arial"/>
          <w:color w:val="000000"/>
          <w:sz w:val="22"/>
          <w:szCs w:val="22"/>
        </w:rPr>
        <w:t xml:space="preserve">- R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ecycling/reclamation of metals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/Recovery of components from catalysts 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at </w:t>
      </w:r>
      <w:r w:rsidR="00B73041">
        <w:rPr>
          <w:rFonts w:ascii="Arial" w:hAnsi="Arial" w:cs="Arial"/>
          <w:color w:val="000000"/>
          <w:sz w:val="22"/>
          <w:szCs w:val="22"/>
        </w:rPr>
        <w:t xml:space="preserve">Toky</w:t>
      </w:r>
      <w:r w:rsidR="005C4C2E">
        <w:rPr>
          <w:rFonts w:ascii="Arial" w:hAnsi="Arial" w:cs="Arial"/>
          <w:color w:val="000000"/>
          <w:sz w:val="22"/>
          <w:szCs w:val="22"/>
        </w:rPr>
        <w:t xml:space="preserve">o by NIKKI-Universal Co., Ltd</w:t>
      </w:r>
      <w:r w:rsidR="00AC6F48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="007B4595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4" w:history="1">
        <w:r w:rsidRPr="00B87F85" w:rsidR="007B4595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 xml:space="preserve">hwa@environment.gov.au</w:t>
        </w:r>
      </w:hyperlink>
      <w:r w:rsidRPr="00B87F85" w:rsidR="007B4595">
        <w:rPr>
          <w:rFonts w:ascii="Arial" w:hAnsi="Arial" w:cs="Arial"/>
          <w:sz w:val="22"/>
          <w:szCs w:val="22"/>
        </w:rPr>
        <w:t xml:space="preserve">.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E519A" w:rsidP="00EA150F">
      <w:pPr>
        <w:spacing w:after="0" w:line="240" w:lineRule="auto"/>
        <w:jc w:val="center"/>
        <w:rPr>
          <w:rFonts w:ascii="Arial" w:hAnsi="Arial" w:cs="Arial"/>
        </w:rPr>
      </w:pPr>
      <w:r w:rsidR="000B5B4D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8E519A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2D3A4F">
        <w:rPr>
          <w:rFonts w:ascii="Arial" w:hAnsi="Arial" w:cs="Arial"/>
        </w:rPr>
        <w:t xml:space="preserve">07</w:t>
      </w:r>
      <w:r w:rsidR="00164C20">
        <w:rPr>
          <w:rFonts w:ascii="Arial" w:hAnsi="Arial" w:cs="Arial"/>
        </w:rPr>
        <w:t xml:space="preserve"> May </w:t>
      </w:r>
      <w:r w:rsidRPr="008E519A" w:rsidR="008E519A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2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2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29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2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2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f7558bf-1504-4a36-b557-1cf5c4e78cd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3433"/>
    <w:rsid w:val="000145CE"/>
    <w:rsid w:val="000443D3"/>
    <w:rsid w:val="000551E9"/>
    <w:rsid w:val="00070A33"/>
    <w:rsid w:val="00083057"/>
    <w:rsid w:val="000A5229"/>
    <w:rsid w:val="000B5B4D"/>
    <w:rsid w:val="000E04F9"/>
    <w:rsid w:val="000E1F2B"/>
    <w:rsid w:val="000E530E"/>
    <w:rsid w:val="000F6729"/>
    <w:rsid w:val="000F7A96"/>
    <w:rsid w:val="001047FE"/>
    <w:rsid w:val="00126D18"/>
    <w:rsid w:val="0013315E"/>
    <w:rsid w:val="0013401E"/>
    <w:rsid w:val="00164C20"/>
    <w:rsid w:val="001654AD"/>
    <w:rsid w:val="00167F9D"/>
    <w:rsid w:val="001720D8"/>
    <w:rsid w:val="00173BAA"/>
    <w:rsid w:val="001A3801"/>
    <w:rsid w:val="001C1CB7"/>
    <w:rsid w:val="001C2AAD"/>
    <w:rsid w:val="001C7E8A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A591A"/>
    <w:rsid w:val="002B6A39"/>
    <w:rsid w:val="002B75DB"/>
    <w:rsid w:val="002C00C8"/>
    <w:rsid w:val="002C202D"/>
    <w:rsid w:val="002C499B"/>
    <w:rsid w:val="002C67C8"/>
    <w:rsid w:val="002C7F91"/>
    <w:rsid w:val="002D3A4F"/>
    <w:rsid w:val="002F051E"/>
    <w:rsid w:val="002F3CD7"/>
    <w:rsid w:val="002F75CD"/>
    <w:rsid w:val="003034FF"/>
    <w:rsid w:val="003356F6"/>
    <w:rsid w:val="00343AE2"/>
    <w:rsid w:val="00345A08"/>
    <w:rsid w:val="00355987"/>
    <w:rsid w:val="00357F80"/>
    <w:rsid w:val="003621FC"/>
    <w:rsid w:val="00370233"/>
    <w:rsid w:val="00373AC5"/>
    <w:rsid w:val="00375CFF"/>
    <w:rsid w:val="003A707F"/>
    <w:rsid w:val="003B0EC1"/>
    <w:rsid w:val="003B3BBE"/>
    <w:rsid w:val="003B573B"/>
    <w:rsid w:val="003C19B9"/>
    <w:rsid w:val="003E602B"/>
    <w:rsid w:val="003F0DD9"/>
    <w:rsid w:val="003F2CBD"/>
    <w:rsid w:val="003F3439"/>
    <w:rsid w:val="00424B97"/>
    <w:rsid w:val="00425384"/>
    <w:rsid w:val="0046234E"/>
    <w:rsid w:val="00470F80"/>
    <w:rsid w:val="004804C1"/>
    <w:rsid w:val="004A103E"/>
    <w:rsid w:val="004B2753"/>
    <w:rsid w:val="004B2F63"/>
    <w:rsid w:val="004C16E4"/>
    <w:rsid w:val="004E1E3C"/>
    <w:rsid w:val="004F4AFB"/>
    <w:rsid w:val="00501578"/>
    <w:rsid w:val="00502E3B"/>
    <w:rsid w:val="00507F5C"/>
    <w:rsid w:val="00520873"/>
    <w:rsid w:val="00521B02"/>
    <w:rsid w:val="00522565"/>
    <w:rsid w:val="00534944"/>
    <w:rsid w:val="00537304"/>
    <w:rsid w:val="00540C58"/>
    <w:rsid w:val="00567429"/>
    <w:rsid w:val="00573D44"/>
    <w:rsid w:val="00574ABE"/>
    <w:rsid w:val="005778EF"/>
    <w:rsid w:val="00583934"/>
    <w:rsid w:val="005858D7"/>
    <w:rsid w:val="005A01F3"/>
    <w:rsid w:val="005A6DF9"/>
    <w:rsid w:val="005B3745"/>
    <w:rsid w:val="005C4C2E"/>
    <w:rsid w:val="005D1BEA"/>
    <w:rsid w:val="005E729F"/>
    <w:rsid w:val="005F7D0B"/>
    <w:rsid w:val="00603979"/>
    <w:rsid w:val="0060725A"/>
    <w:rsid w:val="00607E41"/>
    <w:rsid w:val="006105A9"/>
    <w:rsid w:val="00610843"/>
    <w:rsid w:val="00613EEC"/>
    <w:rsid w:val="0062044B"/>
    <w:rsid w:val="006304CC"/>
    <w:rsid w:val="006335CC"/>
    <w:rsid w:val="006500D0"/>
    <w:rsid w:val="0065729B"/>
    <w:rsid w:val="006C2BDF"/>
    <w:rsid w:val="006D4897"/>
    <w:rsid w:val="006E74D0"/>
    <w:rsid w:val="006F1909"/>
    <w:rsid w:val="00723B6E"/>
    <w:rsid w:val="007266E8"/>
    <w:rsid w:val="00734CE2"/>
    <w:rsid w:val="00747E3F"/>
    <w:rsid w:val="0076121B"/>
    <w:rsid w:val="007628C5"/>
    <w:rsid w:val="007751F4"/>
    <w:rsid w:val="00790701"/>
    <w:rsid w:val="007B4595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E519A"/>
    <w:rsid w:val="0090493C"/>
    <w:rsid w:val="00913256"/>
    <w:rsid w:val="0092678D"/>
    <w:rsid w:val="009400C5"/>
    <w:rsid w:val="009539C7"/>
    <w:rsid w:val="00965E4D"/>
    <w:rsid w:val="009B4B93"/>
    <w:rsid w:val="009D1053"/>
    <w:rsid w:val="009D3AD2"/>
    <w:rsid w:val="009E29D4"/>
    <w:rsid w:val="00A00F21"/>
    <w:rsid w:val="00A35509"/>
    <w:rsid w:val="00A355F3"/>
    <w:rsid w:val="00A5020A"/>
    <w:rsid w:val="00A55568"/>
    <w:rsid w:val="00A570E3"/>
    <w:rsid w:val="00A60FDD"/>
    <w:rsid w:val="00A62CCA"/>
    <w:rsid w:val="00A679B6"/>
    <w:rsid w:val="00AB37EF"/>
    <w:rsid w:val="00AB54FE"/>
    <w:rsid w:val="00AC1DEC"/>
    <w:rsid w:val="00AC6F48"/>
    <w:rsid w:val="00AE38B2"/>
    <w:rsid w:val="00AF78DF"/>
    <w:rsid w:val="00B038C0"/>
    <w:rsid w:val="00B15D79"/>
    <w:rsid w:val="00B23EF7"/>
    <w:rsid w:val="00B26B18"/>
    <w:rsid w:val="00B367FF"/>
    <w:rsid w:val="00B44B01"/>
    <w:rsid w:val="00B610F5"/>
    <w:rsid w:val="00B61A88"/>
    <w:rsid w:val="00B73041"/>
    <w:rsid w:val="00B821F0"/>
    <w:rsid w:val="00B84226"/>
    <w:rsid w:val="00B8629B"/>
    <w:rsid w:val="00B87F85"/>
    <w:rsid w:val="00B97C3C"/>
    <w:rsid w:val="00BA5079"/>
    <w:rsid w:val="00BB5D82"/>
    <w:rsid w:val="00BC3A8D"/>
    <w:rsid w:val="00BD2B62"/>
    <w:rsid w:val="00BD621D"/>
    <w:rsid w:val="00BE555C"/>
    <w:rsid w:val="00BF574B"/>
    <w:rsid w:val="00C074A5"/>
    <w:rsid w:val="00C14B3A"/>
    <w:rsid w:val="00C209C8"/>
    <w:rsid w:val="00C22077"/>
    <w:rsid w:val="00C25050"/>
    <w:rsid w:val="00C31F5F"/>
    <w:rsid w:val="00C3720B"/>
    <w:rsid w:val="00C63C4E"/>
    <w:rsid w:val="00C63D57"/>
    <w:rsid w:val="00C77B0E"/>
    <w:rsid w:val="00C95479"/>
    <w:rsid w:val="00CA79CF"/>
    <w:rsid w:val="00CB120C"/>
    <w:rsid w:val="00D00A84"/>
    <w:rsid w:val="00D06AFA"/>
    <w:rsid w:val="00D579AA"/>
    <w:rsid w:val="00D62CE0"/>
    <w:rsid w:val="00D638AF"/>
    <w:rsid w:val="00D77A88"/>
    <w:rsid w:val="00D808C6"/>
    <w:rsid w:val="00D8237E"/>
    <w:rsid w:val="00D86A81"/>
    <w:rsid w:val="00D9107A"/>
    <w:rsid w:val="00DA4A47"/>
    <w:rsid w:val="00DC2750"/>
    <w:rsid w:val="00DC7154"/>
    <w:rsid w:val="00E07E30"/>
    <w:rsid w:val="00E30DCD"/>
    <w:rsid w:val="00E3550F"/>
    <w:rsid w:val="00E66BB8"/>
    <w:rsid w:val="00E726A3"/>
    <w:rsid w:val="00E77E7A"/>
    <w:rsid w:val="00E80756"/>
    <w:rsid w:val="00E84CD8"/>
    <w:rsid w:val="00EA150F"/>
    <w:rsid w:val="00EA6294"/>
    <w:rsid w:val="00EA6EF0"/>
    <w:rsid w:val="00EC07AD"/>
    <w:rsid w:val="00EC2586"/>
    <w:rsid w:val="00ED0775"/>
    <w:rsid w:val="00ED685A"/>
    <w:rsid w:val="00ED720B"/>
    <w:rsid w:val="00EE4FA1"/>
    <w:rsid w:val="00EF1B1B"/>
    <w:rsid w:val="00EF23A0"/>
    <w:rsid w:val="00F0314D"/>
    <w:rsid w:val="00F10CF7"/>
    <w:rsid w:val="00F11677"/>
    <w:rsid w:val="00F30300"/>
    <w:rsid w:val="00F40885"/>
    <w:rsid w:val="00F7457C"/>
    <w:rsid w:val="00F80885"/>
    <w:rsid w:val="00F87F80"/>
    <w:rsid w:val="00FA5A37"/>
    <w:rsid w:val="00FB0CFE"/>
    <w:rsid w:val="00FB4F69"/>
    <w:rsid w:val="00FC07B0"/>
    <w:rsid w:val="00FD7FC9"/>
    <w:rsid w:val="00FE5218"/>
    <w:rsid w:val="00FF2487"/>
    <w:rsid w:val="00FF3982"/>
    <w:rsid w:val="00FF434C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Hyperlink">
    <w:name w:val="Hyperlink"/>
    <w:uiPriority w:val="99"/>
    <w:unhideWhenUsed/>
    <w:rsid w:val="007B4595"/>
    <w:rPr>
      <w:color w:val="0563C1"/>
      <w:u w:val="single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5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hyperlink" Target="mailto:hwa@environment.gov.au" TargetMode="Externa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D7325JRWV2E7-1309657692-46379</_dlc_DocId>
    <_dlc_DocIdUrl xmlns="a95247a4-6a6b-40fb-87b6-0fb2f012c536">
      <Url>https://dcceew2.sharepoint.com/sites/DCCEEW-DSaD/_layouts/15/DocIdRedir.aspx?ID=D7325JRWV2E7-1309657692-46379</Url>
      <Description>D7325JRWV2E7-1309657692-46379</Description>
    </_dlc_DocIdUrl>
  </documentManagement>
</p:properties>
</file>

<file path=customXml/itemProps1.xml><?xml version="1.0" encoding="utf-8"?>
<ds:datastoreItem xmlns:ds="http://schemas.openxmlformats.org/officeDocument/2006/customXml" ds:itemID="{EB53C94C-89C1-4BAE-A41A-7AA2C726D3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F1B3FD-F06E-4827-A4EB-830C29C7376E}"/>
</file>

<file path=customXml/itemProps3.xml><?xml version="1.0" encoding="utf-8"?>
<ds:datastoreItem xmlns:ds="http://schemas.openxmlformats.org/officeDocument/2006/customXml" ds:itemID="{4494F328-580E-4B08-A88C-4CDE5C7B2AC5}"/>
</file>

<file path=customXml/itemProps4.xml><?xml version="1.0" encoding="utf-8"?>
<ds:datastoreItem xmlns:ds="http://schemas.openxmlformats.org/officeDocument/2006/customXml" ds:itemID="{4D032A9E-F691-4275-8A91-6ECA78DDDD4F}"/>
</file>

<file path=customXml/itemProps5.xml><?xml version="1.0" encoding="utf-8"?>
<ds:datastoreItem xmlns:ds="http://schemas.openxmlformats.org/officeDocument/2006/customXml" ds:itemID="{F2E5226E-3273-4A58-95B4-86E6C02BC783}"/>
</file>

<file path=docProps/app.xml><?xml version="1.0" encoding="utf-8"?>
<Properties xmlns="http://schemas.openxmlformats.org/officeDocument/2006/extended-properties" xmlns:vt="http://schemas.openxmlformats.org/officeDocument/2006/docPropsVTypes">
  <Template>B503750D.dotm</Template>
  <Pages>1</Pages>
  <Words>204</Words>
  <Characters>1163</Characters>
  <Application>Microsoft Office Word</Application>
  <DocSecurity>0</DocSecurity>
  <Lines>9</Lines>
  <Paragraphs>2</Paragraphs>
  <ScaleCrop>false</ScaleCrop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AUH19-019 Application Received</dc:title>
  <cp:revision>1</cp:revision>
  <dcterms:created xsi:type="dcterms:W3CDTF">2019-05-08T04:34:00Z</dcterms:created>
  <dcterms:modified xsi:type="dcterms:W3CDTF">2019-05-08T04:34:00Z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3ae04563-a178-4180-acd8-2843e29e9405</vt:lpwstr>
  </property>
</Properties>
</file>