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1931F1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F57ED3" w:rsidR="002B75DB">
        <w:rPr>
          <w:rFonts w:ascii="Arial" w:hAnsi="Arial" w:cs="Arial"/>
          <w:sz w:val="22"/>
          <w:szCs w:val="22"/>
        </w:rPr>
        <w:t xml:space="preserve">notice is given that </w:t>
      </w:r>
      <w:r w:rsidR="00DE1649">
        <w:rPr>
          <w:rFonts w:ascii="Arial" w:hAnsi="Arial" w:cs="Arial"/>
          <w:sz w:val="22"/>
          <w:szCs w:val="22"/>
        </w:rPr>
        <w:t xml:space="preserve">an </w:t>
      </w:r>
      <w:r w:rsidRPr="00F57ED3" w:rsidR="0046234E">
        <w:rPr>
          <w:rFonts w:ascii="Arial" w:hAnsi="Arial" w:cs="Arial"/>
          <w:sz w:val="22"/>
          <w:szCs w:val="22"/>
        </w:rPr>
        <w:t xml:space="preserve">application </w:t>
      </w:r>
      <w:r w:rsidRPr="00F57ED3" w:rsidR="00173BAA">
        <w:rPr>
          <w:rFonts w:ascii="Arial" w:hAnsi="Arial" w:cs="Arial"/>
          <w:sz w:val="22"/>
          <w:szCs w:val="22"/>
        </w:rPr>
        <w:t xml:space="preserve">AU</w:t>
      </w:r>
      <w:r w:rsidRPr="00F57ED3" w:rsidR="00C14B3A">
        <w:rPr>
          <w:rFonts w:ascii="Arial" w:hAnsi="Arial" w:cs="Arial"/>
          <w:sz w:val="22"/>
          <w:szCs w:val="22"/>
        </w:rPr>
        <w:t xml:space="preserve">H</w:t>
      </w:r>
      <w:r w:rsidRPr="00F57ED3" w:rsidR="008C3EB7">
        <w:rPr>
          <w:rFonts w:ascii="Arial" w:hAnsi="Arial" w:cs="Arial"/>
          <w:sz w:val="22"/>
          <w:szCs w:val="22"/>
        </w:rPr>
        <w:t xml:space="preserve">19-</w:t>
      </w:r>
      <w:r w:rsidR="00F07F25">
        <w:rPr>
          <w:rFonts w:ascii="Arial" w:hAnsi="Arial" w:cs="Arial"/>
          <w:sz w:val="22"/>
          <w:szCs w:val="22"/>
        </w:rPr>
        <w:t xml:space="preserve">40 </w:t>
      </w:r>
      <w:r w:rsidRPr="00F57ED3" w:rsidR="008C3EB7">
        <w:rPr>
          <w:rFonts w:ascii="Arial" w:hAnsi="Arial" w:cs="Arial"/>
          <w:sz w:val="22"/>
          <w:szCs w:val="22"/>
        </w:rPr>
        <w:t xml:space="preserve">h</w:t>
      </w:r>
      <w:r w:rsidR="00540FDD">
        <w:rPr>
          <w:rFonts w:ascii="Arial" w:hAnsi="Arial" w:cs="Arial"/>
          <w:sz w:val="22"/>
          <w:szCs w:val="22"/>
        </w:rPr>
        <w:t xml:space="preserve">a</w:t>
      </w:r>
      <w:r w:rsidR="009C7144">
        <w:rPr>
          <w:rFonts w:ascii="Arial" w:hAnsi="Arial" w:cs="Arial"/>
          <w:sz w:val="22"/>
          <w:szCs w:val="22"/>
        </w:rPr>
        <w:t xml:space="preserve">s </w:t>
      </w:r>
      <w:r w:rsidRPr="00F57ED3" w:rsidR="00173BAA">
        <w:rPr>
          <w:rFonts w:ascii="Arial" w:hAnsi="Arial" w:cs="Arial"/>
          <w:sz w:val="22"/>
          <w:szCs w:val="22"/>
        </w:rPr>
        <w:t xml:space="preserve">been</w:t>
      </w:r>
      <w:r w:rsidRPr="00F57ED3" w:rsidR="0046234E">
        <w:rPr>
          <w:rFonts w:ascii="Arial" w:hAnsi="Arial" w:cs="Arial"/>
          <w:sz w:val="22"/>
          <w:szCs w:val="22"/>
        </w:rPr>
        <w:t xml:space="preserve"> received from </w:t>
      </w:r>
      <w:r w:rsidR="009C7144">
        <w:rPr>
          <w:rFonts w:ascii="Arial" w:hAnsi="Arial" w:cs="Arial"/>
          <w:sz w:val="22"/>
          <w:szCs w:val="22"/>
        </w:rPr>
        <w:t xml:space="preserve">Hydromet</w:t>
      </w:r>
      <w:r w:rsidR="00F07F25">
        <w:rPr>
          <w:rFonts w:ascii="Arial" w:hAnsi="Arial" w:cs="Arial"/>
          <w:sz w:val="22"/>
          <w:szCs w:val="22"/>
        </w:rPr>
        <w:t xml:space="preserve"> Corporation Pty Ltd (</w:t>
      </w:r>
      <w:r w:rsidRPr="00F57ED3" w:rsidR="008C3EB7">
        <w:rPr>
          <w:rFonts w:ascii="Arial" w:hAnsi="Arial" w:cs="Arial"/>
          <w:sz w:val="22"/>
          <w:szCs w:val="22"/>
        </w:rPr>
        <w:t xml:space="preserve">AB</w:t>
      </w:r>
      <w:r w:rsidRPr="00F57ED3" w:rsidR="00167F9D">
        <w:rPr>
          <w:rFonts w:ascii="Arial" w:hAnsi="Arial" w:cs="Arial"/>
          <w:sz w:val="22"/>
          <w:szCs w:val="22"/>
        </w:rPr>
        <w:t xml:space="preserve">N</w:t>
      </w:r>
      <w:r w:rsidRPr="00F57ED3" w:rsidR="00F57ED3">
        <w:rPr>
          <w:rFonts w:ascii="Arial" w:hAnsi="Arial" w:cs="Arial"/>
          <w:sz w:val="22"/>
          <w:szCs w:val="22"/>
        </w:rPr>
        <w:t xml:space="preserve"> </w:t>
      </w:r>
      <w:r w:rsidR="00F07F25">
        <w:rPr>
          <w:rFonts w:ascii="Arial" w:hAnsi="Arial" w:cs="Arial"/>
          <w:sz w:val="22"/>
          <w:szCs w:val="22"/>
        </w:rPr>
        <w:t xml:space="preserve">71 002 802 646</w:t>
      </w:r>
      <w:r w:rsidRPr="00F57ED3" w:rsidR="00167F9D">
        <w:rPr>
          <w:rFonts w:ascii="Arial" w:hAnsi="Arial" w:cs="Arial"/>
          <w:sz w:val="22"/>
          <w:szCs w:val="22"/>
        </w:rPr>
        <w:t xml:space="preserve">), </w:t>
      </w:r>
      <w:r w:rsidRPr="00F07F25" w:rsidR="00F07F25">
        <w:rPr>
          <w:rFonts w:ascii="Arial" w:hAnsi="Arial" w:cs="Arial"/>
          <w:sz w:val="22"/>
          <w:szCs w:val="22"/>
        </w:rPr>
        <w:t xml:space="preserve">201 Five Islands Road</w:t>
      </w:r>
      <w:r w:rsidR="00F07F25">
        <w:rPr>
          <w:rFonts w:ascii="Arial" w:hAnsi="Arial" w:cs="Arial"/>
          <w:sz w:val="22"/>
          <w:szCs w:val="22"/>
        </w:rPr>
        <w:t xml:space="preserve">, U</w:t>
      </w:r>
      <w:r w:rsidRPr="00F07F25" w:rsidR="00F07F25">
        <w:rPr>
          <w:rFonts w:ascii="Arial" w:hAnsi="Arial" w:cs="Arial"/>
          <w:sz w:val="22"/>
          <w:szCs w:val="22"/>
        </w:rPr>
        <w:t xml:space="preserve">nanderra</w:t>
      </w:r>
      <w:r w:rsidR="009C7144">
        <w:rPr>
          <w:rFonts w:ascii="Arial" w:hAnsi="Arial" w:cs="Arial"/>
          <w:sz w:val="22"/>
          <w:szCs w:val="22"/>
        </w:rPr>
        <w:t xml:space="preserve">, New South Wales, </w:t>
      </w:r>
      <w:r w:rsidRPr="00F07F25" w:rsidR="00F07F25">
        <w:rPr>
          <w:rFonts w:ascii="Arial" w:hAnsi="Arial" w:cs="Arial"/>
          <w:sz w:val="22"/>
          <w:szCs w:val="22"/>
        </w:rPr>
        <w:t xml:space="preserve">2526</w:t>
      </w:r>
      <w:r w:rsidR="001931F1">
        <w:rPr>
          <w:rFonts w:ascii="Arial" w:hAnsi="Arial" w:cs="Arial"/>
          <w:sz w:val="22"/>
          <w:szCs w:val="22"/>
        </w:rPr>
        <w:t xml:space="preserve"> </w:t>
      </w:r>
      <w:r w:rsidRPr="00F57ED3" w:rsidR="00012BC2">
        <w:rPr>
          <w:rFonts w:ascii="Arial" w:hAnsi="Arial" w:cs="Arial"/>
          <w:sz w:val="22"/>
          <w:szCs w:val="22"/>
        </w:rPr>
        <w:t xml:space="preserve">(</w:t>
      </w:r>
      <w:r w:rsidRPr="00F57ED3" w:rsidR="00012BC2">
        <w:rPr>
          <w:rFonts w:ascii="Arial" w:hAnsi="Arial" w:cs="Arial"/>
          <w:sz w:val="22"/>
          <w:szCs w:val="22"/>
        </w:rPr>
        <w:t xml:space="preserve">Telephone:</w:t>
      </w:r>
      <w:r w:rsidRPr="00F57ED3" w:rsidR="00F57ED3">
        <w:rPr>
          <w:rFonts w:ascii="Arial" w:hAnsi="Arial" w:cs="Arial"/>
          <w:sz w:val="22"/>
          <w:szCs w:val="22"/>
        </w:rPr>
        <w:t xml:space="preserve"> </w:t>
      </w:r>
      <w:r w:rsidR="00DE1649">
        <w:rPr>
          <w:rFonts w:ascii="Arial" w:hAnsi="Arial" w:cs="Arial"/>
          <w:sz w:val="22"/>
          <w:szCs w:val="22"/>
        </w:rPr>
        <w:t xml:space="preserve">+61 </w:t>
      </w:r>
      <w:r w:rsidR="00F07F25">
        <w:rPr>
          <w:rFonts w:ascii="Arial" w:hAnsi="Arial" w:cs="Arial"/>
          <w:sz w:val="22"/>
          <w:szCs w:val="22"/>
        </w:rPr>
        <w:t xml:space="preserve">2</w:t>
      </w:r>
      <w:r w:rsidR="001931F1">
        <w:rPr>
          <w:rFonts w:ascii="Arial" w:hAnsi="Arial" w:cs="Arial"/>
          <w:sz w:val="22"/>
          <w:szCs w:val="22"/>
        </w:rPr>
        <w:t xml:space="preserve"> 4271 </w:t>
      </w:r>
      <w:r w:rsidR="00F07F25">
        <w:rPr>
          <w:rFonts w:ascii="Arial" w:hAnsi="Arial" w:cs="Arial"/>
          <w:sz w:val="22"/>
          <w:szCs w:val="22"/>
        </w:rPr>
        <w:t xml:space="preserve">1822)</w:t>
      </w:r>
      <w:r w:rsidR="00321F4E">
        <w:rPr>
          <w:rFonts w:ascii="Arial" w:hAnsi="Arial" w:cs="Arial"/>
          <w:sz w:val="22"/>
          <w:szCs w:val="22"/>
        </w:rPr>
        <w:t xml:space="preserve">.</w:t>
      </w:r>
      <w:r w:rsidR="00340863">
        <w:rPr>
          <w:rFonts w:ascii="Arial" w:hAnsi="Arial" w:cs="Arial"/>
          <w:sz w:val="22"/>
          <w:szCs w:val="22"/>
        </w:rPr>
        <w:t xml:space="preserve"> </w:t>
      </w:r>
    </w:p>
    <w:p w:rsidR="000145CE" w:rsidRPr="00F57ED3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A3BCF" w:rsidR="004A3BCF">
        <w:rPr>
          <w:rFonts w:ascii="Arial" w:hAnsi="Arial" w:cs="Arial"/>
          <w:sz w:val="22"/>
          <w:szCs w:val="22"/>
        </w:rPr>
        <w:t xml:space="preserve">The application relate</w:t>
      </w:r>
      <w:r w:rsidR="009C7144">
        <w:rPr>
          <w:rFonts w:ascii="Arial" w:hAnsi="Arial" w:cs="Arial"/>
          <w:sz w:val="22"/>
          <w:szCs w:val="22"/>
        </w:rPr>
        <w:t xml:space="preserve">s</w:t>
      </w:r>
      <w:r w:rsidRPr="004A3BCF" w:rsidR="004A3BCF">
        <w:rPr>
          <w:rFonts w:ascii="Arial" w:hAnsi="Arial" w:cs="Arial"/>
          <w:sz w:val="22"/>
          <w:szCs w:val="22"/>
        </w:rPr>
        <w:t xml:space="preserve"> to the </w:t>
      </w:r>
      <w:r w:rsidR="00F07F25">
        <w:rPr>
          <w:rFonts w:ascii="Arial" w:hAnsi="Arial" w:cs="Arial"/>
          <w:sz w:val="22"/>
          <w:szCs w:val="22"/>
        </w:rPr>
        <w:t xml:space="preserve">export </w:t>
      </w:r>
      <w:r w:rsidRPr="004A3BCF" w:rsidR="004A3BCF">
        <w:rPr>
          <w:rFonts w:ascii="Arial" w:hAnsi="Arial" w:cs="Arial"/>
          <w:sz w:val="22"/>
          <w:szCs w:val="22"/>
        </w:rPr>
        <w:t xml:space="preserve">of up to </w:t>
      </w:r>
      <w:r w:rsidR="00F07F25">
        <w:rPr>
          <w:rFonts w:ascii="Arial" w:hAnsi="Arial" w:cs="Arial"/>
          <w:sz w:val="22"/>
          <w:szCs w:val="22"/>
        </w:rPr>
        <w:t xml:space="preserve">12,000 </w:t>
      </w:r>
      <w:r w:rsidRPr="004A3BCF" w:rsidR="004A3BCF">
        <w:rPr>
          <w:rFonts w:ascii="Arial" w:hAnsi="Arial" w:cs="Arial"/>
          <w:sz w:val="22"/>
          <w:szCs w:val="22"/>
        </w:rPr>
        <w:t xml:space="preserve">tonnes of </w:t>
      </w:r>
      <w:r w:rsidR="00F07F25">
        <w:rPr>
          <w:rFonts w:ascii="Arial" w:hAnsi="Arial" w:cs="Arial"/>
          <w:sz w:val="22"/>
          <w:szCs w:val="22"/>
        </w:rPr>
        <w:t xml:space="preserve">lead </w:t>
      </w:r>
      <w:r w:rsidRPr="004A3BCF" w:rsidR="004A3BCF">
        <w:rPr>
          <w:rFonts w:ascii="Arial" w:hAnsi="Arial" w:cs="Arial"/>
          <w:sz w:val="22"/>
          <w:szCs w:val="22"/>
        </w:rPr>
        <w:t xml:space="preserve">waste</w:t>
      </w:r>
      <w:r w:rsidR="00F07F25">
        <w:rPr>
          <w:rFonts w:ascii="Arial" w:hAnsi="Arial" w:cs="Arial"/>
          <w:sz w:val="22"/>
          <w:szCs w:val="22"/>
        </w:rPr>
        <w:t xml:space="preserve"> and scrap (Basel Code A1020</w:t>
      </w:r>
      <w:r w:rsidRPr="004A3BCF" w:rsidR="004A3BCF">
        <w:rPr>
          <w:rFonts w:ascii="Arial" w:hAnsi="Arial" w:cs="Arial"/>
          <w:sz w:val="22"/>
          <w:szCs w:val="22"/>
        </w:rPr>
        <w:t xml:space="preserve">) to</w:t>
      </w:r>
      <w:r w:rsidR="004A3BCF">
        <w:rPr>
          <w:rFonts w:ascii="Arial" w:hAnsi="Arial" w:cs="Arial"/>
          <w:sz w:val="22"/>
          <w:szCs w:val="22"/>
        </w:rPr>
        <w:t xml:space="preserve"> </w:t>
      </w:r>
      <w:r w:rsidR="00F07F25">
        <w:rPr>
          <w:rFonts w:ascii="Arial" w:hAnsi="Arial" w:cs="Arial"/>
          <w:sz w:val="22"/>
          <w:szCs w:val="22"/>
        </w:rPr>
        <w:t xml:space="preserve">Spain </w:t>
      </w:r>
      <w:r w:rsidR="004A3BCF">
        <w:rPr>
          <w:rFonts w:ascii="Arial" w:hAnsi="Arial" w:cs="Arial"/>
          <w:sz w:val="22"/>
          <w:szCs w:val="22"/>
        </w:rPr>
        <w:t xml:space="preserve">for </w:t>
      </w:r>
      <w:r w:rsidR="00F07F25">
        <w:rPr>
          <w:rFonts w:ascii="Arial" w:hAnsi="Arial" w:cs="Arial"/>
          <w:sz w:val="22"/>
          <w:szCs w:val="22"/>
        </w:rPr>
        <w:t xml:space="preserve">metal </w:t>
      </w:r>
      <w:r w:rsidR="004A3BCF">
        <w:rPr>
          <w:rFonts w:ascii="Arial" w:hAnsi="Arial" w:cs="Arial"/>
          <w:sz w:val="22"/>
          <w:szCs w:val="22"/>
        </w:rPr>
        <w:t xml:space="preserve">recovery at</w:t>
      </w:r>
      <w:r w:rsidR="00F07F25">
        <w:rPr>
          <w:rFonts w:ascii="Arial" w:hAnsi="Arial" w:cs="Arial"/>
          <w:sz w:val="22"/>
          <w:szCs w:val="22"/>
        </w:rPr>
        <w:t xml:space="preserve"> Exide Technologies SLU</w:t>
      </w:r>
      <w:r w:rsidR="000909D2">
        <w:rPr>
          <w:rFonts w:ascii="Arial" w:hAnsi="Arial" w:cs="Arial"/>
          <w:sz w:val="22"/>
          <w:szCs w:val="22"/>
        </w:rPr>
        <w:t xml:space="preserve">.</w:t>
      </w:r>
      <w:r w:rsidRPr="00F57ED3" w:rsidR="00F57ED3">
        <w:rPr>
          <w:rFonts w:ascii="Arial" w:hAnsi="Arial" w:cs="Arial"/>
          <w:sz w:val="22"/>
          <w:szCs w:val="22"/>
        </w:rPr>
        <w:t xml:space="preserve"> </w:t>
      </w:r>
      <w:r w:rsidRPr="00F57ED3" w:rsidR="008C3EB7">
        <w:rPr>
          <w:rFonts w:ascii="Arial" w:hAnsi="Arial" w:cs="Arial"/>
          <w:sz w:val="22"/>
          <w:szCs w:val="22"/>
        </w:rPr>
        <w:t xml:space="preserve"> </w:t>
      </w:r>
    </w:p>
    <w:p w:rsidR="008E14F5" w:rsidRPr="00F57ED3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F57ED3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F57ED3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F57ED3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F57ED3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F57ED3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57ED3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57ED3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57ED3" w:rsidP="00EA150F">
      <w:pPr>
        <w:spacing w:after="0" w:line="240" w:lineRule="auto"/>
        <w:jc w:val="center"/>
        <w:rPr>
          <w:rFonts w:ascii="Arial" w:hAnsi="Arial" w:cs="Arial"/>
        </w:rPr>
      </w:pPr>
      <w:r w:rsidRPr="00F57ED3" w:rsidR="00E726A3">
        <w:rPr>
          <w:rFonts w:ascii="Arial" w:hAnsi="Arial" w:cs="Arial"/>
        </w:rPr>
        <w:t xml:space="preserve">Kath Fife</w:t>
      </w:r>
    </w:p>
    <w:p w:rsidR="008E14F5" w:rsidRPr="00F57ED3" w:rsidP="00876F1F">
      <w:pPr>
        <w:pStyle w:val="Footer"/>
        <w:jc w:val="center"/>
        <w:rPr>
          <w:rFonts w:ascii="Arial" w:hAnsi="Arial" w:cs="Arial"/>
        </w:rPr>
      </w:pPr>
      <w:r w:rsidRPr="00F57ED3" w:rsidR="00EE4FA1">
        <w:rPr>
          <w:rFonts w:ascii="Arial" w:hAnsi="Arial" w:cs="Arial"/>
        </w:rPr>
        <w:t xml:space="preserve">Director</w:t>
      </w:r>
    </w:p>
    <w:p w:rsidR="00EE4FA1" w:rsidRPr="00F57ED3" w:rsidP="00876F1F">
      <w:pPr>
        <w:pStyle w:val="Footer"/>
        <w:jc w:val="center"/>
        <w:rPr>
          <w:rFonts w:ascii="Arial" w:hAnsi="Arial" w:cs="Arial"/>
        </w:rPr>
      </w:pPr>
      <w:r w:rsidRPr="00F57ED3" w:rsidR="000F6729">
        <w:rPr>
          <w:rFonts w:ascii="Arial" w:hAnsi="Arial" w:cs="Arial"/>
        </w:rPr>
        <w:t xml:space="preserve">Hazardous Waste </w:t>
      </w:r>
      <w:r w:rsidRPr="00F57ED3">
        <w:rPr>
          <w:rFonts w:ascii="Arial" w:hAnsi="Arial" w:cs="Arial"/>
        </w:rPr>
        <w:t xml:space="preserve">Section</w:t>
      </w:r>
    </w:p>
    <w:p w:rsidR="004A103E" w:rsidRPr="00F57ED3" w:rsidP="00876F1F">
      <w:pPr>
        <w:pStyle w:val="Footer"/>
        <w:jc w:val="center"/>
        <w:rPr>
          <w:rFonts w:ascii="Arial" w:hAnsi="Arial" w:cs="Arial"/>
        </w:rPr>
      </w:pPr>
      <w:r w:rsidRPr="00F57ED3">
        <w:rPr>
          <w:rFonts w:ascii="Arial" w:hAnsi="Arial" w:cs="Arial"/>
        </w:rPr>
        <w:t xml:space="preserve">Department of the Environment</w:t>
      </w:r>
      <w:r w:rsidRPr="00F57ED3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143F0">
        <w:rPr>
          <w:rFonts w:ascii="Arial" w:hAnsi="Arial" w:cs="Arial"/>
        </w:rPr>
        <w:t xml:space="preserve"> 16 </w:t>
      </w:r>
      <w:r w:rsidRPr="00F57ED3" w:rsidR="00F57ED3">
        <w:rPr>
          <w:rFonts w:ascii="Arial" w:hAnsi="Arial" w:cs="Arial"/>
        </w:rPr>
        <w:t xml:space="preserve">October </w:t>
      </w:r>
      <w:r w:rsidRPr="00F57ED3" w:rsidR="008C3EB7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8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8E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8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0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4F8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0074F8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03cd9c5-6c61-4482-9a0d-acf233d2c4e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074F8"/>
    <w:rsid w:val="00012171"/>
    <w:rsid w:val="0001296D"/>
    <w:rsid w:val="00012BC2"/>
    <w:rsid w:val="000145CE"/>
    <w:rsid w:val="00017E8F"/>
    <w:rsid w:val="000551E9"/>
    <w:rsid w:val="00083057"/>
    <w:rsid w:val="000909D2"/>
    <w:rsid w:val="000D261C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5306"/>
    <w:rsid w:val="00167F9D"/>
    <w:rsid w:val="00173BAA"/>
    <w:rsid w:val="001931F1"/>
    <w:rsid w:val="001A3801"/>
    <w:rsid w:val="001C1CB7"/>
    <w:rsid w:val="001C2AAD"/>
    <w:rsid w:val="001C7DE4"/>
    <w:rsid w:val="001F0622"/>
    <w:rsid w:val="001F5E29"/>
    <w:rsid w:val="001F6E54"/>
    <w:rsid w:val="00213ED3"/>
    <w:rsid w:val="00217318"/>
    <w:rsid w:val="00220E95"/>
    <w:rsid w:val="00235E25"/>
    <w:rsid w:val="00243E6F"/>
    <w:rsid w:val="00264E04"/>
    <w:rsid w:val="00273766"/>
    <w:rsid w:val="00280BCD"/>
    <w:rsid w:val="00282D6A"/>
    <w:rsid w:val="002A5B7C"/>
    <w:rsid w:val="002B6A39"/>
    <w:rsid w:val="002B75DB"/>
    <w:rsid w:val="002C00C8"/>
    <w:rsid w:val="002C202D"/>
    <w:rsid w:val="002C67C8"/>
    <w:rsid w:val="002C7F91"/>
    <w:rsid w:val="002F2D20"/>
    <w:rsid w:val="002F3CD7"/>
    <w:rsid w:val="0030003D"/>
    <w:rsid w:val="003034FF"/>
    <w:rsid w:val="00321F4E"/>
    <w:rsid w:val="003356F6"/>
    <w:rsid w:val="00340863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E3781"/>
    <w:rsid w:val="003F01E9"/>
    <w:rsid w:val="003F0DD9"/>
    <w:rsid w:val="003F2CBD"/>
    <w:rsid w:val="003F3439"/>
    <w:rsid w:val="00424B97"/>
    <w:rsid w:val="00425384"/>
    <w:rsid w:val="0046234E"/>
    <w:rsid w:val="00470F80"/>
    <w:rsid w:val="004A103E"/>
    <w:rsid w:val="004A3BCF"/>
    <w:rsid w:val="004B2753"/>
    <w:rsid w:val="004B2F63"/>
    <w:rsid w:val="004B37EE"/>
    <w:rsid w:val="004C16E4"/>
    <w:rsid w:val="004E1E3C"/>
    <w:rsid w:val="004F4AFB"/>
    <w:rsid w:val="00501578"/>
    <w:rsid w:val="00507F5C"/>
    <w:rsid w:val="00520873"/>
    <w:rsid w:val="00521B02"/>
    <w:rsid w:val="00522565"/>
    <w:rsid w:val="00526354"/>
    <w:rsid w:val="00534944"/>
    <w:rsid w:val="00537304"/>
    <w:rsid w:val="00540FDD"/>
    <w:rsid w:val="00564809"/>
    <w:rsid w:val="00573D44"/>
    <w:rsid w:val="00574ABE"/>
    <w:rsid w:val="005778EF"/>
    <w:rsid w:val="00583934"/>
    <w:rsid w:val="005858D7"/>
    <w:rsid w:val="005A01F3"/>
    <w:rsid w:val="005A6DF9"/>
    <w:rsid w:val="005B3266"/>
    <w:rsid w:val="005D1BEA"/>
    <w:rsid w:val="00603979"/>
    <w:rsid w:val="0060725A"/>
    <w:rsid w:val="00607E41"/>
    <w:rsid w:val="00610843"/>
    <w:rsid w:val="006110F2"/>
    <w:rsid w:val="00613EEC"/>
    <w:rsid w:val="006304CC"/>
    <w:rsid w:val="006335CC"/>
    <w:rsid w:val="006500D0"/>
    <w:rsid w:val="0065729B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35919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D6754"/>
    <w:rsid w:val="008E14F5"/>
    <w:rsid w:val="008E4F6C"/>
    <w:rsid w:val="0090493C"/>
    <w:rsid w:val="00906EAA"/>
    <w:rsid w:val="00913256"/>
    <w:rsid w:val="0092678D"/>
    <w:rsid w:val="009400C5"/>
    <w:rsid w:val="009539C7"/>
    <w:rsid w:val="00980200"/>
    <w:rsid w:val="009C7144"/>
    <w:rsid w:val="009D3AD2"/>
    <w:rsid w:val="009E29D4"/>
    <w:rsid w:val="009E47B7"/>
    <w:rsid w:val="00A00F21"/>
    <w:rsid w:val="00A35509"/>
    <w:rsid w:val="00A40739"/>
    <w:rsid w:val="00A524AF"/>
    <w:rsid w:val="00A55568"/>
    <w:rsid w:val="00A570E3"/>
    <w:rsid w:val="00A60FDD"/>
    <w:rsid w:val="00A62CCA"/>
    <w:rsid w:val="00A66C0C"/>
    <w:rsid w:val="00A679B6"/>
    <w:rsid w:val="00AB37EF"/>
    <w:rsid w:val="00AB54FE"/>
    <w:rsid w:val="00AC1DEC"/>
    <w:rsid w:val="00AD146F"/>
    <w:rsid w:val="00AE0355"/>
    <w:rsid w:val="00AE22F1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BF5BC1"/>
    <w:rsid w:val="00C074A5"/>
    <w:rsid w:val="00C14B3A"/>
    <w:rsid w:val="00C201E1"/>
    <w:rsid w:val="00C22077"/>
    <w:rsid w:val="00C3720B"/>
    <w:rsid w:val="00C57296"/>
    <w:rsid w:val="00C63C4E"/>
    <w:rsid w:val="00C63D57"/>
    <w:rsid w:val="00C95479"/>
    <w:rsid w:val="00CA79CF"/>
    <w:rsid w:val="00D00A84"/>
    <w:rsid w:val="00D058E0"/>
    <w:rsid w:val="00D06AFA"/>
    <w:rsid w:val="00D579AA"/>
    <w:rsid w:val="00D62CE0"/>
    <w:rsid w:val="00D77A88"/>
    <w:rsid w:val="00D808C6"/>
    <w:rsid w:val="00D86A81"/>
    <w:rsid w:val="00D9107A"/>
    <w:rsid w:val="00DA4A47"/>
    <w:rsid w:val="00DB18FF"/>
    <w:rsid w:val="00DB222C"/>
    <w:rsid w:val="00DB7FD0"/>
    <w:rsid w:val="00DC2750"/>
    <w:rsid w:val="00DC7154"/>
    <w:rsid w:val="00DE1649"/>
    <w:rsid w:val="00DE6502"/>
    <w:rsid w:val="00E07E30"/>
    <w:rsid w:val="00E3550F"/>
    <w:rsid w:val="00E66BB8"/>
    <w:rsid w:val="00E726A3"/>
    <w:rsid w:val="00E77E7A"/>
    <w:rsid w:val="00E80756"/>
    <w:rsid w:val="00E842E2"/>
    <w:rsid w:val="00EA150F"/>
    <w:rsid w:val="00EA51B4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07F25"/>
    <w:rsid w:val="00F10CF7"/>
    <w:rsid w:val="00F11677"/>
    <w:rsid w:val="00F143F0"/>
    <w:rsid w:val="00F30300"/>
    <w:rsid w:val="00F40885"/>
    <w:rsid w:val="00F57ED3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D7325JRWV2E7-1309657692-46384</_dlc_DocId>
    <_dlc_DocIdUrl xmlns="a95247a4-6a6b-40fb-87b6-0fb2f012c536">
      <Url>https://dcceew2.sharepoint.com/sites/DCCEEW-DSaD/_layouts/15/DocIdRedir.aspx?ID=D7325JRWV2E7-1309657692-46384</Url>
      <Description>D7325JRWV2E7-1309657692-46384</Description>
    </_dlc_DocIdUrl>
  </documentManagement>
</p:properties>
</file>

<file path=customXml/itemProps1.xml><?xml version="1.0" encoding="utf-8"?>
<ds:datastoreItem xmlns:ds="http://schemas.openxmlformats.org/officeDocument/2006/customXml" ds:itemID="{3C89A16C-3783-4FEE-97C0-B4311FB2B6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961B06A-D52E-45EB-9D90-47A35C89F15F}"/>
</file>

<file path=customXml/itemProps4.xml><?xml version="1.0" encoding="utf-8"?>
<ds:datastoreItem xmlns:ds="http://schemas.openxmlformats.org/officeDocument/2006/customXml" ds:itemID="{092B18E4-A63D-44B1-B25B-1CB4631B2B0B}"/>
</file>

<file path=customXml/itemProps5.xml><?xml version="1.0" encoding="utf-8"?>
<ds:datastoreItem xmlns:ds="http://schemas.openxmlformats.org/officeDocument/2006/customXml" ds:itemID="{1EF2D84B-3BCD-482F-AFB7-03954B152C76}"/>
</file>

<file path=customXml/itemProps6.xml><?xml version="1.0" encoding="utf-8"?>
<ds:datastoreItem xmlns:ds="http://schemas.openxmlformats.org/officeDocument/2006/customXml" ds:itemID="{419FA5E3-ABA9-4D83-B6AC-F91C038EB397}"/>
</file>

<file path=docProps/app.xml><?xml version="1.0" encoding="utf-8"?>
<Properties xmlns="http://schemas.openxmlformats.org/officeDocument/2006/extended-properties" xmlns:vt="http://schemas.openxmlformats.org/officeDocument/2006/docPropsVTypes">
  <Template>2EA48015.dotm</Template>
  <Pages>1</Pages>
  <Words>167</Words>
  <Characters>952</Characters>
  <Application>Microsoft Office Word</Application>
  <DocSecurity>0</DocSecurity>
  <Lines>7</Lines>
  <Paragraphs>2</Paragraphs>
  <ScaleCrop>false</ScaleCrop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AUH19-040 Application Received</dc:title>
  <cp:revision>1</cp:revision>
  <dcterms:created xsi:type="dcterms:W3CDTF">2019-10-17T01:37:00Z</dcterms:created>
  <dcterms:modified xsi:type="dcterms:W3CDTF">2019-10-17T01:38:00Z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4f32912e-0972-4979-808e-1ecdbd98a7ab</vt:lpwstr>
  </property>
</Properties>
</file>