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8C3EB7" w:rsidP="00F15A72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Pr="004B68F3" w:rsidR="001C1CB7">
        <w:rPr>
          <w:rFonts w:ascii="Arial" w:hAnsi="Arial" w:cs="Arial"/>
          <w:sz w:val="22"/>
          <w:szCs w:val="22"/>
        </w:rPr>
        <w:t xml:space="preserve">s</w:t>
      </w:r>
      <w:r w:rsidRPr="004B68F3" w:rsidR="0046234E">
        <w:rPr>
          <w:rFonts w:ascii="Arial" w:hAnsi="Arial" w:cs="Arial"/>
          <w:sz w:val="22"/>
          <w:szCs w:val="22"/>
        </w:rPr>
        <w:t xml:space="preserve">ection 33 of the </w:t>
      </w:r>
      <w:r w:rsidRPr="004B68F3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4B68F3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B68F3" w:rsidR="0046234E">
        <w:rPr>
          <w:rFonts w:ascii="Arial" w:hAnsi="Arial" w:cs="Arial"/>
          <w:sz w:val="22"/>
          <w:szCs w:val="22"/>
        </w:rPr>
        <w:t xml:space="preserve">application </w:t>
      </w:r>
      <w:r w:rsidRPr="004B68F3" w:rsidR="00173BAA">
        <w:rPr>
          <w:rFonts w:ascii="Arial" w:hAnsi="Arial" w:cs="Arial"/>
          <w:sz w:val="22"/>
          <w:szCs w:val="22"/>
        </w:rPr>
        <w:t xml:space="preserve">AU</w:t>
      </w:r>
      <w:r w:rsidRPr="004B68F3" w:rsidR="00C14B3A">
        <w:rPr>
          <w:rFonts w:ascii="Arial" w:hAnsi="Arial" w:cs="Arial"/>
          <w:sz w:val="22"/>
          <w:szCs w:val="22"/>
        </w:rPr>
        <w:t xml:space="preserve">H</w:t>
      </w:r>
      <w:r w:rsidRPr="004B68F3" w:rsidR="004B68F3">
        <w:rPr>
          <w:rFonts w:ascii="Arial" w:hAnsi="Arial" w:cs="Arial"/>
          <w:sz w:val="22"/>
          <w:szCs w:val="22"/>
        </w:rPr>
        <w:t xml:space="preserve">20-004 </w:t>
      </w:r>
      <w:r w:rsidRPr="004B68F3" w:rsidR="008C3EB7">
        <w:rPr>
          <w:rFonts w:ascii="Arial" w:hAnsi="Arial" w:cs="Arial"/>
          <w:sz w:val="22"/>
          <w:szCs w:val="22"/>
        </w:rPr>
        <w:t xml:space="preserve">h</w:t>
      </w:r>
      <w:r w:rsidRPr="004B68F3" w:rsidR="00173BAA">
        <w:rPr>
          <w:rFonts w:ascii="Arial" w:hAnsi="Arial" w:cs="Arial"/>
          <w:sz w:val="22"/>
          <w:szCs w:val="22"/>
        </w:rPr>
        <w:t xml:space="preserve">as been</w:t>
      </w:r>
      <w:r w:rsidRPr="004B68F3" w:rsidR="0046234E">
        <w:rPr>
          <w:rFonts w:ascii="Arial" w:hAnsi="Arial" w:cs="Arial"/>
          <w:sz w:val="22"/>
          <w:szCs w:val="22"/>
        </w:rPr>
        <w:t xml:space="preserve"> received</w:t>
      </w:r>
      <w:r w:rsidRPr="004B68F3" w:rsidR="0046234E">
        <w:rPr>
          <w:rFonts w:ascii="Arial" w:hAnsi="Arial" w:cs="Arial"/>
          <w:sz w:val="22"/>
          <w:szCs w:val="22"/>
        </w:rPr>
        <w:t xml:space="preserve"> from</w:t>
      </w:r>
      <w:r w:rsidRPr="004B68F3" w:rsidR="00D069A2">
        <w:rPr>
          <w:rFonts w:ascii="Arial" w:hAnsi="Arial" w:cs="Arial"/>
          <w:sz w:val="22"/>
          <w:szCs w:val="22"/>
        </w:rPr>
        <w:t xml:space="preserve"> </w:t>
      </w:r>
      <w:r w:rsidRPr="004B68F3" w:rsidR="004B68F3">
        <w:rPr>
          <w:rFonts w:ascii="Arial" w:hAnsi="Arial" w:cs="Arial"/>
          <w:sz w:val="22"/>
          <w:szCs w:val="22"/>
        </w:rPr>
        <w:t xml:space="preserve">Aluminium Bahrain B.S.C., </w:t>
      </w:r>
      <w:r w:rsidRPr="004B68F3" w:rsidR="004B68F3">
        <w:rPr>
          <w:rFonts w:ascii="Arial" w:hAnsi="Arial" w:cs="Arial"/>
          <w:sz w:val="22"/>
          <w:szCs w:val="22"/>
        </w:rPr>
        <w:t xml:space="preserve">PO Box 570, Manama, Kingdom of Bahrain</w:t>
      </w:r>
      <w:r w:rsidRPr="004B68F3" w:rsidR="009720B5">
        <w:rPr>
          <w:rFonts w:ascii="Arial" w:hAnsi="Arial" w:cs="Arial"/>
          <w:sz w:val="22"/>
          <w:szCs w:val="22"/>
        </w:rPr>
        <w:t xml:space="preserve"> </w:t>
      </w:r>
      <w:r w:rsidRPr="004B68F3" w:rsidR="009720B5">
        <w:rPr>
          <w:rFonts w:ascii="Arial" w:hAnsi="Arial" w:cs="Arial"/>
          <w:sz w:val="22"/>
          <w:szCs w:val="22"/>
        </w:rPr>
        <w:t xml:space="preserve">(</w:t>
      </w:r>
      <w:r w:rsidRPr="004B68F3" w:rsidR="009720B5">
        <w:rPr>
          <w:rFonts w:ascii="Arial" w:hAnsi="Arial" w:cs="Arial"/>
          <w:sz w:val="22"/>
          <w:szCs w:val="22"/>
        </w:rPr>
        <w:t xml:space="preserve">Telephone: </w:t>
      </w:r>
      <w:r w:rsidRPr="004B68F3" w:rsidR="004B68F3">
        <w:rPr>
          <w:rFonts w:ascii="Arial" w:hAnsi="Arial" w:cs="Arial"/>
          <w:sz w:val="22"/>
          <w:szCs w:val="22"/>
        </w:rPr>
        <w:t xml:space="preserve">+973 1783</w:t>
      </w:r>
      <w:r w:rsidR="00EA6C60">
        <w:rPr>
          <w:rFonts w:ascii="Arial" w:hAnsi="Arial" w:cs="Arial"/>
          <w:sz w:val="22"/>
          <w:szCs w:val="22"/>
        </w:rPr>
        <w:t xml:space="preserve">7306</w:t>
      </w:r>
      <w:r w:rsidRPr="004B68F3" w:rsidR="00D069A2">
        <w:rPr>
          <w:rFonts w:ascii="Arial" w:hAnsi="Arial" w:cs="Arial"/>
          <w:sz w:val="22"/>
          <w:szCs w:val="22"/>
        </w:rPr>
        <w:t xml:space="preserve">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7A1574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9720B5" w:rsidR="00D069A2">
        <w:rPr>
          <w:rFonts w:ascii="Arial" w:hAnsi="Arial" w:cs="Arial"/>
          <w:sz w:val="22"/>
          <w:szCs w:val="22"/>
        </w:rPr>
        <w:t xml:space="preserve">import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to </w:t>
      </w:r>
      <w:r w:rsidR="00BE7933">
        <w:rPr>
          <w:rFonts w:ascii="Arial" w:hAnsi="Arial" w:cs="Arial"/>
          <w:sz w:val="22"/>
          <w:szCs w:val="22"/>
        </w:rPr>
        <w:t xml:space="preserve">1,</w:t>
      </w:r>
      <w:r w:rsidR="000345C7">
        <w:rPr>
          <w:rFonts w:ascii="Arial" w:hAnsi="Arial" w:cs="Arial"/>
          <w:sz w:val="22"/>
          <w:szCs w:val="22"/>
        </w:rPr>
        <w:t xml:space="preserve">000 tonnes</w:t>
      </w:r>
      <w:r w:rsidRPr="007A1574" w:rsidR="00BE7933">
        <w:rPr>
          <w:rFonts w:ascii="Arial" w:hAnsi="Arial" w:cs="Arial"/>
          <w:sz w:val="22"/>
          <w:szCs w:val="22"/>
        </w:rPr>
        <w:t xml:space="preserve"> of spent potlining and similar aluminium smelter waste</w:t>
      </w:r>
      <w:r w:rsidRPr="007A1574" w:rsidR="007A1574">
        <w:rPr>
          <w:rFonts w:ascii="Arial" w:hAnsi="Arial" w:cs="Arial"/>
          <w:sz w:val="22"/>
          <w:szCs w:val="22"/>
        </w:rPr>
        <w:t xml:space="preserve"> contaminated with cy</w:t>
      </w:r>
      <w:r w:rsidRPr="007A1574" w:rsidR="007A1574">
        <w:rPr>
          <w:rFonts w:ascii="Arial" w:hAnsi="Arial" w:cs="Arial"/>
          <w:sz w:val="22"/>
          <w:szCs w:val="22"/>
        </w:rPr>
        <w:t xml:space="preserve">a</w:t>
      </w:r>
      <w:r w:rsidRPr="007A1574" w:rsidR="007A1574">
        <w:rPr>
          <w:rFonts w:ascii="Arial" w:hAnsi="Arial" w:cs="Arial"/>
          <w:sz w:val="22"/>
          <w:szCs w:val="22"/>
        </w:rPr>
        <w:t xml:space="preserve">nide and leachable f</w:t>
      </w:r>
      <w:r w:rsidRPr="007A1574" w:rsidR="007A1574">
        <w:rPr>
          <w:rFonts w:ascii="Arial" w:hAnsi="Arial" w:cs="Arial"/>
          <w:sz w:val="22"/>
          <w:szCs w:val="22"/>
        </w:rPr>
        <w:t xml:space="preserve">luoride</w:t>
      </w:r>
      <w:r w:rsidRPr="007A1574" w:rsidR="007A1574">
        <w:rPr>
          <w:rFonts w:ascii="Arial" w:hAnsi="Arial" w:cs="Arial"/>
          <w:sz w:val="22"/>
          <w:szCs w:val="22"/>
        </w:rPr>
        <w:t xml:space="preserve">s </w:t>
      </w:r>
      <w:r w:rsidRPr="007A1574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7A1574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7A1574" w:rsidR="008C3EB7">
        <w:rPr>
          <w:rFonts w:ascii="Arial" w:hAnsi="Arial" w:cs="Arial"/>
          <w:sz w:val="22"/>
          <w:szCs w:val="22"/>
          <w:lang w:val="en-US"/>
        </w:rPr>
        <w:t xml:space="preserve">A4</w:t>
      </w:r>
      <w:r w:rsidRPr="007A1574" w:rsidR="00D069A2">
        <w:rPr>
          <w:rFonts w:ascii="Arial" w:hAnsi="Arial" w:cs="Arial"/>
          <w:sz w:val="22"/>
          <w:szCs w:val="22"/>
          <w:lang w:val="en-US"/>
        </w:rPr>
        <w:t xml:space="preserve">0</w:t>
      </w:r>
      <w:r w:rsidRPr="007A1574" w:rsidR="007A1574">
        <w:rPr>
          <w:rFonts w:ascii="Arial" w:hAnsi="Arial" w:cs="Arial"/>
          <w:sz w:val="22"/>
          <w:szCs w:val="22"/>
          <w:lang w:val="en-US"/>
        </w:rPr>
        <w:t xml:space="preserve">5</w:t>
      </w:r>
      <w:r w:rsidRPr="007A1574" w:rsidR="008C3EB7">
        <w:rPr>
          <w:rFonts w:ascii="Arial" w:hAnsi="Arial" w:cs="Arial"/>
          <w:sz w:val="22"/>
          <w:szCs w:val="22"/>
          <w:lang w:val="en-US"/>
        </w:rPr>
        <w:t xml:space="preserve">0</w:t>
      </w:r>
      <w:r w:rsidRPr="007A1574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7A1574" w:rsidR="008E14F5">
        <w:rPr>
          <w:rFonts w:ascii="Arial" w:hAnsi="Arial" w:cs="Arial"/>
          <w:sz w:val="22"/>
          <w:szCs w:val="22"/>
        </w:rPr>
        <w:t xml:space="preserve"> </w:t>
      </w:r>
      <w:r w:rsidRPr="007A1574" w:rsidR="00D069A2">
        <w:rPr>
          <w:rFonts w:ascii="Arial" w:hAnsi="Arial" w:cs="Arial"/>
          <w:sz w:val="22"/>
          <w:szCs w:val="22"/>
        </w:rPr>
        <w:t xml:space="preserve">from </w:t>
      </w:r>
      <w:r w:rsidRPr="007A1574" w:rsidR="007A1574">
        <w:rPr>
          <w:rFonts w:ascii="Arial" w:hAnsi="Arial" w:cs="Arial"/>
          <w:sz w:val="22"/>
          <w:szCs w:val="22"/>
        </w:rPr>
        <w:t xml:space="preserve">the Kingdom of Bahrain </w:t>
      </w:r>
      <w:r w:rsidRPr="007A1574" w:rsidR="00D069A2">
        <w:rPr>
          <w:rFonts w:ascii="Arial" w:hAnsi="Arial" w:cs="Arial"/>
          <w:sz w:val="22"/>
          <w:szCs w:val="22"/>
        </w:rPr>
        <w:t xml:space="preserve">f</w:t>
      </w:r>
      <w:r w:rsidRPr="007A1574" w:rsidR="00D069A2">
        <w:rPr>
          <w:rFonts w:ascii="Arial" w:hAnsi="Arial" w:cs="Arial"/>
          <w:sz w:val="22"/>
          <w:szCs w:val="22"/>
        </w:rPr>
        <w:t xml:space="preserve">or </w:t>
      </w:r>
      <w:r w:rsidRPr="007A1574" w:rsidR="007A1574">
        <w:rPr>
          <w:rFonts w:ascii="Arial" w:hAnsi="Arial" w:cs="Arial"/>
          <w:sz w:val="22"/>
          <w:szCs w:val="22"/>
        </w:rPr>
        <w:t xml:space="preserve">recovery</w:t>
      </w:r>
      <w:r w:rsidRPr="007A1574" w:rsidR="00D069A2">
        <w:rPr>
          <w:rFonts w:ascii="Arial" w:hAnsi="Arial" w:cs="Arial"/>
          <w:sz w:val="22"/>
          <w:szCs w:val="22"/>
        </w:rPr>
        <w:t xml:space="preserve"> operation </w:t>
      </w:r>
      <w:r w:rsidRPr="007A1574" w:rsidR="007A1574">
        <w:rPr>
          <w:rFonts w:ascii="Arial" w:hAnsi="Arial" w:cs="Arial"/>
          <w:sz w:val="22"/>
          <w:szCs w:val="22"/>
        </w:rPr>
        <w:t xml:space="preserve">R</w:t>
      </w:r>
      <w:r w:rsidR="00EA6C60">
        <w:rPr>
          <w:rFonts w:ascii="Arial" w:hAnsi="Arial" w:cs="Arial"/>
          <w:sz w:val="22"/>
          <w:szCs w:val="22"/>
        </w:rPr>
        <w:t xml:space="preserve">5</w:t>
      </w:r>
      <w:r w:rsidRPr="007A1574" w:rsidR="007A1574">
        <w:rPr>
          <w:rFonts w:ascii="Arial" w:hAnsi="Arial" w:cs="Arial"/>
          <w:sz w:val="22"/>
          <w:szCs w:val="22"/>
        </w:rPr>
        <w:t xml:space="preserve"> </w:t>
      </w:r>
      <w:r w:rsidRPr="007A1574" w:rsidR="007A1574">
        <w:rPr>
          <w:rFonts w:ascii="Arial" w:hAnsi="Arial" w:cs="Arial"/>
          <w:sz w:val="22"/>
          <w:szCs w:val="22"/>
        </w:rPr>
        <w:t xml:space="preserve">–</w:t>
      </w:r>
      <w:r w:rsidRPr="007A1574" w:rsidR="007A1574">
        <w:rPr>
          <w:rFonts w:ascii="Arial" w:hAnsi="Arial" w:cs="Arial"/>
          <w:sz w:val="22"/>
          <w:szCs w:val="22"/>
        </w:rPr>
        <w:t xml:space="preserve"> </w:t>
      </w:r>
      <w:r w:rsidR="00EA6C60">
        <w:rPr>
          <w:rFonts w:ascii="Arial" w:hAnsi="Arial" w:cs="Arial"/>
          <w:sz w:val="22"/>
          <w:szCs w:val="22"/>
        </w:rPr>
        <w:t xml:space="preserve">Recycling/reclamation of other inorganic materials</w:t>
      </w:r>
      <w:r w:rsidRPr="007A1574" w:rsidR="007A1574">
        <w:rPr>
          <w:rFonts w:ascii="Arial" w:hAnsi="Arial" w:cs="Arial"/>
          <w:sz w:val="22"/>
          <w:szCs w:val="22"/>
        </w:rPr>
        <w:t xml:space="preserve"> at </w:t>
      </w:r>
      <w:r w:rsidR="00AF3EC7">
        <w:rPr>
          <w:rFonts w:ascii="Arial" w:hAnsi="Arial" w:cs="Arial"/>
          <w:sz w:val="22"/>
          <w:szCs w:val="22"/>
        </w:rPr>
        <w:t xml:space="preserve">the </w:t>
      </w:r>
      <w:r w:rsidR="004F6765">
        <w:rPr>
          <w:rFonts w:ascii="Arial" w:hAnsi="Arial" w:cs="Arial"/>
          <w:sz w:val="22"/>
          <w:szCs w:val="22"/>
        </w:rPr>
        <w:t xml:space="preserve">Regain Services Pty Ltd facility in </w:t>
      </w:r>
      <w:r w:rsidR="00627C9B">
        <w:rPr>
          <w:rFonts w:ascii="Arial" w:hAnsi="Arial" w:cs="Arial"/>
          <w:sz w:val="22"/>
          <w:szCs w:val="22"/>
        </w:rPr>
        <w:t xml:space="preserve">Tomago, New</w:t>
      </w:r>
      <w:r w:rsidR="00FA3C7E">
        <w:rPr>
          <w:rFonts w:ascii="Arial" w:hAnsi="Arial" w:cs="Arial"/>
          <w:sz w:val="22"/>
          <w:szCs w:val="22"/>
        </w:rPr>
        <w:t xml:space="preserve"> </w:t>
      </w:r>
      <w:r w:rsidR="00627C9B">
        <w:rPr>
          <w:rFonts w:ascii="Arial" w:hAnsi="Arial" w:cs="Arial"/>
          <w:sz w:val="22"/>
          <w:szCs w:val="22"/>
        </w:rPr>
        <w:t xml:space="preserve">South</w:t>
      </w:r>
      <w:r w:rsidR="00FA3C7E">
        <w:rPr>
          <w:rFonts w:ascii="Arial" w:hAnsi="Arial" w:cs="Arial"/>
          <w:sz w:val="22"/>
          <w:szCs w:val="22"/>
        </w:rPr>
        <w:t xml:space="preserve"> </w:t>
      </w:r>
      <w:r w:rsidR="00627C9B">
        <w:rPr>
          <w:rFonts w:ascii="Arial" w:hAnsi="Arial" w:cs="Arial"/>
          <w:sz w:val="22"/>
          <w:szCs w:val="22"/>
        </w:rPr>
        <w:t xml:space="preserve">Wal</w:t>
      </w:r>
      <w:r w:rsidR="00627C9B">
        <w:rPr>
          <w:rFonts w:ascii="Arial" w:hAnsi="Arial" w:cs="Arial"/>
          <w:sz w:val="22"/>
          <w:szCs w:val="22"/>
        </w:rPr>
        <w:t xml:space="preserve">es</w:t>
      </w:r>
      <w:r w:rsidR="00FA3C7E">
        <w:rPr>
          <w:rFonts w:ascii="Arial" w:hAnsi="Arial" w:cs="Arial"/>
          <w:sz w:val="22"/>
          <w:szCs w:val="22"/>
        </w:rPr>
        <w:t xml:space="preserve">.</w:t>
      </w:r>
      <w:r w:rsidRPr="007A1574" w:rsidR="007A1574">
        <w:rPr>
          <w:rFonts w:ascii="Arial" w:hAnsi="Arial" w:cs="Arial"/>
          <w:sz w:val="22"/>
          <w:szCs w:val="22"/>
        </w:rPr>
        <w:t xml:space="preserve"> </w:t>
      </w:r>
    </w:p>
    <w:p w:rsidR="008E14F5" w:rsidRPr="008C3EB7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7A1574">
        <w:rPr>
          <w:rFonts w:ascii="Arial" w:hAnsi="Arial" w:cs="Arial"/>
          <w:color w:val="000000"/>
          <w:sz w:val="22"/>
          <w:szCs w:val="22"/>
        </w:rPr>
        <w:t xml:space="preserve">Writt</w:t>
      </w:r>
      <w:r w:rsidRPr="007A1574">
        <w:rPr>
          <w:rFonts w:ascii="Arial" w:hAnsi="Arial" w:cs="Arial"/>
          <w:color w:val="000000"/>
          <w:sz w:val="22"/>
          <w:szCs w:val="22"/>
        </w:rPr>
        <w:t xml:space="preserve">en comments on the permit application may be lo</w:t>
      </w:r>
      <w:r w:rsidRPr="007A1574">
        <w:rPr>
          <w:rFonts w:ascii="Arial" w:hAnsi="Arial" w:cs="Arial"/>
          <w:color w:val="000000"/>
          <w:sz w:val="22"/>
          <w:szCs w:val="22"/>
        </w:rPr>
        <w:t xml:space="preserve">dged with the Department within 28 days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787 C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ANBERRA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Jackie Raynor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Assistant Secretary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Waste</w:t>
      </w:r>
      <w:r w:rsidR="00CF112D">
        <w:rPr>
          <w:rFonts w:ascii="Arial" w:hAnsi="Arial" w:cs="Arial"/>
        </w:rPr>
        <w:t xml:space="preserve"> Man</w:t>
      </w:r>
      <w:r w:rsidR="00CF112D">
        <w:rPr>
          <w:rFonts w:ascii="Arial" w:hAnsi="Arial" w:cs="Arial"/>
        </w:rPr>
        <w:t xml:space="preserve">agement Branch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 xml:space="preserve">the Enviro</w:t>
      </w:r>
      <w:r w:rsidRPr="008C3EB7">
        <w:rPr>
          <w:rFonts w:ascii="Arial" w:hAnsi="Arial" w:cs="Arial"/>
        </w:rPr>
        <w:t xml:space="preserve">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E55DE6">
        <w:rPr>
          <w:rFonts w:ascii="Arial" w:hAnsi="Arial" w:cs="Arial"/>
        </w:rPr>
        <w:t xml:space="preserve">8</w:t>
      </w:r>
      <w:r w:rsidR="007A1574">
        <w:rPr>
          <w:rFonts w:ascii="Arial" w:hAnsi="Arial" w:cs="Arial"/>
        </w:rPr>
        <w:t xml:space="preserve"> </w:t>
      </w:r>
      <w:r w:rsidR="00240163">
        <w:rPr>
          <w:rFonts w:ascii="Arial" w:hAnsi="Arial" w:cs="Arial"/>
        </w:rPr>
        <w:t xml:space="preserve">May</w:t>
      </w:r>
      <w:r w:rsidR="007A1574">
        <w:rPr>
          <w:rFonts w:ascii="Arial" w:hAnsi="Arial" w:cs="Arial"/>
        </w:rPr>
        <w:t xml:space="preserve"> 2020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5ab73da4-3142-49d7-98ff-edb2f59ac251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345C7"/>
    <w:rsid w:val="000551E9"/>
    <w:rsid w:val="00081350"/>
    <w:rsid w:val="00083057"/>
    <w:rsid w:val="000A6C9B"/>
    <w:rsid w:val="000D3606"/>
    <w:rsid w:val="000E04F9"/>
    <w:rsid w:val="000E1F2B"/>
    <w:rsid w:val="000E7E70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C523F"/>
    <w:rsid w:val="001F0622"/>
    <w:rsid w:val="001F5E29"/>
    <w:rsid w:val="001F6E54"/>
    <w:rsid w:val="00213ED3"/>
    <w:rsid w:val="00217318"/>
    <w:rsid w:val="00220E95"/>
    <w:rsid w:val="00222AF7"/>
    <w:rsid w:val="00240163"/>
    <w:rsid w:val="00243E6F"/>
    <w:rsid w:val="00264E04"/>
    <w:rsid w:val="00273766"/>
    <w:rsid w:val="0027607A"/>
    <w:rsid w:val="00280BCD"/>
    <w:rsid w:val="00282D6A"/>
    <w:rsid w:val="00292E88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10AF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6234E"/>
    <w:rsid w:val="00470F80"/>
    <w:rsid w:val="004A103E"/>
    <w:rsid w:val="004B2753"/>
    <w:rsid w:val="004B2F63"/>
    <w:rsid w:val="004B68F3"/>
    <w:rsid w:val="004C16E4"/>
    <w:rsid w:val="004E08BD"/>
    <w:rsid w:val="004E1E3C"/>
    <w:rsid w:val="004E7009"/>
    <w:rsid w:val="004F4AFB"/>
    <w:rsid w:val="004F6765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603979"/>
    <w:rsid w:val="0060725A"/>
    <w:rsid w:val="00607E41"/>
    <w:rsid w:val="00610843"/>
    <w:rsid w:val="00613EEC"/>
    <w:rsid w:val="00627C9B"/>
    <w:rsid w:val="006304CC"/>
    <w:rsid w:val="006335CC"/>
    <w:rsid w:val="006500D0"/>
    <w:rsid w:val="0065729B"/>
    <w:rsid w:val="006804D9"/>
    <w:rsid w:val="006D27CF"/>
    <w:rsid w:val="006D4897"/>
    <w:rsid w:val="006E74D0"/>
    <w:rsid w:val="006F1909"/>
    <w:rsid w:val="006F7D57"/>
    <w:rsid w:val="007266E8"/>
    <w:rsid w:val="00731724"/>
    <w:rsid w:val="00734CE2"/>
    <w:rsid w:val="00747E3F"/>
    <w:rsid w:val="007628C5"/>
    <w:rsid w:val="007751F4"/>
    <w:rsid w:val="00790701"/>
    <w:rsid w:val="007A1574"/>
    <w:rsid w:val="007B5FC8"/>
    <w:rsid w:val="007C0379"/>
    <w:rsid w:val="007C3DA6"/>
    <w:rsid w:val="007D42E8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C3EB7"/>
    <w:rsid w:val="008D6754"/>
    <w:rsid w:val="008E14F5"/>
    <w:rsid w:val="008E2BD4"/>
    <w:rsid w:val="008E4F6C"/>
    <w:rsid w:val="0090493C"/>
    <w:rsid w:val="00913256"/>
    <w:rsid w:val="009145BD"/>
    <w:rsid w:val="0092678D"/>
    <w:rsid w:val="009400C5"/>
    <w:rsid w:val="009539C7"/>
    <w:rsid w:val="009720B5"/>
    <w:rsid w:val="009939B8"/>
    <w:rsid w:val="009B24B2"/>
    <w:rsid w:val="009D3AD2"/>
    <w:rsid w:val="009E29D4"/>
    <w:rsid w:val="00A00F21"/>
    <w:rsid w:val="00A01B6B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D146F"/>
    <w:rsid w:val="00AE0355"/>
    <w:rsid w:val="00AE38B2"/>
    <w:rsid w:val="00AF3EC7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D701F"/>
    <w:rsid w:val="00BE555C"/>
    <w:rsid w:val="00BE7933"/>
    <w:rsid w:val="00C074A5"/>
    <w:rsid w:val="00C14B3A"/>
    <w:rsid w:val="00C22077"/>
    <w:rsid w:val="00C3720B"/>
    <w:rsid w:val="00C63C4E"/>
    <w:rsid w:val="00C63D57"/>
    <w:rsid w:val="00C95479"/>
    <w:rsid w:val="00CA79CF"/>
    <w:rsid w:val="00CE77F0"/>
    <w:rsid w:val="00CF112D"/>
    <w:rsid w:val="00D00A84"/>
    <w:rsid w:val="00D069A2"/>
    <w:rsid w:val="00D06AFA"/>
    <w:rsid w:val="00D579AA"/>
    <w:rsid w:val="00D62CE0"/>
    <w:rsid w:val="00D655B4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E1AF3"/>
    <w:rsid w:val="00E07E30"/>
    <w:rsid w:val="00E3550F"/>
    <w:rsid w:val="00E55DE6"/>
    <w:rsid w:val="00E66BB8"/>
    <w:rsid w:val="00E726A3"/>
    <w:rsid w:val="00E77E7A"/>
    <w:rsid w:val="00E80756"/>
    <w:rsid w:val="00E842E2"/>
    <w:rsid w:val="00EA150F"/>
    <w:rsid w:val="00EA6C60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15A72"/>
    <w:rsid w:val="00F30300"/>
    <w:rsid w:val="00F40885"/>
    <w:rsid w:val="00F7457C"/>
    <w:rsid w:val="00FA3C7E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D7325JRWV2E7-1309657692-46394</_dlc_DocId>
    <_dlc_DocIdUrl xmlns="a95247a4-6a6b-40fb-87b6-0fb2f012c536">
      <Url>https://dcceew2.sharepoint.com/sites/DCCEEW-DSaD/_layouts/15/DocIdRedir.aspx?ID=D7325JRWV2E7-1309657692-46394</Url>
      <Description>D7325JRWV2E7-1309657692-46394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8D155D4-5081-44A0-8CCA-D3AE58F32E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421873-BCB2-42B5-9F99-6921280E6538}"/>
</file>

<file path=customXml/itemProps4.xml><?xml version="1.0" encoding="utf-8"?>
<ds:datastoreItem xmlns:ds="http://schemas.openxmlformats.org/officeDocument/2006/customXml" ds:itemID="{8103062C-BC9E-4379-B2E6-B2680A9D8780}"/>
</file>

<file path=customXml/itemProps5.xml><?xml version="1.0" encoding="utf-8"?>
<ds:datastoreItem xmlns:ds="http://schemas.openxmlformats.org/officeDocument/2006/customXml" ds:itemID="{09DECB41-004D-43B0-91F4-365FB8B8F5CA}"/>
</file>

<file path=customXml/itemProps6.xml><?xml version="1.0" encoding="utf-8"?>
<ds:datastoreItem xmlns:ds="http://schemas.openxmlformats.org/officeDocument/2006/customXml" ds:itemID="{5A81D5B5-7DD5-4039-ADE8-A465A0CBF730}"/>
</file>

<file path=docProps/app.xml><?xml version="1.0" encoding="utf-8"?>
<Properties xmlns="http://schemas.openxmlformats.org/officeDocument/2006/extended-properties" xmlns:vt="http://schemas.openxmlformats.org/officeDocument/2006/docPropsVTypes">
  <Template>72155274.dotm</Template>
  <Pages>1</Pages>
  <Words>193</Words>
  <Characters>1104</Characters>
  <Application>Microsoft Office Word</Application>
  <DocSecurity>0</DocSecurity>
  <Lines>9</Lines>
  <Paragraphs>2</Paragraphs>
  <ScaleCrop>false</ScaleCrop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AUH20-004 Application received</dc:title>
  <dc:creator>Department of Agriculture, Water and the Environment</dc:creator>
  <cp:lastModifiedBy>Edyta Kucharska</cp:lastModifiedBy>
  <cp:revision>1</cp:revision>
  <dcterms:created xsi:type="dcterms:W3CDTF">2020-05-08T06:25:00Z</dcterms:created>
  <dcterms:modified xsi:type="dcterms:W3CDTF">2020-05-08T06:27:00Z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7f903863-92b5-4cf7-89f1-01870e519dd8</vt:lpwstr>
  </property>
</Properties>
</file>