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8D7A8" w14:textId="6BDD0799" w:rsidR="006B14DB" w:rsidRDefault="00925DCA" w:rsidP="00932861">
      <w:r>
        <w:t xml:space="preserve">                                                      </w:t>
      </w:r>
    </w:p>
    <w:p w14:paraId="46641BB1" w14:textId="69A7DD0F"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064F6220" wp14:editId="2E740ADE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1590C" w14:textId="77777777" w:rsidR="0035698F" w:rsidRDefault="0035698F" w:rsidP="00BE0F90">
      <w:pPr>
        <w:jc w:val="center"/>
        <w:rPr>
          <w:sz w:val="40"/>
          <w:szCs w:val="40"/>
        </w:rPr>
      </w:pPr>
    </w:p>
    <w:p w14:paraId="6862C8C0" w14:textId="77777777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</w:t>
      </w:r>
      <w:bookmarkStart w:id="0" w:name="_GoBack"/>
      <w:bookmarkEnd w:id="0"/>
      <w:r w:rsidRPr="00A81C43">
        <w:rPr>
          <w:i/>
          <w:sz w:val="48"/>
          <w:szCs w:val="48"/>
        </w:rPr>
        <w:t>uct Emissions Standards Act 2017</w:t>
      </w:r>
    </w:p>
    <w:p w14:paraId="30BC6676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707EA862" w14:textId="2EAF7175" w:rsidR="006B722A" w:rsidRDefault="00BE0F90" w:rsidP="00BE0F90">
      <w:pPr>
        <w:jc w:val="center"/>
      </w:pPr>
      <w:r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13AEBE35" w14:textId="77777777" w:rsidR="0035698F" w:rsidRDefault="0035698F" w:rsidP="006B722A">
      <w:pPr>
        <w:rPr>
          <w:b/>
          <w:sz w:val="28"/>
          <w:szCs w:val="28"/>
        </w:rPr>
      </w:pPr>
    </w:p>
    <w:p w14:paraId="460EAD17" w14:textId="3A85A155" w:rsidR="006B722A" w:rsidRPr="0035698F" w:rsidRDefault="006B722A" w:rsidP="00115F1F">
      <w:pPr>
        <w:tabs>
          <w:tab w:val="left" w:pos="6540"/>
        </w:tabs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3C7CF5">
        <w:rPr>
          <w:b/>
          <w:color w:val="0070C0"/>
          <w:sz w:val="28"/>
          <w:szCs w:val="28"/>
        </w:rPr>
        <w:t>ECP-18-0002</w:t>
      </w:r>
      <w:r w:rsidR="00D953C1">
        <w:rPr>
          <w:b/>
          <w:color w:val="0070C0"/>
          <w:sz w:val="28"/>
          <w:szCs w:val="28"/>
        </w:rPr>
        <w:t>E</w:t>
      </w:r>
      <w:r w:rsidR="00115F1F">
        <w:rPr>
          <w:b/>
          <w:color w:val="0070C0"/>
          <w:sz w:val="28"/>
          <w:szCs w:val="28"/>
        </w:rPr>
        <w:tab/>
      </w:r>
    </w:p>
    <w:p w14:paraId="3C131E00" w14:textId="77777777" w:rsidR="000D7656" w:rsidRDefault="000D7656" w:rsidP="00F36050"/>
    <w:p w14:paraId="29DEE0C2" w14:textId="1663CC25" w:rsidR="00CB5C78" w:rsidRDefault="00DC196E" w:rsidP="00DC196E">
      <w:pPr>
        <w:rPr>
          <w:sz w:val="24"/>
          <w:szCs w:val="24"/>
        </w:rPr>
      </w:pPr>
      <w:r>
        <w:rPr>
          <w:sz w:val="24"/>
          <w:szCs w:val="24"/>
        </w:rPr>
        <w:t>I, David Jeffery, a Delegate of the Secretary of the Department of the Environment and Energy (the Department) grant this exemption from Part 3 of the Product Emissions Standards Act to</w:t>
      </w:r>
      <w:r>
        <w:t xml:space="preserve"> </w:t>
      </w:r>
      <w:r>
        <w:rPr>
          <w:sz w:val="24"/>
          <w:szCs w:val="24"/>
        </w:rPr>
        <w:t xml:space="preserve">Marine Power International Pty Ltd </w:t>
      </w:r>
      <w:r w:rsidR="004556B4">
        <w:rPr>
          <w:sz w:val="24"/>
          <w:szCs w:val="24"/>
        </w:rPr>
        <w:t>(ABN 25 003 100 007)</w:t>
      </w:r>
      <w:r w:rsidR="00CB5C78">
        <w:rPr>
          <w:sz w:val="24"/>
          <w:szCs w:val="24"/>
        </w:rPr>
        <w:t>.</w:t>
      </w:r>
    </w:p>
    <w:p w14:paraId="4472CD40" w14:textId="10BB7077" w:rsidR="00F36050" w:rsidRDefault="00DC196E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under section 32 and in accordance with </w:t>
      </w:r>
      <w:r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F36050" w:rsidRPr="000D7656">
        <w:rPr>
          <w:sz w:val="24"/>
          <w:szCs w:val="24"/>
        </w:rPr>
        <w:t>(1)(</w:t>
      </w:r>
      <w:r w:rsidR="003C7CF5">
        <w:rPr>
          <w:sz w:val="24"/>
          <w:szCs w:val="24"/>
        </w:rPr>
        <w:t>a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of the </w:t>
      </w:r>
      <w:r w:rsidR="00F36050" w:rsidRPr="000D7656">
        <w:rPr>
          <w:i/>
          <w:sz w:val="24"/>
          <w:szCs w:val="24"/>
        </w:rPr>
        <w:t xml:space="preserve">Product Emissions Standards Rules 2017 </w:t>
      </w:r>
      <w:r w:rsidR="00F36050" w:rsidRPr="000D7656">
        <w:rPr>
          <w:sz w:val="24"/>
          <w:szCs w:val="24"/>
        </w:rPr>
        <w:t xml:space="preserve">(the Rules) for the </w:t>
      </w:r>
      <w:r w:rsidR="000957AD">
        <w:rPr>
          <w:sz w:val="24"/>
          <w:szCs w:val="24"/>
        </w:rPr>
        <w:t>export</w:t>
      </w:r>
      <w:r w:rsidR="00F36050" w:rsidRPr="000D7656">
        <w:rPr>
          <w:sz w:val="24"/>
          <w:szCs w:val="24"/>
        </w:rPr>
        <w:t xml:space="preserve"> 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14:paraId="3C2C9483" w14:textId="776F1269" w:rsidR="0077244F" w:rsidRDefault="00115F1F" w:rsidP="005A4B92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4B92">
        <w:rPr>
          <w:sz w:val="24"/>
          <w:szCs w:val="24"/>
        </w:rPr>
        <w:t>his exemption comes into force on the date that it is published on the Department’s website</w:t>
      </w:r>
      <w:r w:rsidR="0077244F">
        <w:rPr>
          <w:sz w:val="24"/>
          <w:szCs w:val="24"/>
        </w:rPr>
        <w:t>.</w:t>
      </w:r>
    </w:p>
    <w:p w14:paraId="52CF7DC4" w14:textId="5A87869E" w:rsidR="005A4B92" w:rsidRDefault="0077244F" w:rsidP="005A4B92">
      <w:pPr>
        <w:rPr>
          <w:sz w:val="24"/>
          <w:szCs w:val="24"/>
        </w:rPr>
      </w:pPr>
      <w:r>
        <w:rPr>
          <w:sz w:val="24"/>
          <w:szCs w:val="24"/>
        </w:rPr>
        <w:t>This exemption ex</w:t>
      </w:r>
      <w:r w:rsidR="005A4B92">
        <w:rPr>
          <w:sz w:val="24"/>
          <w:szCs w:val="24"/>
        </w:rPr>
        <w:t>pires on 30 June 2021.</w:t>
      </w:r>
    </w:p>
    <w:p w14:paraId="37061F8C" w14:textId="77777777" w:rsidR="0064249E" w:rsidRDefault="0064249E" w:rsidP="0064249E">
      <w:pPr>
        <w:rPr>
          <w:sz w:val="24"/>
          <w:szCs w:val="24"/>
        </w:rPr>
      </w:pPr>
    </w:p>
    <w:p w14:paraId="6BECCCD0" w14:textId="77777777" w:rsidR="00181CD3" w:rsidRDefault="00181CD3" w:rsidP="0064249E">
      <w:pPr>
        <w:rPr>
          <w:sz w:val="24"/>
          <w:szCs w:val="24"/>
        </w:rPr>
      </w:pPr>
    </w:p>
    <w:p w14:paraId="00F51561" w14:textId="77777777" w:rsidR="0064249E" w:rsidRDefault="0064249E" w:rsidP="0064249E">
      <w:pPr>
        <w:rPr>
          <w:sz w:val="24"/>
          <w:szCs w:val="24"/>
        </w:rPr>
      </w:pPr>
    </w:p>
    <w:tbl>
      <w:tblPr>
        <w:tblStyle w:val="TableGrid"/>
        <w:tblW w:w="148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5630"/>
        <w:gridCol w:w="1125"/>
        <w:gridCol w:w="2457"/>
      </w:tblGrid>
      <w:tr w:rsidR="00252265" w14:paraId="700788E3" w14:textId="77777777" w:rsidTr="002522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9054F3" w14:textId="77777777" w:rsidR="00252265" w:rsidRDefault="00252265" w:rsidP="00252265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2A17D35C" wp14:editId="6F1430A2">
                  <wp:extent cx="990600" cy="434083"/>
                  <wp:effectExtent l="0" t="0" r="0" b="4445"/>
                  <wp:docPr id="2" name="Picture 2" descr="cid:image001.jpg@01D4030C.B8B33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image001.jpg@01D4030C.B8B33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010" cy="445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D62CBB" w14:textId="77777777" w:rsidR="00252265" w:rsidRDefault="00252265" w:rsidP="00252265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41E3B5" w14:textId="23D350F9" w:rsidR="00252265" w:rsidRDefault="00252265" w:rsidP="00252265">
            <w:pPr>
              <w:spacing w:before="80" w:after="0" w:line="240" w:lineRule="auto"/>
              <w:rPr>
                <w:sz w:val="24"/>
                <w:szCs w:val="24"/>
              </w:rPr>
            </w:pPr>
          </w:p>
          <w:p w14:paraId="5BC97CCE" w14:textId="6C81DBDF" w:rsidR="00252265" w:rsidRDefault="00252265" w:rsidP="00252265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/ 6 / 2018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BC5DF46" w14:textId="77777777" w:rsidR="00252265" w:rsidRDefault="00252265" w:rsidP="00252265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13649C" w14:textId="67C4F086" w:rsidR="00252265" w:rsidRDefault="00252265" w:rsidP="00252265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 / 6    /  2018</w:t>
            </w:r>
          </w:p>
        </w:tc>
      </w:tr>
    </w:tbl>
    <w:p w14:paraId="6C1B72F5" w14:textId="77777777" w:rsidR="0064249E" w:rsidRDefault="0064249E" w:rsidP="0064249E">
      <w:pPr>
        <w:rPr>
          <w:sz w:val="24"/>
          <w:szCs w:val="24"/>
        </w:rPr>
      </w:pPr>
      <w:r>
        <w:rPr>
          <w:sz w:val="24"/>
          <w:szCs w:val="24"/>
        </w:rPr>
        <w:t>Delegate of the Secretary</w:t>
      </w:r>
    </w:p>
    <w:p w14:paraId="5E091C47" w14:textId="77777777" w:rsidR="00A76936" w:rsidRDefault="00A76936" w:rsidP="00F36050">
      <w:pPr>
        <w:rPr>
          <w:sz w:val="24"/>
          <w:szCs w:val="24"/>
        </w:rPr>
      </w:pPr>
    </w:p>
    <w:p w14:paraId="7F04F370" w14:textId="77777777" w:rsidR="000B6C24" w:rsidRDefault="000B6C24" w:rsidP="00F36050">
      <w:pPr>
        <w:rPr>
          <w:sz w:val="24"/>
          <w:szCs w:val="24"/>
        </w:rPr>
      </w:pPr>
    </w:p>
    <w:p w14:paraId="7BFC010D" w14:textId="77777777" w:rsidR="000B6C24" w:rsidRDefault="000B6C24" w:rsidP="00F36050">
      <w:pPr>
        <w:rPr>
          <w:sz w:val="24"/>
          <w:szCs w:val="24"/>
        </w:rPr>
      </w:pPr>
    </w:p>
    <w:p w14:paraId="2D19E79D" w14:textId="77777777" w:rsidR="00DA1A17" w:rsidRPr="00DA1A17" w:rsidRDefault="00DA1A17" w:rsidP="006B722A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t>Schedule 1</w:t>
      </w:r>
    </w:p>
    <w:p w14:paraId="55D732B3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3BC0CD80" w14:textId="77777777" w:rsidR="00D1549F" w:rsidRDefault="00D1549F" w:rsidP="006B722A">
      <w:r>
        <w:t>Only the ECPs specified in the table below are included in this exemption.</w:t>
      </w:r>
    </w:p>
    <w:p w14:paraId="6E98847C" w14:textId="63AC850F" w:rsidR="00D1549F" w:rsidRDefault="00B1735E" w:rsidP="006B722A">
      <w:r>
        <w:t>Unless varied in accordance with section 35 of the Rules, t</w:t>
      </w:r>
      <w:r w:rsidR="00D1549F">
        <w:t xml:space="preserve">he number of ECPs imported and </w:t>
      </w:r>
      <w:r w:rsidR="004C7BBC">
        <w:t>exported</w:t>
      </w:r>
      <w:r w:rsidR="00D1549F">
        <w:t xml:space="preserve"> by the expiry date of this exemption must not exceed </w:t>
      </w:r>
      <w:r w:rsidR="004C7BBC">
        <w:t>3300.</w:t>
      </w:r>
    </w:p>
    <w:p w14:paraId="6C796DCF" w14:textId="77777777" w:rsidR="004C7BBC" w:rsidRDefault="004C7BBC" w:rsidP="006B722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365"/>
        <w:gridCol w:w="1754"/>
        <w:gridCol w:w="1417"/>
        <w:gridCol w:w="1449"/>
      </w:tblGrid>
      <w:tr w:rsidR="004C7BBC" w:rsidRPr="00322A24" w14:paraId="6E0FD8AE" w14:textId="77777777" w:rsidTr="00FD2F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38" w:type="dxa"/>
            <w:shd w:val="clear" w:color="auto" w:fill="EAF1DD" w:themeFill="accent3" w:themeFillTint="33"/>
          </w:tcPr>
          <w:p w14:paraId="6C1F72D8" w14:textId="77777777" w:rsidR="004C7BBC" w:rsidRPr="00322A24" w:rsidRDefault="004C7BBC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ECP Category </w:t>
            </w:r>
          </w:p>
        </w:tc>
        <w:tc>
          <w:tcPr>
            <w:tcW w:w="1365" w:type="dxa"/>
            <w:shd w:val="clear" w:color="auto" w:fill="EAF1DD" w:themeFill="accent3" w:themeFillTint="33"/>
          </w:tcPr>
          <w:p w14:paraId="0D85B498" w14:textId="77777777" w:rsidR="004C7BBC" w:rsidRPr="00322A24" w:rsidRDefault="004C7BBC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Make</w:t>
            </w:r>
          </w:p>
        </w:tc>
        <w:tc>
          <w:tcPr>
            <w:tcW w:w="1754" w:type="dxa"/>
            <w:shd w:val="clear" w:color="auto" w:fill="EAF1DD" w:themeFill="accent3" w:themeFillTint="33"/>
          </w:tcPr>
          <w:p w14:paraId="5D6DE2E4" w14:textId="77777777" w:rsidR="004C7BBC" w:rsidRPr="00322A24" w:rsidRDefault="004C7BBC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Model Name </w:t>
            </w:r>
          </w:p>
        </w:tc>
        <w:tc>
          <w:tcPr>
            <w:tcW w:w="1417" w:type="dxa"/>
            <w:shd w:val="clear" w:color="auto" w:fill="EAF1DD" w:themeFill="accent3" w:themeFillTint="33"/>
          </w:tcPr>
          <w:p w14:paraId="5BA61D18" w14:textId="77777777" w:rsidR="004C7BBC" w:rsidRPr="00322A24" w:rsidRDefault="004C7BBC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Model Number</w:t>
            </w:r>
          </w:p>
        </w:tc>
        <w:tc>
          <w:tcPr>
            <w:tcW w:w="1449" w:type="dxa"/>
            <w:shd w:val="clear" w:color="auto" w:fill="EAF1DD" w:themeFill="accent3" w:themeFillTint="33"/>
          </w:tcPr>
          <w:p w14:paraId="0EB6FA83" w14:textId="77777777" w:rsidR="004C7BBC" w:rsidRPr="00322A24" w:rsidRDefault="004C7BBC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Equipment Type</w:t>
            </w:r>
          </w:p>
        </w:tc>
      </w:tr>
      <w:tr w:rsidR="004C7BBC" w:rsidRPr="00AD4C76" w14:paraId="75A14006" w14:textId="77777777" w:rsidTr="00FD2F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70F87A8D" w14:textId="6925A171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 xml:space="preserve">Propulsion Marine Engine </w:t>
            </w:r>
          </w:p>
        </w:tc>
        <w:tc>
          <w:tcPr>
            <w:tcW w:w="1365" w:type="dxa"/>
          </w:tcPr>
          <w:p w14:paraId="0782706E" w14:textId="665362D7" w:rsidR="004C7BBC" w:rsidRPr="00AD4C76" w:rsidRDefault="004C7BBC" w:rsidP="006B722A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  <w:r>
              <w:rPr>
                <w:sz w:val="20"/>
                <w:szCs w:val="20"/>
              </w:rPr>
              <w:t xml:space="preserve"> Marine</w:t>
            </w:r>
          </w:p>
        </w:tc>
        <w:tc>
          <w:tcPr>
            <w:tcW w:w="1754" w:type="dxa"/>
          </w:tcPr>
          <w:p w14:paraId="321FF385" w14:textId="6C788356" w:rsidR="004C7BBC" w:rsidRPr="00AD4C76" w:rsidRDefault="004C7BBC" w:rsidP="00706018">
            <w:pPr>
              <w:rPr>
                <w:sz w:val="20"/>
                <w:szCs w:val="20"/>
              </w:rPr>
            </w:pPr>
            <w:r w:rsidRPr="00706018">
              <w:rPr>
                <w:sz w:val="20"/>
                <w:szCs w:val="20"/>
              </w:rPr>
              <w:t>5ML</w:t>
            </w:r>
            <w:r>
              <w:t xml:space="preserve"> </w:t>
            </w:r>
          </w:p>
        </w:tc>
        <w:tc>
          <w:tcPr>
            <w:tcW w:w="1417" w:type="dxa"/>
          </w:tcPr>
          <w:p w14:paraId="0ECDFAB4" w14:textId="324F09DE" w:rsidR="004C7BBC" w:rsidRPr="00AD4C76" w:rsidRDefault="004C7BBC" w:rsidP="006B722A">
            <w:pPr>
              <w:rPr>
                <w:sz w:val="20"/>
                <w:szCs w:val="20"/>
              </w:rPr>
            </w:pPr>
            <w:r w:rsidRPr="00706018">
              <w:rPr>
                <w:sz w:val="20"/>
                <w:szCs w:val="20"/>
              </w:rPr>
              <w:t>1005211EK</w:t>
            </w:r>
          </w:p>
        </w:tc>
        <w:tc>
          <w:tcPr>
            <w:tcW w:w="1449" w:type="dxa"/>
          </w:tcPr>
          <w:p w14:paraId="0F178683" w14:textId="347050BA" w:rsidR="004C7BBC" w:rsidRPr="00AD4C76" w:rsidRDefault="004C7BBC" w:rsidP="006B72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62551561" w14:textId="77777777" w:rsidTr="00FD2F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46221A9E" w14:textId="7D4BFB1E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 xml:space="preserve">Propulsion Marine Engine </w:t>
            </w:r>
          </w:p>
        </w:tc>
        <w:tc>
          <w:tcPr>
            <w:tcW w:w="1365" w:type="dxa"/>
          </w:tcPr>
          <w:p w14:paraId="256403BB" w14:textId="2803C1D3" w:rsidR="004C7BBC" w:rsidRPr="00AD4C76" w:rsidRDefault="004C7BBC" w:rsidP="0095121D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 xml:space="preserve">Mercury </w:t>
            </w:r>
            <w:r>
              <w:rPr>
                <w:sz w:val="20"/>
                <w:szCs w:val="20"/>
              </w:rPr>
              <w:t>Marine</w:t>
            </w:r>
          </w:p>
        </w:tc>
        <w:tc>
          <w:tcPr>
            <w:tcW w:w="1754" w:type="dxa"/>
          </w:tcPr>
          <w:p w14:paraId="08EFD8BB" w14:textId="7CB0CDE4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8ML</w:t>
            </w:r>
          </w:p>
        </w:tc>
        <w:tc>
          <w:tcPr>
            <w:tcW w:w="1417" w:type="dxa"/>
          </w:tcPr>
          <w:p w14:paraId="745A2F75" w14:textId="6A1A57C1" w:rsidR="004C7BBC" w:rsidRPr="00AD4C76" w:rsidRDefault="004C7BBC" w:rsidP="00AD4C76">
            <w:pPr>
              <w:rPr>
                <w:sz w:val="20"/>
                <w:szCs w:val="20"/>
              </w:rPr>
            </w:pPr>
            <w:r w:rsidRPr="00706018">
              <w:rPr>
                <w:sz w:val="20"/>
                <w:szCs w:val="20"/>
              </w:rPr>
              <w:t>1008211EK</w:t>
            </w:r>
          </w:p>
        </w:tc>
        <w:tc>
          <w:tcPr>
            <w:tcW w:w="1449" w:type="dxa"/>
          </w:tcPr>
          <w:p w14:paraId="42DB9E2E" w14:textId="21C7C05A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4CC6F740" w14:textId="77777777" w:rsidTr="00FD2F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53270762" w14:textId="4B1F03EE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 xml:space="preserve">Propulsion Marine Engine </w:t>
            </w:r>
          </w:p>
        </w:tc>
        <w:tc>
          <w:tcPr>
            <w:tcW w:w="1365" w:type="dxa"/>
          </w:tcPr>
          <w:p w14:paraId="1B5323F4" w14:textId="332F8ED3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  <w:r>
              <w:rPr>
                <w:sz w:val="20"/>
                <w:szCs w:val="20"/>
              </w:rPr>
              <w:t xml:space="preserve"> Marine</w:t>
            </w:r>
          </w:p>
        </w:tc>
        <w:tc>
          <w:tcPr>
            <w:tcW w:w="1754" w:type="dxa"/>
          </w:tcPr>
          <w:p w14:paraId="5F9709F3" w14:textId="25D7A289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15ML</w:t>
            </w:r>
          </w:p>
        </w:tc>
        <w:tc>
          <w:tcPr>
            <w:tcW w:w="1417" w:type="dxa"/>
          </w:tcPr>
          <w:p w14:paraId="4065A5F7" w14:textId="43620278" w:rsidR="004C7BBC" w:rsidRPr="00AD4C76" w:rsidRDefault="004C7BBC" w:rsidP="00AD4C76">
            <w:pPr>
              <w:rPr>
                <w:sz w:val="20"/>
                <w:szCs w:val="20"/>
              </w:rPr>
            </w:pPr>
            <w:r w:rsidRPr="00706018">
              <w:rPr>
                <w:sz w:val="20"/>
                <w:szCs w:val="20"/>
              </w:rPr>
              <w:t>1015213EL</w:t>
            </w:r>
          </w:p>
        </w:tc>
        <w:tc>
          <w:tcPr>
            <w:tcW w:w="1449" w:type="dxa"/>
          </w:tcPr>
          <w:p w14:paraId="169CC3C8" w14:textId="072B0887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0C1520F7" w14:textId="77777777" w:rsidTr="00FD2F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59A7BCEC" w14:textId="797179A1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13077FAE" w14:textId="7C37B503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  <w:r>
              <w:rPr>
                <w:sz w:val="20"/>
                <w:szCs w:val="20"/>
              </w:rPr>
              <w:t xml:space="preserve"> Marine</w:t>
            </w:r>
          </w:p>
        </w:tc>
        <w:tc>
          <w:tcPr>
            <w:tcW w:w="1754" w:type="dxa"/>
          </w:tcPr>
          <w:p w14:paraId="21B9F6CD" w14:textId="5C831B3D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30ML</w:t>
            </w:r>
          </w:p>
        </w:tc>
        <w:tc>
          <w:tcPr>
            <w:tcW w:w="1417" w:type="dxa"/>
          </w:tcPr>
          <w:p w14:paraId="763DDFF9" w14:textId="4BAAFB11" w:rsidR="004C7BBC" w:rsidRPr="00AD4C76" w:rsidRDefault="004C7BBC" w:rsidP="00AD4C76">
            <w:pPr>
              <w:rPr>
                <w:sz w:val="20"/>
                <w:szCs w:val="20"/>
              </w:rPr>
            </w:pPr>
            <w:r w:rsidRPr="00706018">
              <w:rPr>
                <w:sz w:val="20"/>
                <w:szCs w:val="20"/>
              </w:rPr>
              <w:t>1030211EL</w:t>
            </w:r>
          </w:p>
        </w:tc>
        <w:tc>
          <w:tcPr>
            <w:tcW w:w="1449" w:type="dxa"/>
          </w:tcPr>
          <w:p w14:paraId="3EC65AEE" w14:textId="18F2CFA1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30E4CAC5" w14:textId="77777777" w:rsidTr="00FD2F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24ED0050" w14:textId="771BA930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3331BFC0" w14:textId="00282CBB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  <w:r>
              <w:rPr>
                <w:sz w:val="20"/>
                <w:szCs w:val="20"/>
              </w:rPr>
              <w:t xml:space="preserve"> Marine</w:t>
            </w:r>
          </w:p>
        </w:tc>
        <w:tc>
          <w:tcPr>
            <w:tcW w:w="1754" w:type="dxa"/>
          </w:tcPr>
          <w:p w14:paraId="1695F58E" w14:textId="2CB8D937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25M</w:t>
            </w:r>
          </w:p>
        </w:tc>
        <w:tc>
          <w:tcPr>
            <w:tcW w:w="1417" w:type="dxa"/>
          </w:tcPr>
          <w:p w14:paraId="11FA0308" w14:textId="022C2533" w:rsidR="004C7BBC" w:rsidRPr="00AD4C76" w:rsidRDefault="004C7BBC" w:rsidP="00AD4C76">
            <w:pPr>
              <w:rPr>
                <w:sz w:val="20"/>
                <w:szCs w:val="20"/>
              </w:rPr>
            </w:pPr>
            <w:r w:rsidRPr="00706018">
              <w:rPr>
                <w:sz w:val="20"/>
                <w:szCs w:val="20"/>
              </w:rPr>
              <w:t>1025207FL</w:t>
            </w:r>
          </w:p>
        </w:tc>
        <w:tc>
          <w:tcPr>
            <w:tcW w:w="1449" w:type="dxa"/>
          </w:tcPr>
          <w:p w14:paraId="3F531775" w14:textId="361409E3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233F8063" w14:textId="77777777" w:rsidTr="00FD2F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58AAF320" w14:textId="7B367DD6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313DE918" w14:textId="2048A022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  <w:r>
              <w:rPr>
                <w:sz w:val="20"/>
                <w:szCs w:val="20"/>
              </w:rPr>
              <w:t xml:space="preserve"> Marine</w:t>
            </w:r>
          </w:p>
        </w:tc>
        <w:tc>
          <w:tcPr>
            <w:tcW w:w="1754" w:type="dxa"/>
          </w:tcPr>
          <w:p w14:paraId="2F2408B9" w14:textId="4A71D597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30E</w:t>
            </w:r>
          </w:p>
        </w:tc>
        <w:tc>
          <w:tcPr>
            <w:tcW w:w="1417" w:type="dxa"/>
          </w:tcPr>
          <w:p w14:paraId="146F743B" w14:textId="52A789FB" w:rsidR="004C7BBC" w:rsidRPr="00AD4C76" w:rsidRDefault="004C7BBC" w:rsidP="00AD4C76">
            <w:pPr>
              <w:rPr>
                <w:sz w:val="20"/>
                <w:szCs w:val="20"/>
              </w:rPr>
            </w:pPr>
            <w:r w:rsidRPr="00706018">
              <w:rPr>
                <w:sz w:val="20"/>
                <w:szCs w:val="20"/>
              </w:rPr>
              <w:t>1030302EL</w:t>
            </w:r>
          </w:p>
        </w:tc>
        <w:tc>
          <w:tcPr>
            <w:tcW w:w="1449" w:type="dxa"/>
          </w:tcPr>
          <w:p w14:paraId="12CAB8CE" w14:textId="39CC1E5C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33D87924" w14:textId="77777777" w:rsidTr="00FD2F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324EED17" w14:textId="74866E0E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18EA686B" w14:textId="1D33F38D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  <w:r>
              <w:rPr>
                <w:sz w:val="20"/>
                <w:szCs w:val="20"/>
              </w:rPr>
              <w:t xml:space="preserve"> Marine</w:t>
            </w:r>
          </w:p>
        </w:tc>
        <w:tc>
          <w:tcPr>
            <w:tcW w:w="1754" w:type="dxa"/>
          </w:tcPr>
          <w:p w14:paraId="73B49B46" w14:textId="0C1BEE0E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6M</w:t>
            </w:r>
          </w:p>
        </w:tc>
        <w:tc>
          <w:tcPr>
            <w:tcW w:w="1417" w:type="dxa"/>
          </w:tcPr>
          <w:p w14:paraId="72B5B46D" w14:textId="0D7EFE6E" w:rsidR="004C7BBC" w:rsidRPr="00AD4C76" w:rsidRDefault="004C7BBC" w:rsidP="00AD4C76">
            <w:pPr>
              <w:rPr>
                <w:sz w:val="20"/>
                <w:szCs w:val="20"/>
              </w:rPr>
            </w:pPr>
            <w:r w:rsidRPr="00706018">
              <w:rPr>
                <w:sz w:val="20"/>
                <w:szCs w:val="20"/>
              </w:rPr>
              <w:t>1006201EK</w:t>
            </w:r>
          </w:p>
        </w:tc>
        <w:tc>
          <w:tcPr>
            <w:tcW w:w="1449" w:type="dxa"/>
          </w:tcPr>
          <w:p w14:paraId="3FD7BE4C" w14:textId="66B5818B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64EAEDFA" w14:textId="77777777" w:rsidTr="00FD2F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2939DA9C" w14:textId="3F2C6CBF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2B844BEB" w14:textId="6D1316C0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  <w:r>
              <w:rPr>
                <w:sz w:val="20"/>
                <w:szCs w:val="20"/>
              </w:rPr>
              <w:t xml:space="preserve"> Marine</w:t>
            </w:r>
          </w:p>
        </w:tc>
        <w:tc>
          <w:tcPr>
            <w:tcW w:w="1754" w:type="dxa"/>
          </w:tcPr>
          <w:p w14:paraId="0D614786" w14:textId="21D8FDD5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9.9MH</w:t>
            </w:r>
          </w:p>
        </w:tc>
        <w:tc>
          <w:tcPr>
            <w:tcW w:w="1417" w:type="dxa"/>
          </w:tcPr>
          <w:p w14:paraId="6801884A" w14:textId="69E4CD2C" w:rsidR="004C7BBC" w:rsidRPr="00AD4C76" w:rsidRDefault="004C7BBC" w:rsidP="00AD4C76">
            <w:pPr>
              <w:rPr>
                <w:sz w:val="20"/>
                <w:szCs w:val="20"/>
              </w:rPr>
            </w:pPr>
            <w:r w:rsidRPr="00E46CED">
              <w:rPr>
                <w:sz w:val="20"/>
                <w:szCs w:val="20"/>
              </w:rPr>
              <w:t>1010201EL</w:t>
            </w:r>
          </w:p>
        </w:tc>
        <w:tc>
          <w:tcPr>
            <w:tcW w:w="1449" w:type="dxa"/>
          </w:tcPr>
          <w:p w14:paraId="1DD669F5" w14:textId="5C378E55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16A6C19B" w14:textId="77777777" w:rsidTr="00FD2F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47A2345A" w14:textId="2654B60D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34BF4121" w14:textId="105CBC3D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  <w:r>
              <w:rPr>
                <w:sz w:val="20"/>
                <w:szCs w:val="20"/>
              </w:rPr>
              <w:t xml:space="preserve"> Marine</w:t>
            </w:r>
          </w:p>
        </w:tc>
        <w:tc>
          <w:tcPr>
            <w:tcW w:w="1754" w:type="dxa"/>
          </w:tcPr>
          <w:p w14:paraId="28326010" w14:textId="6C51F6C4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3.3M</w:t>
            </w:r>
          </w:p>
        </w:tc>
        <w:tc>
          <w:tcPr>
            <w:tcW w:w="1417" w:type="dxa"/>
          </w:tcPr>
          <w:p w14:paraId="2F9C0DD2" w14:textId="2F21DA34" w:rsidR="004C7BBC" w:rsidRPr="00AD4C76" w:rsidRDefault="004C7BBC" w:rsidP="00AD4C76">
            <w:pPr>
              <w:rPr>
                <w:sz w:val="20"/>
                <w:szCs w:val="20"/>
              </w:rPr>
            </w:pPr>
            <w:r w:rsidRPr="00A725AC">
              <w:rPr>
                <w:sz w:val="20"/>
                <w:szCs w:val="20"/>
              </w:rPr>
              <w:t>1003201EK</w:t>
            </w:r>
          </w:p>
        </w:tc>
        <w:tc>
          <w:tcPr>
            <w:tcW w:w="1449" w:type="dxa"/>
          </w:tcPr>
          <w:p w14:paraId="10CAFA1F" w14:textId="5A5C2EBD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1C99A55F" w14:textId="77777777" w:rsidTr="00FD2F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50230BDF" w14:textId="1AD8E252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6B8B41FA" w14:textId="50AE26A2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  <w:r>
              <w:rPr>
                <w:sz w:val="20"/>
                <w:szCs w:val="20"/>
              </w:rPr>
              <w:t xml:space="preserve"> Marine</w:t>
            </w:r>
          </w:p>
        </w:tc>
        <w:tc>
          <w:tcPr>
            <w:tcW w:w="1754" w:type="dxa"/>
          </w:tcPr>
          <w:p w14:paraId="586EF719" w14:textId="5D2889CD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40ELPTO</w:t>
            </w:r>
          </w:p>
        </w:tc>
        <w:tc>
          <w:tcPr>
            <w:tcW w:w="1417" w:type="dxa"/>
          </w:tcPr>
          <w:p w14:paraId="340A6DD9" w14:textId="694C6A3A" w:rsidR="004C7BBC" w:rsidRPr="00AD4C76" w:rsidRDefault="004C7BBC" w:rsidP="00AD4C76">
            <w:pPr>
              <w:rPr>
                <w:sz w:val="20"/>
                <w:szCs w:val="20"/>
              </w:rPr>
            </w:pPr>
            <w:r w:rsidRPr="00A725AC">
              <w:rPr>
                <w:sz w:val="20"/>
                <w:szCs w:val="20"/>
              </w:rPr>
              <w:t>1040412EL</w:t>
            </w:r>
          </w:p>
        </w:tc>
        <w:tc>
          <w:tcPr>
            <w:tcW w:w="1449" w:type="dxa"/>
          </w:tcPr>
          <w:p w14:paraId="0F24E9AA" w14:textId="1D79FD07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62874013" w14:textId="77777777" w:rsidTr="00FD2F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095B56F7" w14:textId="0D6F3637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1023F79B" w14:textId="440CF0B7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  <w:r>
              <w:rPr>
                <w:sz w:val="20"/>
                <w:szCs w:val="20"/>
              </w:rPr>
              <w:t xml:space="preserve"> Marine</w:t>
            </w:r>
          </w:p>
        </w:tc>
        <w:tc>
          <w:tcPr>
            <w:tcW w:w="1754" w:type="dxa"/>
          </w:tcPr>
          <w:p w14:paraId="4EDEBFC9" w14:textId="773B6DB6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6ML</w:t>
            </w:r>
          </w:p>
        </w:tc>
        <w:tc>
          <w:tcPr>
            <w:tcW w:w="1417" w:type="dxa"/>
          </w:tcPr>
          <w:p w14:paraId="527070FD" w14:textId="72626B6F" w:rsidR="004C7BBC" w:rsidRPr="00AD4C76" w:rsidRDefault="004C7BBC" w:rsidP="00AD4C76">
            <w:pPr>
              <w:rPr>
                <w:sz w:val="20"/>
                <w:szCs w:val="20"/>
              </w:rPr>
            </w:pPr>
            <w:r w:rsidRPr="00A725AC">
              <w:rPr>
                <w:sz w:val="20"/>
                <w:szCs w:val="20"/>
              </w:rPr>
              <w:t>1006211EK</w:t>
            </w:r>
          </w:p>
        </w:tc>
        <w:tc>
          <w:tcPr>
            <w:tcW w:w="1449" w:type="dxa"/>
          </w:tcPr>
          <w:p w14:paraId="3EAB7420" w14:textId="6BECAC63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207B3E9F" w14:textId="77777777" w:rsidTr="00FD2F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511AD7CD" w14:textId="7E7F87F6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0DD5C1B2" w14:textId="3F7B6A7B" w:rsidR="004C7BBC" w:rsidRPr="00AD4C76" w:rsidRDefault="004C7BBC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  <w:r>
              <w:rPr>
                <w:sz w:val="20"/>
                <w:szCs w:val="20"/>
              </w:rPr>
              <w:t xml:space="preserve"> Marine</w:t>
            </w:r>
          </w:p>
        </w:tc>
        <w:tc>
          <w:tcPr>
            <w:tcW w:w="1754" w:type="dxa"/>
          </w:tcPr>
          <w:p w14:paraId="5C74848E" w14:textId="3DECE311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9.9MLH</w:t>
            </w:r>
          </w:p>
        </w:tc>
        <w:tc>
          <w:tcPr>
            <w:tcW w:w="1417" w:type="dxa"/>
          </w:tcPr>
          <w:p w14:paraId="7D0E32F1" w14:textId="4B5C7138" w:rsidR="004C7BBC" w:rsidRPr="00AD4C76" w:rsidRDefault="004C7BBC" w:rsidP="00AD4C76">
            <w:pPr>
              <w:rPr>
                <w:sz w:val="20"/>
                <w:szCs w:val="20"/>
              </w:rPr>
            </w:pPr>
            <w:r w:rsidRPr="00A725AC">
              <w:rPr>
                <w:sz w:val="20"/>
                <w:szCs w:val="20"/>
              </w:rPr>
              <w:t>1010211EL</w:t>
            </w:r>
          </w:p>
        </w:tc>
        <w:tc>
          <w:tcPr>
            <w:tcW w:w="1449" w:type="dxa"/>
          </w:tcPr>
          <w:p w14:paraId="24C55551" w14:textId="719E50AA" w:rsidR="004C7BBC" w:rsidRPr="00AD4C76" w:rsidRDefault="004C7BBC" w:rsidP="00AD4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</w:tbl>
    <w:p w14:paraId="752204F9" w14:textId="77777777" w:rsidR="00DA1A17" w:rsidRDefault="00DA1A17" w:rsidP="006B722A"/>
    <w:p w14:paraId="0E2FE6D4" w14:textId="73553D22" w:rsidR="00A725AC" w:rsidRDefault="005A4B92" w:rsidP="005A4B92">
      <w:pPr>
        <w:spacing w:after="0" w:line="240" w:lineRule="auto"/>
      </w:pPr>
      <w:r>
        <w:br w:type="page"/>
      </w:r>
    </w:p>
    <w:p w14:paraId="271C722B" w14:textId="2817448E" w:rsidR="00D1549F" w:rsidRDefault="005A4B92" w:rsidP="006B722A">
      <w:r>
        <w:lastRenderedPageBreak/>
        <w:t xml:space="preserve">Schedule 1 </w:t>
      </w:r>
      <w:r w:rsidR="00A725AC">
        <w:t>Continued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365"/>
        <w:gridCol w:w="1754"/>
        <w:gridCol w:w="1417"/>
        <w:gridCol w:w="1449"/>
      </w:tblGrid>
      <w:tr w:rsidR="004C7BBC" w:rsidRPr="00322A24" w14:paraId="640762C8" w14:textId="77777777" w:rsidTr="00012E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38" w:type="dxa"/>
            <w:shd w:val="clear" w:color="auto" w:fill="EAF1DD" w:themeFill="accent3" w:themeFillTint="33"/>
          </w:tcPr>
          <w:p w14:paraId="3A5411FA" w14:textId="77777777" w:rsidR="004C7BBC" w:rsidRPr="00322A24" w:rsidRDefault="004C7BBC" w:rsidP="00012EE1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ECP Category </w:t>
            </w:r>
          </w:p>
        </w:tc>
        <w:tc>
          <w:tcPr>
            <w:tcW w:w="1365" w:type="dxa"/>
            <w:shd w:val="clear" w:color="auto" w:fill="EAF1DD" w:themeFill="accent3" w:themeFillTint="33"/>
          </w:tcPr>
          <w:p w14:paraId="46426742" w14:textId="77777777" w:rsidR="004C7BBC" w:rsidRPr="00322A24" w:rsidRDefault="004C7BBC" w:rsidP="00012EE1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Make</w:t>
            </w:r>
          </w:p>
        </w:tc>
        <w:tc>
          <w:tcPr>
            <w:tcW w:w="1754" w:type="dxa"/>
            <w:shd w:val="clear" w:color="auto" w:fill="EAF1DD" w:themeFill="accent3" w:themeFillTint="33"/>
          </w:tcPr>
          <w:p w14:paraId="7C802032" w14:textId="77777777" w:rsidR="004C7BBC" w:rsidRPr="00322A24" w:rsidRDefault="004C7BBC" w:rsidP="00012EE1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Model Name </w:t>
            </w:r>
          </w:p>
        </w:tc>
        <w:tc>
          <w:tcPr>
            <w:tcW w:w="1417" w:type="dxa"/>
            <w:shd w:val="clear" w:color="auto" w:fill="EAF1DD" w:themeFill="accent3" w:themeFillTint="33"/>
          </w:tcPr>
          <w:p w14:paraId="5A601A78" w14:textId="77777777" w:rsidR="004C7BBC" w:rsidRPr="00322A24" w:rsidRDefault="004C7BBC" w:rsidP="00012EE1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Model Number</w:t>
            </w:r>
          </w:p>
        </w:tc>
        <w:tc>
          <w:tcPr>
            <w:tcW w:w="1449" w:type="dxa"/>
            <w:shd w:val="clear" w:color="auto" w:fill="EAF1DD" w:themeFill="accent3" w:themeFillTint="33"/>
          </w:tcPr>
          <w:p w14:paraId="33E4549F" w14:textId="77777777" w:rsidR="004C7BBC" w:rsidRPr="00322A24" w:rsidRDefault="004C7BBC" w:rsidP="00012EE1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Equipment Type</w:t>
            </w:r>
          </w:p>
        </w:tc>
      </w:tr>
      <w:tr w:rsidR="004C7BBC" w:rsidRPr="00AD4C76" w14:paraId="18B951F5" w14:textId="77777777" w:rsidTr="0001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0A657C75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 xml:space="preserve">Propulsion Marine Engine </w:t>
            </w:r>
          </w:p>
        </w:tc>
        <w:tc>
          <w:tcPr>
            <w:tcW w:w="1365" w:type="dxa"/>
          </w:tcPr>
          <w:p w14:paraId="72645A42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  <w:r>
              <w:rPr>
                <w:sz w:val="20"/>
                <w:szCs w:val="20"/>
              </w:rPr>
              <w:t xml:space="preserve"> Marine</w:t>
            </w:r>
          </w:p>
        </w:tc>
        <w:tc>
          <w:tcPr>
            <w:tcW w:w="1754" w:type="dxa"/>
          </w:tcPr>
          <w:p w14:paraId="0EE79A4E" w14:textId="3BC1A98D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25ML</w:t>
            </w:r>
          </w:p>
        </w:tc>
        <w:tc>
          <w:tcPr>
            <w:tcW w:w="1417" w:type="dxa"/>
          </w:tcPr>
          <w:p w14:paraId="66174D6B" w14:textId="35396844" w:rsidR="004C7BBC" w:rsidRPr="00AD4C76" w:rsidRDefault="004C7BBC" w:rsidP="00012EE1">
            <w:pPr>
              <w:rPr>
                <w:sz w:val="20"/>
                <w:szCs w:val="20"/>
              </w:rPr>
            </w:pPr>
            <w:r w:rsidRPr="002D1E86">
              <w:rPr>
                <w:sz w:val="20"/>
                <w:szCs w:val="20"/>
              </w:rPr>
              <w:t>1025217FL</w:t>
            </w:r>
          </w:p>
        </w:tc>
        <w:tc>
          <w:tcPr>
            <w:tcW w:w="1449" w:type="dxa"/>
          </w:tcPr>
          <w:p w14:paraId="2701ECB8" w14:textId="7BD76CE5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62FF4CAA" w14:textId="77777777" w:rsidTr="00012E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1889D42F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 xml:space="preserve">Propulsion Marine Engine </w:t>
            </w:r>
          </w:p>
        </w:tc>
        <w:tc>
          <w:tcPr>
            <w:tcW w:w="1365" w:type="dxa"/>
          </w:tcPr>
          <w:p w14:paraId="7A9DE10B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 xml:space="preserve">Mercury </w:t>
            </w:r>
            <w:r>
              <w:rPr>
                <w:sz w:val="20"/>
                <w:szCs w:val="20"/>
              </w:rPr>
              <w:t>Marine</w:t>
            </w:r>
          </w:p>
        </w:tc>
        <w:tc>
          <w:tcPr>
            <w:tcW w:w="1754" w:type="dxa"/>
          </w:tcPr>
          <w:p w14:paraId="15CF5843" w14:textId="0F925F2A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30EL</w:t>
            </w:r>
          </w:p>
        </w:tc>
        <w:tc>
          <w:tcPr>
            <w:tcW w:w="1417" w:type="dxa"/>
          </w:tcPr>
          <w:p w14:paraId="4E79C028" w14:textId="638E1389" w:rsidR="004C7BBC" w:rsidRPr="00AD4C76" w:rsidRDefault="004C7BBC" w:rsidP="00012EE1">
            <w:pPr>
              <w:rPr>
                <w:sz w:val="20"/>
                <w:szCs w:val="20"/>
              </w:rPr>
            </w:pPr>
            <w:r w:rsidRPr="002D1E86">
              <w:rPr>
                <w:sz w:val="20"/>
                <w:szCs w:val="20"/>
              </w:rPr>
              <w:t>1030312EL</w:t>
            </w:r>
          </w:p>
        </w:tc>
        <w:tc>
          <w:tcPr>
            <w:tcW w:w="1449" w:type="dxa"/>
          </w:tcPr>
          <w:p w14:paraId="2FCD92C1" w14:textId="2D540FFD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70E23E3B" w14:textId="77777777" w:rsidTr="0001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772CEE65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 xml:space="preserve">Propulsion Marine Engine </w:t>
            </w:r>
          </w:p>
        </w:tc>
        <w:tc>
          <w:tcPr>
            <w:tcW w:w="1365" w:type="dxa"/>
          </w:tcPr>
          <w:p w14:paraId="11C29454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  <w:r>
              <w:rPr>
                <w:sz w:val="20"/>
                <w:szCs w:val="20"/>
              </w:rPr>
              <w:t xml:space="preserve"> Marine</w:t>
            </w:r>
          </w:p>
        </w:tc>
        <w:tc>
          <w:tcPr>
            <w:tcW w:w="1754" w:type="dxa"/>
          </w:tcPr>
          <w:p w14:paraId="70C102E6" w14:textId="7D599908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5M</w:t>
            </w:r>
          </w:p>
        </w:tc>
        <w:tc>
          <w:tcPr>
            <w:tcW w:w="1417" w:type="dxa"/>
          </w:tcPr>
          <w:p w14:paraId="37992E16" w14:textId="05BED86A" w:rsidR="004C7BBC" w:rsidRPr="00AD4C76" w:rsidRDefault="004C7BBC" w:rsidP="00012EE1">
            <w:pPr>
              <w:rPr>
                <w:sz w:val="20"/>
                <w:szCs w:val="20"/>
              </w:rPr>
            </w:pPr>
            <w:r w:rsidRPr="002D1E86">
              <w:rPr>
                <w:sz w:val="20"/>
                <w:szCs w:val="20"/>
              </w:rPr>
              <w:t>1005201EK</w:t>
            </w:r>
          </w:p>
        </w:tc>
        <w:tc>
          <w:tcPr>
            <w:tcW w:w="1449" w:type="dxa"/>
          </w:tcPr>
          <w:p w14:paraId="0A89D7A4" w14:textId="0CF6231F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14C7690F" w14:textId="77777777" w:rsidTr="00012E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327A6368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1C445DEE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  <w:r>
              <w:rPr>
                <w:sz w:val="20"/>
                <w:szCs w:val="20"/>
              </w:rPr>
              <w:t xml:space="preserve"> Marine</w:t>
            </w:r>
          </w:p>
        </w:tc>
        <w:tc>
          <w:tcPr>
            <w:tcW w:w="1754" w:type="dxa"/>
          </w:tcPr>
          <w:p w14:paraId="05D44270" w14:textId="7150D2BF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15M</w:t>
            </w:r>
          </w:p>
        </w:tc>
        <w:tc>
          <w:tcPr>
            <w:tcW w:w="1417" w:type="dxa"/>
          </w:tcPr>
          <w:p w14:paraId="3B058766" w14:textId="50343FED" w:rsidR="004C7BBC" w:rsidRPr="00AD4C76" w:rsidRDefault="004C7BBC" w:rsidP="00012EE1">
            <w:pPr>
              <w:rPr>
                <w:sz w:val="20"/>
                <w:szCs w:val="20"/>
              </w:rPr>
            </w:pPr>
            <w:r w:rsidRPr="002D1E86">
              <w:rPr>
                <w:sz w:val="20"/>
                <w:szCs w:val="20"/>
              </w:rPr>
              <w:t>1015203EL</w:t>
            </w:r>
          </w:p>
        </w:tc>
        <w:tc>
          <w:tcPr>
            <w:tcW w:w="1449" w:type="dxa"/>
          </w:tcPr>
          <w:p w14:paraId="5E281D2F" w14:textId="59AE174E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281C977A" w14:textId="77777777" w:rsidTr="0001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41162BDB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0A9D4E5F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  <w:r>
              <w:rPr>
                <w:sz w:val="20"/>
                <w:szCs w:val="20"/>
              </w:rPr>
              <w:t xml:space="preserve"> Marine</w:t>
            </w:r>
          </w:p>
        </w:tc>
        <w:tc>
          <w:tcPr>
            <w:tcW w:w="1754" w:type="dxa"/>
          </w:tcPr>
          <w:p w14:paraId="4FD455DF" w14:textId="44B1D98E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30M</w:t>
            </w:r>
          </w:p>
        </w:tc>
        <w:tc>
          <w:tcPr>
            <w:tcW w:w="1417" w:type="dxa"/>
          </w:tcPr>
          <w:p w14:paraId="1FEF312B" w14:textId="44873146" w:rsidR="004C7BBC" w:rsidRPr="00AD4C76" w:rsidRDefault="004C7BBC" w:rsidP="00012EE1">
            <w:pPr>
              <w:rPr>
                <w:sz w:val="20"/>
                <w:szCs w:val="20"/>
              </w:rPr>
            </w:pPr>
            <w:r w:rsidRPr="002D1E86">
              <w:rPr>
                <w:sz w:val="20"/>
                <w:szCs w:val="20"/>
              </w:rPr>
              <w:t>1030201EL</w:t>
            </w:r>
          </w:p>
        </w:tc>
        <w:tc>
          <w:tcPr>
            <w:tcW w:w="1449" w:type="dxa"/>
          </w:tcPr>
          <w:p w14:paraId="363DFA57" w14:textId="06C0EA46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38037B75" w14:textId="77777777" w:rsidTr="00012E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6BEBF465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560BA5B3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  <w:r>
              <w:rPr>
                <w:sz w:val="20"/>
                <w:szCs w:val="20"/>
              </w:rPr>
              <w:t xml:space="preserve"> Marine</w:t>
            </w:r>
          </w:p>
        </w:tc>
        <w:tc>
          <w:tcPr>
            <w:tcW w:w="1754" w:type="dxa"/>
          </w:tcPr>
          <w:p w14:paraId="17E0AA28" w14:textId="75F3F346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40ML</w:t>
            </w:r>
          </w:p>
        </w:tc>
        <w:tc>
          <w:tcPr>
            <w:tcW w:w="1417" w:type="dxa"/>
          </w:tcPr>
          <w:p w14:paraId="20EC8A1D" w14:textId="731A7246" w:rsidR="004C7BBC" w:rsidRPr="00AD4C76" w:rsidRDefault="004C7BBC" w:rsidP="00012EE1">
            <w:pPr>
              <w:rPr>
                <w:sz w:val="20"/>
                <w:szCs w:val="20"/>
              </w:rPr>
            </w:pPr>
            <w:r w:rsidRPr="002D1E86">
              <w:rPr>
                <w:sz w:val="20"/>
                <w:szCs w:val="20"/>
              </w:rPr>
              <w:t>1040213EL</w:t>
            </w:r>
          </w:p>
        </w:tc>
        <w:tc>
          <w:tcPr>
            <w:tcW w:w="1449" w:type="dxa"/>
          </w:tcPr>
          <w:p w14:paraId="2D7B3C40" w14:textId="31E8383A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536EC55C" w14:textId="77777777" w:rsidTr="0001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78A40042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46AACC20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  <w:r>
              <w:rPr>
                <w:sz w:val="20"/>
                <w:szCs w:val="20"/>
              </w:rPr>
              <w:t xml:space="preserve"> Marine</w:t>
            </w:r>
          </w:p>
        </w:tc>
        <w:tc>
          <w:tcPr>
            <w:tcW w:w="1754" w:type="dxa"/>
          </w:tcPr>
          <w:p w14:paraId="2165D40C" w14:textId="2AC8CAB4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8M</w:t>
            </w:r>
          </w:p>
        </w:tc>
        <w:tc>
          <w:tcPr>
            <w:tcW w:w="1417" w:type="dxa"/>
          </w:tcPr>
          <w:p w14:paraId="5A84A3D4" w14:textId="1814BB11" w:rsidR="004C7BBC" w:rsidRPr="00AD4C76" w:rsidRDefault="004C7BBC" w:rsidP="00012EE1">
            <w:pPr>
              <w:rPr>
                <w:sz w:val="20"/>
                <w:szCs w:val="20"/>
              </w:rPr>
            </w:pPr>
            <w:r w:rsidRPr="002D1E86">
              <w:rPr>
                <w:sz w:val="20"/>
                <w:szCs w:val="20"/>
              </w:rPr>
              <w:t>1008201EK</w:t>
            </w:r>
          </w:p>
        </w:tc>
        <w:tc>
          <w:tcPr>
            <w:tcW w:w="1449" w:type="dxa"/>
          </w:tcPr>
          <w:p w14:paraId="2D8DE331" w14:textId="34C1D6C6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581D5F1F" w14:textId="77777777" w:rsidTr="00012E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5B9644F8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2EE0C32C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  <w:r>
              <w:rPr>
                <w:sz w:val="20"/>
                <w:szCs w:val="20"/>
              </w:rPr>
              <w:t xml:space="preserve"> Marine</w:t>
            </w:r>
          </w:p>
        </w:tc>
        <w:tc>
          <w:tcPr>
            <w:tcW w:w="1754" w:type="dxa"/>
          </w:tcPr>
          <w:p w14:paraId="7FAC4A18" w14:textId="7415220C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40MXL</w:t>
            </w:r>
          </w:p>
        </w:tc>
        <w:tc>
          <w:tcPr>
            <w:tcW w:w="1417" w:type="dxa"/>
          </w:tcPr>
          <w:p w14:paraId="0FA37621" w14:textId="50481A3B" w:rsidR="004C7BBC" w:rsidRPr="00AD4C76" w:rsidRDefault="004C7BBC" w:rsidP="00012EE1">
            <w:pPr>
              <w:rPr>
                <w:sz w:val="20"/>
                <w:szCs w:val="20"/>
              </w:rPr>
            </w:pPr>
            <w:r w:rsidRPr="00F03A91">
              <w:rPr>
                <w:sz w:val="20"/>
                <w:szCs w:val="20"/>
              </w:rPr>
              <w:t>1040223EL</w:t>
            </w:r>
          </w:p>
        </w:tc>
        <w:tc>
          <w:tcPr>
            <w:tcW w:w="1449" w:type="dxa"/>
          </w:tcPr>
          <w:p w14:paraId="0CF789C3" w14:textId="0B592B45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5EB1F0DD" w14:textId="77777777" w:rsidTr="0001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79D715F4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4B722ED8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  <w:r>
              <w:rPr>
                <w:sz w:val="20"/>
                <w:szCs w:val="20"/>
              </w:rPr>
              <w:t xml:space="preserve"> Marine</w:t>
            </w:r>
          </w:p>
        </w:tc>
        <w:tc>
          <w:tcPr>
            <w:tcW w:w="1754" w:type="dxa"/>
          </w:tcPr>
          <w:p w14:paraId="767C0263" w14:textId="69C80B36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ML LW</w:t>
            </w:r>
          </w:p>
        </w:tc>
        <w:tc>
          <w:tcPr>
            <w:tcW w:w="1417" w:type="dxa"/>
          </w:tcPr>
          <w:p w14:paraId="0E747BB7" w14:textId="440EE71C" w:rsidR="004C7BBC" w:rsidRPr="00AD4C76" w:rsidRDefault="004C7BBC" w:rsidP="00012EE1">
            <w:pPr>
              <w:rPr>
                <w:sz w:val="20"/>
                <w:szCs w:val="20"/>
              </w:rPr>
            </w:pPr>
            <w:r w:rsidRPr="00F03A91">
              <w:rPr>
                <w:sz w:val="20"/>
                <w:szCs w:val="20"/>
              </w:rPr>
              <w:t>1050211HL</w:t>
            </w:r>
          </w:p>
        </w:tc>
        <w:tc>
          <w:tcPr>
            <w:tcW w:w="1449" w:type="dxa"/>
          </w:tcPr>
          <w:p w14:paraId="25BAD6C0" w14:textId="76DDB886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4669C31E" w14:textId="77777777" w:rsidTr="00012E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6B724378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19935618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  <w:r>
              <w:rPr>
                <w:sz w:val="20"/>
                <w:szCs w:val="20"/>
              </w:rPr>
              <w:t xml:space="preserve"> Marine</w:t>
            </w:r>
          </w:p>
        </w:tc>
        <w:tc>
          <w:tcPr>
            <w:tcW w:w="1754" w:type="dxa"/>
          </w:tcPr>
          <w:p w14:paraId="445AA82A" w14:textId="3A630357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ML SEAPRO</w:t>
            </w:r>
          </w:p>
        </w:tc>
        <w:tc>
          <w:tcPr>
            <w:tcW w:w="1417" w:type="dxa"/>
          </w:tcPr>
          <w:p w14:paraId="64F23E1B" w14:textId="5DB5BB07" w:rsidR="004C7BBC" w:rsidRPr="00AD4C76" w:rsidRDefault="004C7BBC" w:rsidP="00012EE1">
            <w:pPr>
              <w:rPr>
                <w:sz w:val="20"/>
                <w:szCs w:val="20"/>
              </w:rPr>
            </w:pPr>
            <w:r w:rsidRPr="00F03A91">
              <w:rPr>
                <w:sz w:val="20"/>
                <w:szCs w:val="20"/>
              </w:rPr>
              <w:t>1060217FD</w:t>
            </w:r>
          </w:p>
        </w:tc>
        <w:tc>
          <w:tcPr>
            <w:tcW w:w="1449" w:type="dxa"/>
          </w:tcPr>
          <w:p w14:paraId="3C456C66" w14:textId="32FCF14E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0D2C313B" w14:textId="77777777" w:rsidTr="0001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626F27DE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5D5964E9" w14:textId="318548FC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Mariner</w:t>
            </w:r>
          </w:p>
        </w:tc>
        <w:tc>
          <w:tcPr>
            <w:tcW w:w="1754" w:type="dxa"/>
          </w:tcPr>
          <w:p w14:paraId="498122C0" w14:textId="07303AB4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3.3M</w:t>
            </w:r>
          </w:p>
        </w:tc>
        <w:tc>
          <w:tcPr>
            <w:tcW w:w="1417" w:type="dxa"/>
          </w:tcPr>
          <w:p w14:paraId="7A1EECFF" w14:textId="581A70C4" w:rsidR="004C7BBC" w:rsidRPr="00AD4C76" w:rsidRDefault="004C7BBC" w:rsidP="00012EE1">
            <w:pPr>
              <w:rPr>
                <w:sz w:val="20"/>
                <w:szCs w:val="20"/>
              </w:rPr>
            </w:pPr>
            <w:r w:rsidRPr="00F03A91">
              <w:rPr>
                <w:sz w:val="20"/>
                <w:szCs w:val="20"/>
              </w:rPr>
              <w:t>7003201UK</w:t>
            </w:r>
          </w:p>
        </w:tc>
        <w:tc>
          <w:tcPr>
            <w:tcW w:w="1449" w:type="dxa"/>
          </w:tcPr>
          <w:p w14:paraId="0F76FD42" w14:textId="2CC2044B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73F16155" w14:textId="77777777" w:rsidTr="00012E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736951C3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2A72A1EC" w14:textId="1411BA99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Mariner</w:t>
            </w:r>
          </w:p>
        </w:tc>
        <w:tc>
          <w:tcPr>
            <w:tcW w:w="1754" w:type="dxa"/>
          </w:tcPr>
          <w:p w14:paraId="0ABAACC9" w14:textId="4FAD0AE9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5M</w:t>
            </w:r>
          </w:p>
        </w:tc>
        <w:tc>
          <w:tcPr>
            <w:tcW w:w="1417" w:type="dxa"/>
          </w:tcPr>
          <w:p w14:paraId="36834A86" w14:textId="7339AD56" w:rsidR="004C7BBC" w:rsidRPr="00AD4C76" w:rsidRDefault="004C7BBC" w:rsidP="00012EE1">
            <w:pPr>
              <w:rPr>
                <w:sz w:val="20"/>
                <w:szCs w:val="20"/>
              </w:rPr>
            </w:pPr>
            <w:r w:rsidRPr="006D29B2">
              <w:rPr>
                <w:sz w:val="20"/>
                <w:szCs w:val="20"/>
              </w:rPr>
              <w:t>7005201ZK</w:t>
            </w:r>
          </w:p>
        </w:tc>
        <w:tc>
          <w:tcPr>
            <w:tcW w:w="1449" w:type="dxa"/>
          </w:tcPr>
          <w:p w14:paraId="65CED6A9" w14:textId="2A2B8B9C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79F04283" w14:textId="77777777" w:rsidTr="0001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14C147F5" w14:textId="0036D050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55F24763" w14:textId="16314C6F" w:rsidR="004C7BBC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Mariner</w:t>
            </w:r>
          </w:p>
        </w:tc>
        <w:tc>
          <w:tcPr>
            <w:tcW w:w="1754" w:type="dxa"/>
          </w:tcPr>
          <w:p w14:paraId="4AA98272" w14:textId="6B952F05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5ML</w:t>
            </w:r>
          </w:p>
        </w:tc>
        <w:tc>
          <w:tcPr>
            <w:tcW w:w="1417" w:type="dxa"/>
          </w:tcPr>
          <w:p w14:paraId="63FE3551" w14:textId="77180184" w:rsidR="004C7BBC" w:rsidRPr="00AD4C76" w:rsidRDefault="004C7BBC" w:rsidP="00012EE1">
            <w:pPr>
              <w:rPr>
                <w:sz w:val="20"/>
                <w:szCs w:val="20"/>
              </w:rPr>
            </w:pPr>
            <w:r w:rsidRPr="006D29B2">
              <w:rPr>
                <w:sz w:val="20"/>
                <w:szCs w:val="20"/>
              </w:rPr>
              <w:t>7005211ZK</w:t>
            </w:r>
          </w:p>
        </w:tc>
        <w:tc>
          <w:tcPr>
            <w:tcW w:w="1449" w:type="dxa"/>
          </w:tcPr>
          <w:p w14:paraId="2A503F77" w14:textId="6397BBC2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1E2BA493" w14:textId="77777777" w:rsidTr="00012E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3DEDE37C" w14:textId="51E2501F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6A3CF0D3" w14:textId="7C4DEBF4" w:rsidR="004C7BBC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Mariner</w:t>
            </w:r>
          </w:p>
        </w:tc>
        <w:tc>
          <w:tcPr>
            <w:tcW w:w="1754" w:type="dxa"/>
          </w:tcPr>
          <w:p w14:paraId="3EEFB441" w14:textId="6EFF2AB3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6M</w:t>
            </w:r>
          </w:p>
        </w:tc>
        <w:tc>
          <w:tcPr>
            <w:tcW w:w="1417" w:type="dxa"/>
          </w:tcPr>
          <w:p w14:paraId="0CE30725" w14:textId="62D39E7D" w:rsidR="004C7BBC" w:rsidRPr="00AD4C76" w:rsidRDefault="004C7BBC" w:rsidP="00012EE1">
            <w:pPr>
              <w:rPr>
                <w:sz w:val="20"/>
                <w:szCs w:val="20"/>
              </w:rPr>
            </w:pPr>
            <w:r w:rsidRPr="006D29B2">
              <w:rPr>
                <w:sz w:val="20"/>
                <w:szCs w:val="20"/>
              </w:rPr>
              <w:t>7006201UK</w:t>
            </w:r>
          </w:p>
        </w:tc>
        <w:tc>
          <w:tcPr>
            <w:tcW w:w="1449" w:type="dxa"/>
          </w:tcPr>
          <w:p w14:paraId="7C95CEA2" w14:textId="4F0AE462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4CC7168B" w14:textId="77777777" w:rsidTr="0001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6FEBDD2F" w14:textId="7228A4E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46914A9C" w14:textId="5461E13B" w:rsidR="004C7BBC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Mariner</w:t>
            </w:r>
          </w:p>
        </w:tc>
        <w:tc>
          <w:tcPr>
            <w:tcW w:w="1754" w:type="dxa"/>
          </w:tcPr>
          <w:p w14:paraId="4EE82A4C" w14:textId="4E15F7B5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6ML</w:t>
            </w:r>
          </w:p>
        </w:tc>
        <w:tc>
          <w:tcPr>
            <w:tcW w:w="1417" w:type="dxa"/>
          </w:tcPr>
          <w:p w14:paraId="3BAB8777" w14:textId="17C1BCB3" w:rsidR="004C7BBC" w:rsidRPr="00AD4C76" w:rsidRDefault="004C7BBC" w:rsidP="00012EE1">
            <w:pPr>
              <w:rPr>
                <w:sz w:val="20"/>
                <w:szCs w:val="20"/>
              </w:rPr>
            </w:pPr>
            <w:r w:rsidRPr="006D29B2">
              <w:rPr>
                <w:sz w:val="20"/>
                <w:szCs w:val="20"/>
              </w:rPr>
              <w:t>7006211UK</w:t>
            </w:r>
          </w:p>
        </w:tc>
        <w:tc>
          <w:tcPr>
            <w:tcW w:w="1449" w:type="dxa"/>
          </w:tcPr>
          <w:p w14:paraId="3E78C29D" w14:textId="6FE85472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9F49D9" w:rsidRPr="009F49D9" w14:paraId="3D3502BD" w14:textId="77777777" w:rsidTr="00012E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431A08F8" w14:textId="1C4B32DF" w:rsidR="004C7BBC" w:rsidRPr="009F49D9" w:rsidRDefault="004C7BBC" w:rsidP="00012EE1">
            <w:pPr>
              <w:rPr>
                <w:sz w:val="20"/>
                <w:szCs w:val="20"/>
              </w:rPr>
            </w:pPr>
            <w:r w:rsidRPr="009F49D9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58D6E650" w14:textId="4A0A7C5C" w:rsidR="004C7BBC" w:rsidRPr="009F49D9" w:rsidRDefault="004C7BBC" w:rsidP="00012EE1">
            <w:pPr>
              <w:rPr>
                <w:sz w:val="20"/>
                <w:szCs w:val="20"/>
              </w:rPr>
            </w:pPr>
            <w:r w:rsidRPr="009F49D9">
              <w:rPr>
                <w:sz w:val="20"/>
                <w:szCs w:val="20"/>
              </w:rPr>
              <w:t>Mariner</w:t>
            </w:r>
          </w:p>
        </w:tc>
        <w:tc>
          <w:tcPr>
            <w:tcW w:w="1754" w:type="dxa"/>
          </w:tcPr>
          <w:p w14:paraId="474E76A9" w14:textId="3BCCBD23" w:rsidR="004C7BBC" w:rsidRPr="009F49D9" w:rsidRDefault="004C7BBC" w:rsidP="00012EE1">
            <w:pPr>
              <w:rPr>
                <w:sz w:val="20"/>
                <w:szCs w:val="20"/>
              </w:rPr>
            </w:pPr>
            <w:r w:rsidRPr="009F49D9">
              <w:rPr>
                <w:sz w:val="20"/>
                <w:szCs w:val="20"/>
              </w:rPr>
              <w:t>8M</w:t>
            </w:r>
          </w:p>
        </w:tc>
        <w:tc>
          <w:tcPr>
            <w:tcW w:w="1417" w:type="dxa"/>
          </w:tcPr>
          <w:p w14:paraId="282B04F1" w14:textId="6ABA807A" w:rsidR="00B12AF7" w:rsidRPr="009F49D9" w:rsidRDefault="00B12AF7" w:rsidP="00B12AF7">
            <w:pPr>
              <w:rPr>
                <w:sz w:val="20"/>
                <w:szCs w:val="20"/>
              </w:rPr>
            </w:pPr>
            <w:r w:rsidRPr="009F49D9">
              <w:rPr>
                <w:sz w:val="20"/>
                <w:szCs w:val="20"/>
              </w:rPr>
              <w:t>7008201UK</w:t>
            </w:r>
          </w:p>
        </w:tc>
        <w:tc>
          <w:tcPr>
            <w:tcW w:w="1449" w:type="dxa"/>
          </w:tcPr>
          <w:p w14:paraId="15695956" w14:textId="3EFC993E" w:rsidR="004C7BBC" w:rsidRPr="009F49D9" w:rsidRDefault="004C7BBC" w:rsidP="00012EE1">
            <w:pPr>
              <w:rPr>
                <w:sz w:val="20"/>
                <w:szCs w:val="20"/>
              </w:rPr>
            </w:pPr>
            <w:r w:rsidRPr="009F49D9"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1E18841C" w14:textId="77777777" w:rsidTr="0001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64BBA5EE" w14:textId="0BEB5FB8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0DD97860" w14:textId="0F51ACCB" w:rsidR="004C7BBC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Mariner</w:t>
            </w:r>
          </w:p>
        </w:tc>
        <w:tc>
          <w:tcPr>
            <w:tcW w:w="1754" w:type="dxa"/>
          </w:tcPr>
          <w:p w14:paraId="6AEBB757" w14:textId="3880AE26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8ML</w:t>
            </w:r>
          </w:p>
        </w:tc>
        <w:tc>
          <w:tcPr>
            <w:tcW w:w="1417" w:type="dxa"/>
          </w:tcPr>
          <w:p w14:paraId="6FE574D8" w14:textId="7B86811D" w:rsidR="004C7BBC" w:rsidRPr="00AD4C76" w:rsidRDefault="004C7BBC" w:rsidP="00012EE1">
            <w:pPr>
              <w:rPr>
                <w:sz w:val="20"/>
                <w:szCs w:val="20"/>
              </w:rPr>
            </w:pPr>
            <w:r w:rsidRPr="006D29B2">
              <w:rPr>
                <w:sz w:val="20"/>
                <w:szCs w:val="20"/>
              </w:rPr>
              <w:t>7008211UK</w:t>
            </w:r>
          </w:p>
        </w:tc>
        <w:tc>
          <w:tcPr>
            <w:tcW w:w="1449" w:type="dxa"/>
          </w:tcPr>
          <w:p w14:paraId="50C08691" w14:textId="7B8FB4DD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59DD4F9F" w14:textId="77777777" w:rsidTr="00012E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351AB12E" w14:textId="5FC3CCFD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5C0C082D" w14:textId="4B5E9347" w:rsidR="004C7BBC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Mariner</w:t>
            </w:r>
          </w:p>
        </w:tc>
        <w:tc>
          <w:tcPr>
            <w:tcW w:w="1754" w:type="dxa"/>
          </w:tcPr>
          <w:p w14:paraId="54A297B7" w14:textId="7214246D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15M SUPER</w:t>
            </w:r>
          </w:p>
        </w:tc>
        <w:tc>
          <w:tcPr>
            <w:tcW w:w="1417" w:type="dxa"/>
          </w:tcPr>
          <w:p w14:paraId="7CA31A7F" w14:textId="7EA7D322" w:rsidR="004C7BBC" w:rsidRPr="00AD4C76" w:rsidRDefault="004C7BBC" w:rsidP="00012EE1">
            <w:pPr>
              <w:rPr>
                <w:sz w:val="20"/>
                <w:szCs w:val="20"/>
              </w:rPr>
            </w:pPr>
            <w:r w:rsidRPr="008A3A2A">
              <w:rPr>
                <w:sz w:val="20"/>
                <w:szCs w:val="20"/>
              </w:rPr>
              <w:t>7015203UL</w:t>
            </w:r>
          </w:p>
        </w:tc>
        <w:tc>
          <w:tcPr>
            <w:tcW w:w="1449" w:type="dxa"/>
          </w:tcPr>
          <w:p w14:paraId="183C843B" w14:textId="531A7E37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</w:tbl>
    <w:p w14:paraId="119E4EC9" w14:textId="77777777" w:rsidR="00A725AC" w:rsidRDefault="00A725AC" w:rsidP="006B722A"/>
    <w:p w14:paraId="09549B3D" w14:textId="1FADB129" w:rsidR="00D1549F" w:rsidRDefault="005A4B92" w:rsidP="006B722A">
      <w:r>
        <w:lastRenderedPageBreak/>
        <w:t xml:space="preserve">Schedule 1 </w:t>
      </w:r>
      <w:r w:rsidR="006D29B2">
        <w:t xml:space="preserve">Continued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365"/>
        <w:gridCol w:w="1754"/>
        <w:gridCol w:w="1417"/>
        <w:gridCol w:w="1449"/>
      </w:tblGrid>
      <w:tr w:rsidR="004C7BBC" w:rsidRPr="00322A24" w14:paraId="3D34EAFB" w14:textId="77777777" w:rsidTr="00012E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38" w:type="dxa"/>
            <w:shd w:val="clear" w:color="auto" w:fill="EAF1DD" w:themeFill="accent3" w:themeFillTint="33"/>
          </w:tcPr>
          <w:p w14:paraId="4CA1E15E" w14:textId="77777777" w:rsidR="004C7BBC" w:rsidRPr="00322A24" w:rsidRDefault="004C7BBC" w:rsidP="00012EE1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ECP Category </w:t>
            </w:r>
          </w:p>
        </w:tc>
        <w:tc>
          <w:tcPr>
            <w:tcW w:w="1365" w:type="dxa"/>
            <w:shd w:val="clear" w:color="auto" w:fill="EAF1DD" w:themeFill="accent3" w:themeFillTint="33"/>
          </w:tcPr>
          <w:p w14:paraId="794FB0E1" w14:textId="77777777" w:rsidR="004C7BBC" w:rsidRPr="00322A24" w:rsidRDefault="004C7BBC" w:rsidP="00012EE1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Make</w:t>
            </w:r>
          </w:p>
        </w:tc>
        <w:tc>
          <w:tcPr>
            <w:tcW w:w="1754" w:type="dxa"/>
            <w:shd w:val="clear" w:color="auto" w:fill="EAF1DD" w:themeFill="accent3" w:themeFillTint="33"/>
          </w:tcPr>
          <w:p w14:paraId="0141B0DC" w14:textId="77777777" w:rsidR="004C7BBC" w:rsidRPr="00322A24" w:rsidRDefault="004C7BBC" w:rsidP="00012EE1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Model Name </w:t>
            </w:r>
          </w:p>
        </w:tc>
        <w:tc>
          <w:tcPr>
            <w:tcW w:w="1417" w:type="dxa"/>
            <w:shd w:val="clear" w:color="auto" w:fill="EAF1DD" w:themeFill="accent3" w:themeFillTint="33"/>
          </w:tcPr>
          <w:p w14:paraId="502AAAFB" w14:textId="77777777" w:rsidR="004C7BBC" w:rsidRPr="00322A24" w:rsidRDefault="004C7BBC" w:rsidP="00012EE1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Model Number</w:t>
            </w:r>
          </w:p>
        </w:tc>
        <w:tc>
          <w:tcPr>
            <w:tcW w:w="1449" w:type="dxa"/>
            <w:shd w:val="clear" w:color="auto" w:fill="EAF1DD" w:themeFill="accent3" w:themeFillTint="33"/>
          </w:tcPr>
          <w:p w14:paraId="0FEE4ED5" w14:textId="77777777" w:rsidR="004C7BBC" w:rsidRPr="00322A24" w:rsidRDefault="004C7BBC" w:rsidP="00012EE1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Equipment Type</w:t>
            </w:r>
          </w:p>
        </w:tc>
      </w:tr>
      <w:tr w:rsidR="004C7BBC" w:rsidRPr="00AD4C76" w14:paraId="476C8205" w14:textId="77777777" w:rsidTr="0001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32277CFF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 xml:space="preserve">Propulsion Marine Engine </w:t>
            </w:r>
          </w:p>
        </w:tc>
        <w:tc>
          <w:tcPr>
            <w:tcW w:w="1365" w:type="dxa"/>
          </w:tcPr>
          <w:p w14:paraId="2FF30600" w14:textId="558351CD" w:rsidR="004C7BBC" w:rsidRPr="00AD4C76" w:rsidRDefault="004C7BBC" w:rsidP="006D29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Mariner</w:t>
            </w:r>
          </w:p>
        </w:tc>
        <w:tc>
          <w:tcPr>
            <w:tcW w:w="1754" w:type="dxa"/>
          </w:tcPr>
          <w:p w14:paraId="1939ECCB" w14:textId="3AF16E9D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15ML SUPER</w:t>
            </w:r>
          </w:p>
        </w:tc>
        <w:tc>
          <w:tcPr>
            <w:tcW w:w="1417" w:type="dxa"/>
          </w:tcPr>
          <w:p w14:paraId="5E3DE376" w14:textId="0ED921C6" w:rsidR="004C7BBC" w:rsidRPr="00AD4C76" w:rsidRDefault="004C7BBC" w:rsidP="00012EE1">
            <w:pPr>
              <w:rPr>
                <w:sz w:val="20"/>
                <w:szCs w:val="20"/>
              </w:rPr>
            </w:pPr>
            <w:r w:rsidRPr="006735ED">
              <w:rPr>
                <w:sz w:val="20"/>
                <w:szCs w:val="20"/>
              </w:rPr>
              <w:t>7015213UL</w:t>
            </w:r>
          </w:p>
        </w:tc>
        <w:tc>
          <w:tcPr>
            <w:tcW w:w="1449" w:type="dxa"/>
          </w:tcPr>
          <w:p w14:paraId="074C1D28" w14:textId="77777777" w:rsidR="004C7BBC" w:rsidRPr="00AD4C76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2149A859" w14:textId="77777777" w:rsidTr="00012E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4A6E4E74" w14:textId="7DFA53ED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04C49A13" w14:textId="3FC63E19" w:rsidR="004C7BBC" w:rsidRDefault="004C7BBC" w:rsidP="006D29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Mariner</w:t>
            </w:r>
          </w:p>
        </w:tc>
        <w:tc>
          <w:tcPr>
            <w:tcW w:w="1754" w:type="dxa"/>
          </w:tcPr>
          <w:p w14:paraId="05578DE4" w14:textId="6C11AC4C" w:rsidR="004C7BBC" w:rsidRDefault="004C7BBC" w:rsidP="00E21D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25M LW</w:t>
            </w:r>
            <w:r>
              <w:t xml:space="preserve"> </w:t>
            </w:r>
          </w:p>
        </w:tc>
        <w:tc>
          <w:tcPr>
            <w:tcW w:w="1417" w:type="dxa"/>
          </w:tcPr>
          <w:p w14:paraId="0AEB2625" w14:textId="44CC48CD" w:rsidR="004C7BBC" w:rsidRPr="006735ED" w:rsidRDefault="004C7BBC" w:rsidP="00012EE1">
            <w:pPr>
              <w:rPr>
                <w:sz w:val="20"/>
                <w:szCs w:val="20"/>
              </w:rPr>
            </w:pPr>
            <w:r w:rsidRPr="00E21D43">
              <w:rPr>
                <w:sz w:val="20"/>
                <w:szCs w:val="20"/>
              </w:rPr>
              <w:t>7025207UL</w:t>
            </w:r>
          </w:p>
        </w:tc>
        <w:tc>
          <w:tcPr>
            <w:tcW w:w="1449" w:type="dxa"/>
          </w:tcPr>
          <w:p w14:paraId="7A230366" w14:textId="69BDEB53" w:rsidR="004C7BBC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3B1FDB1F" w14:textId="77777777" w:rsidTr="0001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334567F8" w14:textId="0772A190" w:rsidR="004C7BBC" w:rsidRPr="009F49D9" w:rsidRDefault="004C7BBC" w:rsidP="00012EE1">
            <w:pPr>
              <w:rPr>
                <w:sz w:val="20"/>
                <w:szCs w:val="20"/>
              </w:rPr>
            </w:pPr>
            <w:r w:rsidRPr="009F49D9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08B2663F" w14:textId="33490A3E" w:rsidR="004C7BBC" w:rsidRPr="009F49D9" w:rsidRDefault="004C7BBC" w:rsidP="006D29B2">
            <w:pPr>
              <w:rPr>
                <w:sz w:val="20"/>
                <w:szCs w:val="20"/>
              </w:rPr>
            </w:pPr>
            <w:r w:rsidRPr="009F49D9">
              <w:rPr>
                <w:sz w:val="20"/>
                <w:szCs w:val="20"/>
              </w:rPr>
              <w:t>Mariner</w:t>
            </w:r>
          </w:p>
        </w:tc>
        <w:tc>
          <w:tcPr>
            <w:tcW w:w="1754" w:type="dxa"/>
          </w:tcPr>
          <w:p w14:paraId="3F092780" w14:textId="2DE6CB37" w:rsidR="004C7BBC" w:rsidRPr="009F49D9" w:rsidRDefault="004C7BBC" w:rsidP="00012EE1">
            <w:pPr>
              <w:rPr>
                <w:sz w:val="20"/>
                <w:szCs w:val="20"/>
              </w:rPr>
            </w:pPr>
            <w:r w:rsidRPr="009F49D9">
              <w:rPr>
                <w:sz w:val="20"/>
                <w:szCs w:val="20"/>
              </w:rPr>
              <w:t>25ML LW</w:t>
            </w:r>
          </w:p>
        </w:tc>
        <w:tc>
          <w:tcPr>
            <w:tcW w:w="1417" w:type="dxa"/>
          </w:tcPr>
          <w:p w14:paraId="5D3D1E35" w14:textId="452E4E73" w:rsidR="00B12AF7" w:rsidRPr="009F49D9" w:rsidRDefault="00B12AF7" w:rsidP="00B12AF7">
            <w:pPr>
              <w:spacing w:after="0" w:line="240" w:lineRule="auto"/>
              <w:rPr>
                <w:sz w:val="20"/>
                <w:szCs w:val="20"/>
              </w:rPr>
            </w:pPr>
            <w:r w:rsidRPr="009F49D9">
              <w:rPr>
                <w:sz w:val="20"/>
                <w:szCs w:val="20"/>
              </w:rPr>
              <w:t>7025217UL</w:t>
            </w:r>
          </w:p>
        </w:tc>
        <w:tc>
          <w:tcPr>
            <w:tcW w:w="1449" w:type="dxa"/>
          </w:tcPr>
          <w:p w14:paraId="0CBCC6C0" w14:textId="35F9B2BC" w:rsidR="004C7BBC" w:rsidRPr="009F49D9" w:rsidRDefault="004C7BBC" w:rsidP="00012EE1">
            <w:pPr>
              <w:rPr>
                <w:sz w:val="20"/>
                <w:szCs w:val="20"/>
              </w:rPr>
            </w:pPr>
            <w:r w:rsidRPr="009F49D9"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5AB9E230" w14:textId="77777777" w:rsidTr="00012E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0D1DB693" w14:textId="53ACCB88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47F1D0DC" w14:textId="141AB91A" w:rsidR="004C7BBC" w:rsidRDefault="004C7BBC" w:rsidP="006D29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Mariner</w:t>
            </w:r>
          </w:p>
        </w:tc>
        <w:tc>
          <w:tcPr>
            <w:tcW w:w="1754" w:type="dxa"/>
          </w:tcPr>
          <w:p w14:paraId="22E66F40" w14:textId="4EF3F16D" w:rsidR="004C7BBC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30M LW</w:t>
            </w:r>
          </w:p>
        </w:tc>
        <w:tc>
          <w:tcPr>
            <w:tcW w:w="1417" w:type="dxa"/>
          </w:tcPr>
          <w:p w14:paraId="7D46B03B" w14:textId="4EAFF26C" w:rsidR="004C7BBC" w:rsidRPr="006735ED" w:rsidRDefault="004C7BBC" w:rsidP="00012EE1">
            <w:pPr>
              <w:rPr>
                <w:sz w:val="20"/>
                <w:szCs w:val="20"/>
              </w:rPr>
            </w:pPr>
            <w:r w:rsidRPr="00D55215">
              <w:rPr>
                <w:sz w:val="20"/>
                <w:szCs w:val="20"/>
              </w:rPr>
              <w:t>7030201UL</w:t>
            </w:r>
          </w:p>
        </w:tc>
        <w:tc>
          <w:tcPr>
            <w:tcW w:w="1449" w:type="dxa"/>
          </w:tcPr>
          <w:p w14:paraId="1BE3BA4D" w14:textId="474A9922" w:rsidR="004C7BBC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147EBFD1" w14:textId="77777777" w:rsidTr="0001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50F5A0A4" w14:textId="2708FF6B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7A20A671" w14:textId="603BE659" w:rsidR="004C7BBC" w:rsidRDefault="004C7BBC" w:rsidP="006D29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Mariner</w:t>
            </w:r>
          </w:p>
        </w:tc>
        <w:tc>
          <w:tcPr>
            <w:tcW w:w="1754" w:type="dxa"/>
          </w:tcPr>
          <w:p w14:paraId="519E2859" w14:textId="7F81B46A" w:rsidR="004C7BBC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30ML LW</w:t>
            </w:r>
          </w:p>
        </w:tc>
        <w:tc>
          <w:tcPr>
            <w:tcW w:w="1417" w:type="dxa"/>
          </w:tcPr>
          <w:p w14:paraId="3B7EBC5E" w14:textId="72F4414D" w:rsidR="004C7BBC" w:rsidRPr="006735ED" w:rsidRDefault="004C7BBC" w:rsidP="00012EE1">
            <w:pPr>
              <w:rPr>
                <w:sz w:val="20"/>
                <w:szCs w:val="20"/>
              </w:rPr>
            </w:pPr>
            <w:r w:rsidRPr="00203F57">
              <w:rPr>
                <w:sz w:val="20"/>
                <w:szCs w:val="20"/>
              </w:rPr>
              <w:t>7030211UL</w:t>
            </w:r>
          </w:p>
        </w:tc>
        <w:tc>
          <w:tcPr>
            <w:tcW w:w="1449" w:type="dxa"/>
          </w:tcPr>
          <w:p w14:paraId="080D3A6B" w14:textId="13E18818" w:rsidR="004C7BBC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284A3883" w14:textId="77777777" w:rsidTr="00012E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6DCA1160" w14:textId="1F3B6BA3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7C097F37" w14:textId="7500BE3E" w:rsidR="004C7BBC" w:rsidRDefault="004C7BBC" w:rsidP="006D29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Mariner</w:t>
            </w:r>
          </w:p>
        </w:tc>
        <w:tc>
          <w:tcPr>
            <w:tcW w:w="1754" w:type="dxa"/>
          </w:tcPr>
          <w:p w14:paraId="13625E30" w14:textId="2DF35433" w:rsidR="004C7BBC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EL LW</w:t>
            </w:r>
          </w:p>
        </w:tc>
        <w:tc>
          <w:tcPr>
            <w:tcW w:w="1417" w:type="dxa"/>
          </w:tcPr>
          <w:p w14:paraId="3FC41EFF" w14:textId="5B7451B0" w:rsidR="004C7BBC" w:rsidRPr="006735ED" w:rsidRDefault="004C7BBC" w:rsidP="00012EE1">
            <w:pPr>
              <w:rPr>
                <w:sz w:val="20"/>
                <w:szCs w:val="20"/>
              </w:rPr>
            </w:pPr>
            <w:r w:rsidRPr="00203F57">
              <w:rPr>
                <w:sz w:val="20"/>
                <w:szCs w:val="20"/>
              </w:rPr>
              <w:t>7030312UL</w:t>
            </w:r>
          </w:p>
        </w:tc>
        <w:tc>
          <w:tcPr>
            <w:tcW w:w="1449" w:type="dxa"/>
          </w:tcPr>
          <w:p w14:paraId="61E5E205" w14:textId="4E2EB2EC" w:rsidR="004C7BBC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2B7BC4F8" w14:textId="77777777" w:rsidTr="0001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686560A9" w14:textId="459D15CB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143A1DB9" w14:textId="388F4F87" w:rsidR="004C7BBC" w:rsidRDefault="004C7BBC" w:rsidP="006D29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Mariner</w:t>
            </w:r>
          </w:p>
        </w:tc>
        <w:tc>
          <w:tcPr>
            <w:tcW w:w="1754" w:type="dxa"/>
          </w:tcPr>
          <w:p w14:paraId="1492EC05" w14:textId="6AF1EE95" w:rsidR="004C7BBC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30ELH LW</w:t>
            </w:r>
          </w:p>
        </w:tc>
        <w:tc>
          <w:tcPr>
            <w:tcW w:w="1417" w:type="dxa"/>
          </w:tcPr>
          <w:p w14:paraId="63753CED" w14:textId="15BC2CE9" w:rsidR="004C7BBC" w:rsidRPr="006735ED" w:rsidRDefault="004C7BBC" w:rsidP="00012EE1">
            <w:pPr>
              <w:rPr>
                <w:sz w:val="20"/>
                <w:szCs w:val="20"/>
              </w:rPr>
            </w:pPr>
            <w:r w:rsidRPr="00203F57">
              <w:rPr>
                <w:sz w:val="20"/>
                <w:szCs w:val="20"/>
              </w:rPr>
              <w:t>7030A11UL</w:t>
            </w:r>
          </w:p>
        </w:tc>
        <w:tc>
          <w:tcPr>
            <w:tcW w:w="1449" w:type="dxa"/>
          </w:tcPr>
          <w:p w14:paraId="23AF4A62" w14:textId="7092D608" w:rsidR="004C7BBC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3CE95CE2" w14:textId="77777777" w:rsidTr="00012E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502DFC7F" w14:textId="3659F4D3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0F3C7A58" w14:textId="6CEAC362" w:rsidR="004C7BBC" w:rsidRDefault="004C7BBC" w:rsidP="006D29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Mariner</w:t>
            </w:r>
          </w:p>
        </w:tc>
        <w:tc>
          <w:tcPr>
            <w:tcW w:w="1754" w:type="dxa"/>
          </w:tcPr>
          <w:p w14:paraId="1E2E2C28" w14:textId="5E5AC3F6" w:rsidR="004C7BBC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40MLH</w:t>
            </w:r>
          </w:p>
        </w:tc>
        <w:tc>
          <w:tcPr>
            <w:tcW w:w="1417" w:type="dxa"/>
          </w:tcPr>
          <w:p w14:paraId="6C60B81F" w14:textId="78C2F1C6" w:rsidR="004C7BBC" w:rsidRPr="006735ED" w:rsidRDefault="004C7BBC" w:rsidP="00012EE1">
            <w:pPr>
              <w:rPr>
                <w:sz w:val="20"/>
                <w:szCs w:val="20"/>
              </w:rPr>
            </w:pPr>
            <w:r w:rsidRPr="00203F57">
              <w:rPr>
                <w:sz w:val="20"/>
                <w:szCs w:val="20"/>
              </w:rPr>
              <w:t>7040213ZL</w:t>
            </w:r>
          </w:p>
        </w:tc>
        <w:tc>
          <w:tcPr>
            <w:tcW w:w="1449" w:type="dxa"/>
          </w:tcPr>
          <w:p w14:paraId="558462F0" w14:textId="4C29E9FD" w:rsidR="004C7BBC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205DF0ED" w14:textId="77777777" w:rsidTr="0001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19176549" w14:textId="34120198" w:rsidR="004C7BBC" w:rsidRPr="009F49D9" w:rsidRDefault="004C7BBC" w:rsidP="00012EE1">
            <w:pPr>
              <w:rPr>
                <w:sz w:val="20"/>
                <w:szCs w:val="20"/>
              </w:rPr>
            </w:pPr>
            <w:r w:rsidRPr="009F49D9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31956DF3" w14:textId="05568289" w:rsidR="004C7BBC" w:rsidRPr="009F49D9" w:rsidRDefault="004C7BBC" w:rsidP="006D29B2">
            <w:pPr>
              <w:rPr>
                <w:sz w:val="20"/>
                <w:szCs w:val="20"/>
              </w:rPr>
            </w:pPr>
            <w:r w:rsidRPr="009F49D9">
              <w:rPr>
                <w:sz w:val="20"/>
                <w:szCs w:val="20"/>
              </w:rPr>
              <w:t>Mariner</w:t>
            </w:r>
          </w:p>
        </w:tc>
        <w:tc>
          <w:tcPr>
            <w:tcW w:w="1754" w:type="dxa"/>
          </w:tcPr>
          <w:p w14:paraId="4CA7C13E" w14:textId="5B1C9BB1" w:rsidR="004C7BBC" w:rsidRPr="009F49D9" w:rsidRDefault="004C7BBC" w:rsidP="00012EE1">
            <w:pPr>
              <w:rPr>
                <w:sz w:val="20"/>
                <w:szCs w:val="20"/>
              </w:rPr>
            </w:pPr>
            <w:r w:rsidRPr="009F49D9">
              <w:rPr>
                <w:sz w:val="20"/>
                <w:szCs w:val="20"/>
              </w:rPr>
              <w:t>40MXL MARATHON</w:t>
            </w:r>
          </w:p>
        </w:tc>
        <w:tc>
          <w:tcPr>
            <w:tcW w:w="1417" w:type="dxa"/>
          </w:tcPr>
          <w:p w14:paraId="5AAD49AE" w14:textId="6DB81AEE" w:rsidR="00B12AF7" w:rsidRPr="009F49D9" w:rsidRDefault="00B12AF7" w:rsidP="00B12AF7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9F49D9">
              <w:rPr>
                <w:sz w:val="20"/>
                <w:szCs w:val="20"/>
              </w:rPr>
              <w:t>7040227ZL</w:t>
            </w:r>
          </w:p>
        </w:tc>
        <w:tc>
          <w:tcPr>
            <w:tcW w:w="1449" w:type="dxa"/>
          </w:tcPr>
          <w:p w14:paraId="44F0701A" w14:textId="7F027D20" w:rsidR="004C7BBC" w:rsidRPr="009F49D9" w:rsidRDefault="004C7BBC" w:rsidP="00012EE1">
            <w:pPr>
              <w:rPr>
                <w:sz w:val="20"/>
                <w:szCs w:val="20"/>
              </w:rPr>
            </w:pPr>
            <w:r w:rsidRPr="009F49D9"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3047055E" w14:textId="77777777" w:rsidTr="00012E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4C39F8AA" w14:textId="31D3EDE0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67055F02" w14:textId="62DA8607" w:rsidR="004C7BBC" w:rsidRDefault="004C7BBC" w:rsidP="006D29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Mariner</w:t>
            </w:r>
          </w:p>
        </w:tc>
        <w:tc>
          <w:tcPr>
            <w:tcW w:w="1754" w:type="dxa"/>
          </w:tcPr>
          <w:p w14:paraId="541AB3FB" w14:textId="738DC1A5" w:rsidR="004C7BBC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40ELP TO SUPER</w:t>
            </w:r>
          </w:p>
        </w:tc>
        <w:tc>
          <w:tcPr>
            <w:tcW w:w="1417" w:type="dxa"/>
          </w:tcPr>
          <w:p w14:paraId="1F777F60" w14:textId="09E1E87A" w:rsidR="004C7BBC" w:rsidRPr="006735ED" w:rsidRDefault="004C7BBC" w:rsidP="00012EE1">
            <w:pPr>
              <w:rPr>
                <w:sz w:val="20"/>
                <w:szCs w:val="20"/>
              </w:rPr>
            </w:pPr>
            <w:r w:rsidRPr="00D55215">
              <w:rPr>
                <w:sz w:val="20"/>
                <w:szCs w:val="20"/>
              </w:rPr>
              <w:t>7040412ZL</w:t>
            </w:r>
          </w:p>
        </w:tc>
        <w:tc>
          <w:tcPr>
            <w:tcW w:w="1449" w:type="dxa"/>
          </w:tcPr>
          <w:p w14:paraId="465E3B86" w14:textId="1D873C3F" w:rsidR="004C7BBC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  <w:tr w:rsidR="004C7BBC" w:rsidRPr="00AD4C76" w14:paraId="72C877FC" w14:textId="77777777" w:rsidTr="0001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1B943A92" w14:textId="72C0AFBD" w:rsidR="004C7BBC" w:rsidRPr="00AD4C76" w:rsidRDefault="004C7BBC" w:rsidP="00012EE1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Propulsion Marine Engine</w:t>
            </w:r>
          </w:p>
        </w:tc>
        <w:tc>
          <w:tcPr>
            <w:tcW w:w="1365" w:type="dxa"/>
          </w:tcPr>
          <w:p w14:paraId="2097BEB8" w14:textId="500800D6" w:rsidR="004C7BBC" w:rsidRDefault="004C7BBC" w:rsidP="006D29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Mariner</w:t>
            </w:r>
          </w:p>
        </w:tc>
        <w:tc>
          <w:tcPr>
            <w:tcW w:w="1754" w:type="dxa"/>
          </w:tcPr>
          <w:p w14:paraId="787C5DD9" w14:textId="0FAFFD07" w:rsidR="004C7BBC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50MLH</w:t>
            </w:r>
          </w:p>
        </w:tc>
        <w:tc>
          <w:tcPr>
            <w:tcW w:w="1417" w:type="dxa"/>
          </w:tcPr>
          <w:p w14:paraId="56295933" w14:textId="098A621C" w:rsidR="004C7BBC" w:rsidRPr="006735ED" w:rsidRDefault="004C7BBC" w:rsidP="00012EE1">
            <w:pPr>
              <w:rPr>
                <w:sz w:val="20"/>
                <w:szCs w:val="20"/>
              </w:rPr>
            </w:pPr>
            <w:r w:rsidRPr="00D55215">
              <w:rPr>
                <w:sz w:val="20"/>
                <w:szCs w:val="20"/>
              </w:rPr>
              <w:t>7050213ZL</w:t>
            </w:r>
          </w:p>
        </w:tc>
        <w:tc>
          <w:tcPr>
            <w:tcW w:w="1449" w:type="dxa"/>
          </w:tcPr>
          <w:p w14:paraId="0B4FCDAD" w14:textId="1E601CB6" w:rsidR="004C7BBC" w:rsidRDefault="004C7BBC" w:rsidP="0001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</w:t>
            </w:r>
          </w:p>
        </w:tc>
      </w:tr>
    </w:tbl>
    <w:p w14:paraId="303C7A29" w14:textId="77777777" w:rsidR="006D29B2" w:rsidRDefault="006D29B2" w:rsidP="006B722A"/>
    <w:p w14:paraId="0DD42ECE" w14:textId="77777777" w:rsidR="00D1549F" w:rsidRDefault="00D1549F" w:rsidP="006B722A"/>
    <w:p w14:paraId="20145ECB" w14:textId="77777777" w:rsidR="00D1549F" w:rsidRDefault="00D1549F" w:rsidP="006B722A"/>
    <w:p w14:paraId="48854FF0" w14:textId="77777777" w:rsidR="00D1549F" w:rsidRDefault="00D1549F" w:rsidP="006B722A"/>
    <w:p w14:paraId="3D587AE3" w14:textId="77777777" w:rsidR="00D1549F" w:rsidRDefault="00D1549F" w:rsidP="006B722A">
      <w:r>
        <w:br w:type="page"/>
      </w:r>
    </w:p>
    <w:p w14:paraId="066F21FF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7077EAB5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43740F00" w14:textId="7131EA09" w:rsidR="00D1549F" w:rsidRDefault="00DC12B0" w:rsidP="006B722A">
      <w:r>
        <w:t>In</w:t>
      </w:r>
      <w:r w:rsidR="00D1549F">
        <w:t xml:space="preserve"> accordance with </w:t>
      </w:r>
      <w:r w:rsidR="00B1735E">
        <w:t>sub</w:t>
      </w:r>
      <w:r>
        <w:t>section 34</w:t>
      </w:r>
      <w:r w:rsidR="00B1735E">
        <w:t>(2)</w:t>
      </w:r>
      <w:r>
        <w:t xml:space="preserve"> of the </w:t>
      </w:r>
      <w:r w:rsidRPr="00DC12B0">
        <w:rPr>
          <w:i/>
        </w:rPr>
        <w:t>Product Emissions Standards Rules 2017</w:t>
      </w:r>
      <w:r>
        <w:t xml:space="preserve">, the exemption </w:t>
      </w:r>
      <w:r w:rsidR="00076DB4">
        <w:t xml:space="preserve">for the </w:t>
      </w:r>
      <w:r w:rsidR="00AD4C76">
        <w:t>engines</w:t>
      </w:r>
      <w:r w:rsidR="00B1735E">
        <w:t xml:space="preserve"> specified in Schedule </w:t>
      </w:r>
      <w:r w:rsidR="00076DB4">
        <w:t xml:space="preserve">1 </w:t>
      </w:r>
      <w:r>
        <w:t>is granted subject to the following conditions:</w:t>
      </w:r>
    </w:p>
    <w:p w14:paraId="2FD9E26F" w14:textId="4C2BF548" w:rsidR="001638E7" w:rsidRDefault="00254315" w:rsidP="00B1735E">
      <w:pPr>
        <w:pStyle w:val="ListParagraph"/>
        <w:numPr>
          <w:ilvl w:val="0"/>
          <w:numId w:val="49"/>
        </w:numPr>
      </w:pPr>
      <w:r>
        <w:t xml:space="preserve">The engines must be stored in a designated area in Marine Power International Pty </w:t>
      </w:r>
      <w:proofErr w:type="spellStart"/>
      <w:r>
        <w:t>Ltd’s</w:t>
      </w:r>
      <w:proofErr w:type="spellEnd"/>
      <w:r>
        <w:t xml:space="preserve"> secure warehouse facility</w:t>
      </w:r>
      <w:r w:rsidR="004C7BBC">
        <w:t>.</w:t>
      </w:r>
    </w:p>
    <w:p w14:paraId="5A1B5D3B" w14:textId="48446559" w:rsidR="0070269D" w:rsidRDefault="0070269D" w:rsidP="00B1735E">
      <w:pPr>
        <w:pStyle w:val="ListParagraph"/>
        <w:numPr>
          <w:ilvl w:val="0"/>
          <w:numId w:val="49"/>
        </w:numPr>
      </w:pPr>
      <w:r>
        <w:t>The engines that are the subject of this exemption</w:t>
      </w:r>
      <w:r w:rsidR="00505D45">
        <w:t>, wh</w:t>
      </w:r>
      <w:r w:rsidR="004737A2">
        <w:t>ich are</w:t>
      </w:r>
      <w:r>
        <w:t xml:space="preserve"> imported from 1 July 2018, must not be available for purchase in Australia on Marine Power International</w:t>
      </w:r>
      <w:r w:rsidR="00590239">
        <w:t xml:space="preserve"> Pty </w:t>
      </w:r>
      <w:proofErr w:type="spellStart"/>
      <w:r w:rsidR="00590239">
        <w:t>Ltd’s</w:t>
      </w:r>
      <w:proofErr w:type="spellEnd"/>
      <w:r>
        <w:t xml:space="preserve"> online dealer </w:t>
      </w:r>
      <w:r w:rsidR="00ED57F6">
        <w:t xml:space="preserve">ordering </w:t>
      </w:r>
      <w:r>
        <w:t>system.</w:t>
      </w:r>
    </w:p>
    <w:p w14:paraId="72FA4BF2" w14:textId="77572452" w:rsidR="00254315" w:rsidRDefault="00254315" w:rsidP="00B1735E">
      <w:pPr>
        <w:pStyle w:val="ListParagraph"/>
        <w:numPr>
          <w:ilvl w:val="0"/>
          <w:numId w:val="49"/>
        </w:numPr>
      </w:pPr>
      <w:r>
        <w:t xml:space="preserve">If requested by the Department, Marine Power International Pty Ltd must be able to </w:t>
      </w:r>
      <w:r w:rsidR="0059094B">
        <w:t xml:space="preserve">submit a </w:t>
      </w:r>
      <w:r>
        <w:t xml:space="preserve">report on the engines </w:t>
      </w:r>
      <w:r w:rsidR="009C723E">
        <w:t>exported</w:t>
      </w:r>
      <w:r>
        <w:t xml:space="preserve"> </w:t>
      </w:r>
      <w:r w:rsidR="0059094B">
        <w:t>by</w:t>
      </w:r>
      <w:r>
        <w:t xml:space="preserve"> serial number.</w:t>
      </w:r>
    </w:p>
    <w:p w14:paraId="25639E89" w14:textId="75735842" w:rsidR="007601BD" w:rsidRDefault="007601BD" w:rsidP="00B1735E">
      <w:pPr>
        <w:pStyle w:val="ListParagraph"/>
        <w:numPr>
          <w:ilvl w:val="0"/>
          <w:numId w:val="49"/>
        </w:numPr>
      </w:pPr>
      <w:r>
        <w:t xml:space="preserve">A copy of the exemption, or information about how the exemption can be viewed on the Department’s website must be included with the product. </w:t>
      </w:r>
    </w:p>
    <w:p w14:paraId="5A7BBAE0" w14:textId="78B9C302" w:rsidR="004556B4" w:rsidRDefault="004556B4" w:rsidP="00B1735E">
      <w:pPr>
        <w:pStyle w:val="ListParagraph"/>
        <w:numPr>
          <w:ilvl w:val="0"/>
          <w:numId w:val="49"/>
        </w:numPr>
      </w:pPr>
      <w:r>
        <w:t xml:space="preserve">Marine Power International Pty Ltd </w:t>
      </w:r>
      <w:r w:rsidR="007D3F1C">
        <w:t>must</w:t>
      </w:r>
      <w:r w:rsidR="00047E06">
        <w:t xml:space="preserve"> </w:t>
      </w:r>
      <w:r>
        <w:t xml:space="preserve">provide an </w:t>
      </w:r>
      <w:r w:rsidR="00047E06">
        <w:t xml:space="preserve">annual </w:t>
      </w:r>
      <w:r>
        <w:t xml:space="preserve">written report to the Department </w:t>
      </w:r>
      <w:r w:rsidR="00047E06">
        <w:t xml:space="preserve">by </w:t>
      </w:r>
      <w:r w:rsidR="00DB221E">
        <w:t xml:space="preserve">or on </w:t>
      </w:r>
      <w:r w:rsidR="004737A2">
        <w:t xml:space="preserve">31 </w:t>
      </w:r>
      <w:r w:rsidR="00047E06">
        <w:t>Ju</w:t>
      </w:r>
      <w:r w:rsidR="004737A2">
        <w:t>ly</w:t>
      </w:r>
      <w:r w:rsidR="00047E06">
        <w:t xml:space="preserve"> in 2019, 2020 and 2021 documenting the </w:t>
      </w:r>
      <w:r w:rsidR="004C7BBC">
        <w:t xml:space="preserve">date </w:t>
      </w:r>
      <w:r w:rsidR="004737A2">
        <w:t xml:space="preserve">of export </w:t>
      </w:r>
      <w:r w:rsidR="004C7BBC">
        <w:t xml:space="preserve">and </w:t>
      </w:r>
      <w:r w:rsidR="00047E06">
        <w:t xml:space="preserve">number of each of the </w:t>
      </w:r>
      <w:r w:rsidR="00DB221E">
        <w:t xml:space="preserve">41 </w:t>
      </w:r>
      <w:r w:rsidR="00047E06">
        <w:t xml:space="preserve">engine models in Schedule 1 that have been </w:t>
      </w:r>
      <w:r w:rsidR="00DB221E">
        <w:t>exported</w:t>
      </w:r>
      <w:r w:rsidR="00047E06">
        <w:t xml:space="preserve"> </w:t>
      </w:r>
      <w:r w:rsidR="00B45EFD">
        <w:t xml:space="preserve">under this exemption </w:t>
      </w:r>
      <w:r w:rsidR="00047E06">
        <w:t xml:space="preserve">in the </w:t>
      </w:r>
      <w:r w:rsidR="006A694B">
        <w:t xml:space="preserve">12 months to </w:t>
      </w:r>
      <w:r w:rsidR="00E70F75">
        <w:t>30</w:t>
      </w:r>
      <w:r w:rsidR="006A694B">
        <w:t xml:space="preserve"> </w:t>
      </w:r>
      <w:r w:rsidR="00DB221E">
        <w:t>June</w:t>
      </w:r>
      <w:r w:rsidR="006A694B">
        <w:t xml:space="preserve"> in that year</w:t>
      </w:r>
      <w:r w:rsidR="00047E06">
        <w:t xml:space="preserve">. </w:t>
      </w:r>
    </w:p>
    <w:p w14:paraId="6286E03A" w14:textId="77777777" w:rsidR="00D1549F" w:rsidRDefault="00D1549F" w:rsidP="006B722A"/>
    <w:p w14:paraId="726AE4C1" w14:textId="431419FC" w:rsidR="0035698F" w:rsidRPr="00EF53FF" w:rsidRDefault="0035698F" w:rsidP="0035698F">
      <w:pPr>
        <w:ind w:left="360"/>
      </w:pPr>
    </w:p>
    <w:sectPr w:rsidR="0035698F" w:rsidRPr="00EF53FF" w:rsidSect="00D154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D68427" w14:textId="77777777" w:rsidR="00012EE1" w:rsidRDefault="00012EE1" w:rsidP="00A60185">
      <w:pPr>
        <w:spacing w:after="0" w:line="240" w:lineRule="auto"/>
      </w:pPr>
      <w:r>
        <w:separator/>
      </w:r>
    </w:p>
  </w:endnote>
  <w:endnote w:type="continuationSeparator" w:id="0">
    <w:p w14:paraId="1ACBF98A" w14:textId="77777777" w:rsidR="00012EE1" w:rsidRDefault="00012EE1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74098C" w14:textId="77777777" w:rsidR="00012EE1" w:rsidRDefault="00012E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14:paraId="79ED36D6" w14:textId="7CE30E3E" w:rsidR="00012EE1" w:rsidRDefault="00012E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532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3CD5A1" w14:textId="77777777" w:rsidR="00012EE1" w:rsidRDefault="00012E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FDD416" w14:textId="77777777" w:rsidR="00012EE1" w:rsidRDefault="00012EE1" w:rsidP="00A60185">
      <w:pPr>
        <w:spacing w:after="0" w:line="240" w:lineRule="auto"/>
      </w:pPr>
      <w:r>
        <w:separator/>
      </w:r>
    </w:p>
  </w:footnote>
  <w:footnote w:type="continuationSeparator" w:id="0">
    <w:p w14:paraId="6F36542C" w14:textId="77777777" w:rsidR="00012EE1" w:rsidRDefault="00012EE1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FE4A4" w14:textId="3F3580AB" w:rsidR="00012EE1" w:rsidRDefault="00012EE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DEEB3A" w14:textId="0295F29F" w:rsidR="00012EE1" w:rsidRPr="00DA1A17" w:rsidRDefault="00012EE1" w:rsidP="00DA1A17">
    <w:pPr>
      <w:pBdr>
        <w:bottom w:val="single" w:sz="4" w:space="1" w:color="auto"/>
      </w:pBdr>
      <w:rPr>
        <w:sz w:val="20"/>
        <w:szCs w:val="20"/>
      </w:rPr>
    </w:pPr>
    <w:r w:rsidRPr="00DA1A17">
      <w:rPr>
        <w:sz w:val="20"/>
        <w:szCs w:val="20"/>
      </w:rPr>
      <w:t xml:space="preserve">Exemption No: </w:t>
    </w:r>
    <w:r>
      <w:rPr>
        <w:sz w:val="20"/>
        <w:szCs w:val="20"/>
      </w:rPr>
      <w:t>ECP-18-0002E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3A6D9B" w14:textId="6AD31765" w:rsidR="00012EE1" w:rsidRDefault="00012EE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F22B4FB4-A081-4D2D-A340-51FCDC1E0D99}"/>
    <w:docVar w:name="dgnword-eventsink" w:val="8248432"/>
    <w:docVar w:name="SecurityClassificationInHeader" w:val="False"/>
  </w:docVars>
  <w:rsids>
    <w:rsidRoot w:val="00BE0F90"/>
    <w:rsid w:val="00004AEE"/>
    <w:rsid w:val="00005CAA"/>
    <w:rsid w:val="00010210"/>
    <w:rsid w:val="00012D66"/>
    <w:rsid w:val="00012EE1"/>
    <w:rsid w:val="00015ADA"/>
    <w:rsid w:val="00020C99"/>
    <w:rsid w:val="0002707B"/>
    <w:rsid w:val="00047E06"/>
    <w:rsid w:val="0005148E"/>
    <w:rsid w:val="00053A41"/>
    <w:rsid w:val="00072C5A"/>
    <w:rsid w:val="000759E5"/>
    <w:rsid w:val="00076DB4"/>
    <w:rsid w:val="00084AC6"/>
    <w:rsid w:val="00091608"/>
    <w:rsid w:val="0009333C"/>
    <w:rsid w:val="000957AD"/>
    <w:rsid w:val="0009704F"/>
    <w:rsid w:val="000A0F11"/>
    <w:rsid w:val="000A125A"/>
    <w:rsid w:val="000A57CD"/>
    <w:rsid w:val="000B3758"/>
    <w:rsid w:val="000B6C24"/>
    <w:rsid w:val="000B7681"/>
    <w:rsid w:val="000B7B42"/>
    <w:rsid w:val="000C02B7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F2CF2"/>
    <w:rsid w:val="00100BEF"/>
    <w:rsid w:val="00111326"/>
    <w:rsid w:val="0011498E"/>
    <w:rsid w:val="00115F1F"/>
    <w:rsid w:val="00117A45"/>
    <w:rsid w:val="001224AE"/>
    <w:rsid w:val="001337D4"/>
    <w:rsid w:val="00147C12"/>
    <w:rsid w:val="001527A1"/>
    <w:rsid w:val="00152DAF"/>
    <w:rsid w:val="001530DC"/>
    <w:rsid w:val="00154989"/>
    <w:rsid w:val="00155A9F"/>
    <w:rsid w:val="00160262"/>
    <w:rsid w:val="001638E7"/>
    <w:rsid w:val="0016780A"/>
    <w:rsid w:val="001713FA"/>
    <w:rsid w:val="00173EBF"/>
    <w:rsid w:val="00175ED3"/>
    <w:rsid w:val="00181CD3"/>
    <w:rsid w:val="001842A2"/>
    <w:rsid w:val="00187FA8"/>
    <w:rsid w:val="00192F5E"/>
    <w:rsid w:val="00197772"/>
    <w:rsid w:val="001A51C8"/>
    <w:rsid w:val="001B4CA8"/>
    <w:rsid w:val="001B5EA1"/>
    <w:rsid w:val="001C4F3D"/>
    <w:rsid w:val="001D0CDC"/>
    <w:rsid w:val="001D1D82"/>
    <w:rsid w:val="001E1182"/>
    <w:rsid w:val="001F76C1"/>
    <w:rsid w:val="00202C90"/>
    <w:rsid w:val="00203F57"/>
    <w:rsid w:val="00213DE8"/>
    <w:rsid w:val="00216118"/>
    <w:rsid w:val="002209AB"/>
    <w:rsid w:val="002251E3"/>
    <w:rsid w:val="00227A95"/>
    <w:rsid w:val="002316BD"/>
    <w:rsid w:val="00235B21"/>
    <w:rsid w:val="00243F73"/>
    <w:rsid w:val="002473FC"/>
    <w:rsid w:val="00252265"/>
    <w:rsid w:val="00252E3C"/>
    <w:rsid w:val="00254315"/>
    <w:rsid w:val="00262198"/>
    <w:rsid w:val="00285F1B"/>
    <w:rsid w:val="00292B81"/>
    <w:rsid w:val="002B18AE"/>
    <w:rsid w:val="002C1C93"/>
    <w:rsid w:val="002C5066"/>
    <w:rsid w:val="002C5813"/>
    <w:rsid w:val="002D1E86"/>
    <w:rsid w:val="002D4AAC"/>
    <w:rsid w:val="002F045A"/>
    <w:rsid w:val="0030039D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6176"/>
    <w:rsid w:val="00337EBC"/>
    <w:rsid w:val="00341DCD"/>
    <w:rsid w:val="0034563E"/>
    <w:rsid w:val="00351700"/>
    <w:rsid w:val="003518D6"/>
    <w:rsid w:val="0035460C"/>
    <w:rsid w:val="003556BD"/>
    <w:rsid w:val="0035698F"/>
    <w:rsid w:val="0036324E"/>
    <w:rsid w:val="00365147"/>
    <w:rsid w:val="0037016E"/>
    <w:rsid w:val="00372908"/>
    <w:rsid w:val="00383020"/>
    <w:rsid w:val="00394D7E"/>
    <w:rsid w:val="003975FD"/>
    <w:rsid w:val="003A13C6"/>
    <w:rsid w:val="003A6585"/>
    <w:rsid w:val="003B057D"/>
    <w:rsid w:val="003B60CC"/>
    <w:rsid w:val="003B6945"/>
    <w:rsid w:val="003C1B25"/>
    <w:rsid w:val="003C2443"/>
    <w:rsid w:val="003C5DA3"/>
    <w:rsid w:val="003C7CF5"/>
    <w:rsid w:val="003D4BCD"/>
    <w:rsid w:val="003D6C2B"/>
    <w:rsid w:val="003E01D8"/>
    <w:rsid w:val="003E2100"/>
    <w:rsid w:val="003F6F5B"/>
    <w:rsid w:val="0040342D"/>
    <w:rsid w:val="0041192D"/>
    <w:rsid w:val="00413EE1"/>
    <w:rsid w:val="0042128E"/>
    <w:rsid w:val="00432B60"/>
    <w:rsid w:val="00440698"/>
    <w:rsid w:val="00446AFC"/>
    <w:rsid w:val="004540E2"/>
    <w:rsid w:val="00454454"/>
    <w:rsid w:val="004556B4"/>
    <w:rsid w:val="00467924"/>
    <w:rsid w:val="004712A5"/>
    <w:rsid w:val="0047266F"/>
    <w:rsid w:val="004737A2"/>
    <w:rsid w:val="00476D6B"/>
    <w:rsid w:val="00492C16"/>
    <w:rsid w:val="004A0678"/>
    <w:rsid w:val="004A48A3"/>
    <w:rsid w:val="004B0D92"/>
    <w:rsid w:val="004B0EC0"/>
    <w:rsid w:val="004B66F1"/>
    <w:rsid w:val="004C3EA0"/>
    <w:rsid w:val="004C7BBC"/>
    <w:rsid w:val="004D6046"/>
    <w:rsid w:val="004F7169"/>
    <w:rsid w:val="00500D66"/>
    <w:rsid w:val="0050113E"/>
    <w:rsid w:val="00505D45"/>
    <w:rsid w:val="00514C8E"/>
    <w:rsid w:val="00531DBF"/>
    <w:rsid w:val="00540E29"/>
    <w:rsid w:val="00542796"/>
    <w:rsid w:val="00545759"/>
    <w:rsid w:val="00545BE0"/>
    <w:rsid w:val="00546930"/>
    <w:rsid w:val="005532E3"/>
    <w:rsid w:val="00554C6A"/>
    <w:rsid w:val="00562E85"/>
    <w:rsid w:val="0056332F"/>
    <w:rsid w:val="005675F4"/>
    <w:rsid w:val="005719B3"/>
    <w:rsid w:val="0057295E"/>
    <w:rsid w:val="00581C39"/>
    <w:rsid w:val="00590239"/>
    <w:rsid w:val="005903B6"/>
    <w:rsid w:val="0059094B"/>
    <w:rsid w:val="005927CA"/>
    <w:rsid w:val="005A0247"/>
    <w:rsid w:val="005A126E"/>
    <w:rsid w:val="005A2472"/>
    <w:rsid w:val="005A452F"/>
    <w:rsid w:val="005A4B92"/>
    <w:rsid w:val="005B140D"/>
    <w:rsid w:val="005C1FEA"/>
    <w:rsid w:val="005C3495"/>
    <w:rsid w:val="005D4F4A"/>
    <w:rsid w:val="005E3DFC"/>
    <w:rsid w:val="005E5942"/>
    <w:rsid w:val="005E60AF"/>
    <w:rsid w:val="005F1DEA"/>
    <w:rsid w:val="006032F8"/>
    <w:rsid w:val="00607FC9"/>
    <w:rsid w:val="00622FE1"/>
    <w:rsid w:val="006246D6"/>
    <w:rsid w:val="0062521C"/>
    <w:rsid w:val="00630A2B"/>
    <w:rsid w:val="00632DC7"/>
    <w:rsid w:val="006357FB"/>
    <w:rsid w:val="006406FC"/>
    <w:rsid w:val="00640E57"/>
    <w:rsid w:val="0064249E"/>
    <w:rsid w:val="00646122"/>
    <w:rsid w:val="00653E16"/>
    <w:rsid w:val="00655286"/>
    <w:rsid w:val="00655922"/>
    <w:rsid w:val="00657220"/>
    <w:rsid w:val="00657362"/>
    <w:rsid w:val="0066104B"/>
    <w:rsid w:val="006655EE"/>
    <w:rsid w:val="00667C10"/>
    <w:rsid w:val="00667EF4"/>
    <w:rsid w:val="0067293C"/>
    <w:rsid w:val="006735ED"/>
    <w:rsid w:val="00676FCA"/>
    <w:rsid w:val="00677177"/>
    <w:rsid w:val="00680658"/>
    <w:rsid w:val="0068612E"/>
    <w:rsid w:val="00687C92"/>
    <w:rsid w:val="0069534E"/>
    <w:rsid w:val="0069669C"/>
    <w:rsid w:val="006A1200"/>
    <w:rsid w:val="006A4F4E"/>
    <w:rsid w:val="006A694B"/>
    <w:rsid w:val="006A6C23"/>
    <w:rsid w:val="006B14DB"/>
    <w:rsid w:val="006B21C4"/>
    <w:rsid w:val="006B6525"/>
    <w:rsid w:val="006B722A"/>
    <w:rsid w:val="006C4A1A"/>
    <w:rsid w:val="006D0393"/>
    <w:rsid w:val="006D1A83"/>
    <w:rsid w:val="006D29B2"/>
    <w:rsid w:val="006E1CFE"/>
    <w:rsid w:val="006F10C4"/>
    <w:rsid w:val="006F40E9"/>
    <w:rsid w:val="006F5603"/>
    <w:rsid w:val="006F7B87"/>
    <w:rsid w:val="00701400"/>
    <w:rsid w:val="0070269D"/>
    <w:rsid w:val="007037CF"/>
    <w:rsid w:val="00706018"/>
    <w:rsid w:val="007167C0"/>
    <w:rsid w:val="00720481"/>
    <w:rsid w:val="00733193"/>
    <w:rsid w:val="00744DDA"/>
    <w:rsid w:val="00745E03"/>
    <w:rsid w:val="0075732A"/>
    <w:rsid w:val="007600F8"/>
    <w:rsid w:val="007601BD"/>
    <w:rsid w:val="00760262"/>
    <w:rsid w:val="00760EBB"/>
    <w:rsid w:val="0076310C"/>
    <w:rsid w:val="0076744F"/>
    <w:rsid w:val="00767BCE"/>
    <w:rsid w:val="00767EFC"/>
    <w:rsid w:val="007707DE"/>
    <w:rsid w:val="00770B5D"/>
    <w:rsid w:val="0077244F"/>
    <w:rsid w:val="007752F1"/>
    <w:rsid w:val="00776768"/>
    <w:rsid w:val="0078187A"/>
    <w:rsid w:val="00794ED8"/>
    <w:rsid w:val="007A2573"/>
    <w:rsid w:val="007B106C"/>
    <w:rsid w:val="007B1A4E"/>
    <w:rsid w:val="007B39C4"/>
    <w:rsid w:val="007B3D05"/>
    <w:rsid w:val="007B412D"/>
    <w:rsid w:val="007B5503"/>
    <w:rsid w:val="007C179C"/>
    <w:rsid w:val="007C6BB3"/>
    <w:rsid w:val="007D14B4"/>
    <w:rsid w:val="007D3AD7"/>
    <w:rsid w:val="007D3F1C"/>
    <w:rsid w:val="007E24F6"/>
    <w:rsid w:val="007F369C"/>
    <w:rsid w:val="00800F64"/>
    <w:rsid w:val="00801050"/>
    <w:rsid w:val="00801690"/>
    <w:rsid w:val="00802F0B"/>
    <w:rsid w:val="00810A67"/>
    <w:rsid w:val="00833CF7"/>
    <w:rsid w:val="00834CDE"/>
    <w:rsid w:val="00842464"/>
    <w:rsid w:val="00845601"/>
    <w:rsid w:val="00855C5C"/>
    <w:rsid w:val="008873FA"/>
    <w:rsid w:val="008A3A2A"/>
    <w:rsid w:val="008A3C96"/>
    <w:rsid w:val="008A6D32"/>
    <w:rsid w:val="008B4019"/>
    <w:rsid w:val="008B65C9"/>
    <w:rsid w:val="008C2D4A"/>
    <w:rsid w:val="008D3900"/>
    <w:rsid w:val="008D6E1D"/>
    <w:rsid w:val="008F39B4"/>
    <w:rsid w:val="008F4162"/>
    <w:rsid w:val="00903E02"/>
    <w:rsid w:val="00913175"/>
    <w:rsid w:val="00916EDB"/>
    <w:rsid w:val="00920861"/>
    <w:rsid w:val="00922B13"/>
    <w:rsid w:val="009242EF"/>
    <w:rsid w:val="00925DCA"/>
    <w:rsid w:val="00932291"/>
    <w:rsid w:val="00932861"/>
    <w:rsid w:val="0093408E"/>
    <w:rsid w:val="0095121D"/>
    <w:rsid w:val="00952DDF"/>
    <w:rsid w:val="009610A3"/>
    <w:rsid w:val="00963B6A"/>
    <w:rsid w:val="00966EB9"/>
    <w:rsid w:val="00970950"/>
    <w:rsid w:val="009812D4"/>
    <w:rsid w:val="009920D8"/>
    <w:rsid w:val="009952F5"/>
    <w:rsid w:val="009A6DB7"/>
    <w:rsid w:val="009B38BE"/>
    <w:rsid w:val="009C3D0F"/>
    <w:rsid w:val="009C723E"/>
    <w:rsid w:val="009E1B19"/>
    <w:rsid w:val="009F3176"/>
    <w:rsid w:val="009F35E2"/>
    <w:rsid w:val="009F49D9"/>
    <w:rsid w:val="009F65F9"/>
    <w:rsid w:val="009F68BA"/>
    <w:rsid w:val="00A06277"/>
    <w:rsid w:val="00A079DC"/>
    <w:rsid w:val="00A111C2"/>
    <w:rsid w:val="00A338E7"/>
    <w:rsid w:val="00A35CAA"/>
    <w:rsid w:val="00A36E7F"/>
    <w:rsid w:val="00A41E65"/>
    <w:rsid w:val="00A43E0A"/>
    <w:rsid w:val="00A530C7"/>
    <w:rsid w:val="00A55F5B"/>
    <w:rsid w:val="00A56819"/>
    <w:rsid w:val="00A60185"/>
    <w:rsid w:val="00A661EA"/>
    <w:rsid w:val="00A725AC"/>
    <w:rsid w:val="00A76936"/>
    <w:rsid w:val="00A81C43"/>
    <w:rsid w:val="00A830E5"/>
    <w:rsid w:val="00A87135"/>
    <w:rsid w:val="00A93280"/>
    <w:rsid w:val="00A951EA"/>
    <w:rsid w:val="00AA2548"/>
    <w:rsid w:val="00AA57BF"/>
    <w:rsid w:val="00AA58C4"/>
    <w:rsid w:val="00AA7003"/>
    <w:rsid w:val="00AB11C8"/>
    <w:rsid w:val="00AC08A8"/>
    <w:rsid w:val="00AD4C76"/>
    <w:rsid w:val="00AD50F1"/>
    <w:rsid w:val="00AD56C8"/>
    <w:rsid w:val="00AD58F2"/>
    <w:rsid w:val="00AF0755"/>
    <w:rsid w:val="00B0512A"/>
    <w:rsid w:val="00B0529F"/>
    <w:rsid w:val="00B12AF7"/>
    <w:rsid w:val="00B1418B"/>
    <w:rsid w:val="00B1735E"/>
    <w:rsid w:val="00B21195"/>
    <w:rsid w:val="00B24B22"/>
    <w:rsid w:val="00B25310"/>
    <w:rsid w:val="00B32F8F"/>
    <w:rsid w:val="00B3492A"/>
    <w:rsid w:val="00B35793"/>
    <w:rsid w:val="00B45EFD"/>
    <w:rsid w:val="00B50469"/>
    <w:rsid w:val="00B54DE9"/>
    <w:rsid w:val="00B553EC"/>
    <w:rsid w:val="00B55E3F"/>
    <w:rsid w:val="00B63C1E"/>
    <w:rsid w:val="00B8297B"/>
    <w:rsid w:val="00B93DD0"/>
    <w:rsid w:val="00B97732"/>
    <w:rsid w:val="00BA0965"/>
    <w:rsid w:val="00BA65A8"/>
    <w:rsid w:val="00BA6D19"/>
    <w:rsid w:val="00BA7461"/>
    <w:rsid w:val="00BA7DA9"/>
    <w:rsid w:val="00BC4215"/>
    <w:rsid w:val="00BD1A6F"/>
    <w:rsid w:val="00BD6C46"/>
    <w:rsid w:val="00BE0F90"/>
    <w:rsid w:val="00BE6D3C"/>
    <w:rsid w:val="00BE7852"/>
    <w:rsid w:val="00BF7CEE"/>
    <w:rsid w:val="00C03880"/>
    <w:rsid w:val="00C135CF"/>
    <w:rsid w:val="00C2683F"/>
    <w:rsid w:val="00C3184D"/>
    <w:rsid w:val="00C4714E"/>
    <w:rsid w:val="00C51CCA"/>
    <w:rsid w:val="00C5504F"/>
    <w:rsid w:val="00C57B55"/>
    <w:rsid w:val="00C63376"/>
    <w:rsid w:val="00C658AE"/>
    <w:rsid w:val="00C74F97"/>
    <w:rsid w:val="00C8276E"/>
    <w:rsid w:val="00C842AC"/>
    <w:rsid w:val="00C960F5"/>
    <w:rsid w:val="00C96688"/>
    <w:rsid w:val="00CA0723"/>
    <w:rsid w:val="00CB1690"/>
    <w:rsid w:val="00CB5C78"/>
    <w:rsid w:val="00CC4365"/>
    <w:rsid w:val="00CD11B0"/>
    <w:rsid w:val="00CE71C2"/>
    <w:rsid w:val="00CF34E9"/>
    <w:rsid w:val="00CF42D5"/>
    <w:rsid w:val="00CF4EDA"/>
    <w:rsid w:val="00D021CB"/>
    <w:rsid w:val="00D05247"/>
    <w:rsid w:val="00D10F1A"/>
    <w:rsid w:val="00D116F8"/>
    <w:rsid w:val="00D1549F"/>
    <w:rsid w:val="00D17596"/>
    <w:rsid w:val="00D21D54"/>
    <w:rsid w:val="00D22640"/>
    <w:rsid w:val="00D26D3A"/>
    <w:rsid w:val="00D45EE3"/>
    <w:rsid w:val="00D50618"/>
    <w:rsid w:val="00D509E9"/>
    <w:rsid w:val="00D53B1C"/>
    <w:rsid w:val="00D55215"/>
    <w:rsid w:val="00D60E35"/>
    <w:rsid w:val="00D953C1"/>
    <w:rsid w:val="00DA1A17"/>
    <w:rsid w:val="00DA1B12"/>
    <w:rsid w:val="00DA3B8C"/>
    <w:rsid w:val="00DA54C9"/>
    <w:rsid w:val="00DA6739"/>
    <w:rsid w:val="00DA6CAE"/>
    <w:rsid w:val="00DB1A9E"/>
    <w:rsid w:val="00DB221E"/>
    <w:rsid w:val="00DB31D6"/>
    <w:rsid w:val="00DB4005"/>
    <w:rsid w:val="00DC12B0"/>
    <w:rsid w:val="00DC196E"/>
    <w:rsid w:val="00DC34EB"/>
    <w:rsid w:val="00DD5324"/>
    <w:rsid w:val="00DE0227"/>
    <w:rsid w:val="00DF1E5B"/>
    <w:rsid w:val="00DF2275"/>
    <w:rsid w:val="00DF293E"/>
    <w:rsid w:val="00DF3F5E"/>
    <w:rsid w:val="00DF5653"/>
    <w:rsid w:val="00E0596E"/>
    <w:rsid w:val="00E06F66"/>
    <w:rsid w:val="00E21D43"/>
    <w:rsid w:val="00E356E5"/>
    <w:rsid w:val="00E36F81"/>
    <w:rsid w:val="00E45765"/>
    <w:rsid w:val="00E46CED"/>
    <w:rsid w:val="00E5098C"/>
    <w:rsid w:val="00E60213"/>
    <w:rsid w:val="00E661B2"/>
    <w:rsid w:val="00E70F75"/>
    <w:rsid w:val="00E74D29"/>
    <w:rsid w:val="00E76E1E"/>
    <w:rsid w:val="00E80F37"/>
    <w:rsid w:val="00E83C74"/>
    <w:rsid w:val="00E83CEE"/>
    <w:rsid w:val="00E91F18"/>
    <w:rsid w:val="00E9226D"/>
    <w:rsid w:val="00EA416C"/>
    <w:rsid w:val="00EA575B"/>
    <w:rsid w:val="00EA5941"/>
    <w:rsid w:val="00EA6E34"/>
    <w:rsid w:val="00EB14B9"/>
    <w:rsid w:val="00EB1668"/>
    <w:rsid w:val="00EB60CE"/>
    <w:rsid w:val="00EB7D53"/>
    <w:rsid w:val="00EC7F29"/>
    <w:rsid w:val="00ED57F6"/>
    <w:rsid w:val="00ED7A23"/>
    <w:rsid w:val="00EE3146"/>
    <w:rsid w:val="00EF50BB"/>
    <w:rsid w:val="00EF53FF"/>
    <w:rsid w:val="00F00192"/>
    <w:rsid w:val="00F01DF6"/>
    <w:rsid w:val="00F0340D"/>
    <w:rsid w:val="00F03A91"/>
    <w:rsid w:val="00F059A6"/>
    <w:rsid w:val="00F10EDB"/>
    <w:rsid w:val="00F23756"/>
    <w:rsid w:val="00F2523A"/>
    <w:rsid w:val="00F25FFA"/>
    <w:rsid w:val="00F310D2"/>
    <w:rsid w:val="00F36050"/>
    <w:rsid w:val="00F36F3D"/>
    <w:rsid w:val="00F477BD"/>
    <w:rsid w:val="00F53491"/>
    <w:rsid w:val="00F6006B"/>
    <w:rsid w:val="00F65A1C"/>
    <w:rsid w:val="00F66F50"/>
    <w:rsid w:val="00F82FF8"/>
    <w:rsid w:val="00F8330D"/>
    <w:rsid w:val="00F84305"/>
    <w:rsid w:val="00F8485C"/>
    <w:rsid w:val="00F87149"/>
    <w:rsid w:val="00F87FFE"/>
    <w:rsid w:val="00F954C9"/>
    <w:rsid w:val="00FA4CF0"/>
    <w:rsid w:val="00FA61AA"/>
    <w:rsid w:val="00FA69A4"/>
    <w:rsid w:val="00FB1279"/>
    <w:rsid w:val="00FB1495"/>
    <w:rsid w:val="00FD1694"/>
    <w:rsid w:val="00FD2FE0"/>
    <w:rsid w:val="00FD7636"/>
    <w:rsid w:val="00FE3229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918F2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cid:image001.jpg@01D4030C.B8B33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C3B49-5BB8-4306-B649-84F1249A3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3273086C.dotm</Template>
  <TotalTime>0</TotalTime>
  <Pages>5</Pages>
  <Words>765</Words>
  <Characters>4442</Characters>
  <Application>Microsoft Office Word</Application>
  <DocSecurity>0</DocSecurity>
  <Lines>370</Lines>
  <Paragraphs>289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Emissions Standards Act 2017: Exemption No. ECP-18-002E</dc:title>
  <dc:subject/>
  <dc:creator/>
  <cp:keywords/>
  <dc:description/>
  <cp:lastModifiedBy/>
  <cp:revision>1</cp:revision>
  <dcterms:created xsi:type="dcterms:W3CDTF">2018-06-29T04:20:00Z</dcterms:created>
  <dcterms:modified xsi:type="dcterms:W3CDTF">2018-06-29T04:22:00Z</dcterms:modified>
</cp:coreProperties>
</file>