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38D7A8" w14:textId="77777777" w:rsidR="006B14DB" w:rsidRDefault="006B14DB" w:rsidP="00932861">
      <w:bookmarkStart w:id="0" w:name="_GoBack"/>
      <w:bookmarkEnd w:id="0"/>
    </w:p>
    <w:p w14:paraId="46641BB1" w14:textId="69A7DD0F" w:rsidR="0035698F" w:rsidRDefault="0035698F" w:rsidP="00BE0F90">
      <w:pPr>
        <w:jc w:val="center"/>
        <w:rPr>
          <w:i/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064F6220" wp14:editId="2E740ADE">
            <wp:extent cx="3957320" cy="687070"/>
            <wp:effectExtent l="0" t="0" r="5080" b="0"/>
            <wp:docPr id="1" name="Picture 0" descr="DSEWPaC-inline_stacked_blu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DSEWPaC-inline_stacked_blu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1590C" w14:textId="77777777" w:rsidR="0035698F" w:rsidRDefault="0035698F" w:rsidP="00BE0F90">
      <w:pPr>
        <w:jc w:val="center"/>
        <w:rPr>
          <w:sz w:val="40"/>
          <w:szCs w:val="40"/>
        </w:rPr>
      </w:pPr>
    </w:p>
    <w:p w14:paraId="6862C8C0" w14:textId="77777777"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14:paraId="30BC6676" w14:textId="77777777"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14:paraId="707EA862" w14:textId="16422E4A" w:rsidR="006B722A" w:rsidRDefault="00111B9A" w:rsidP="00BE0F90">
      <w:pPr>
        <w:jc w:val="center"/>
      </w:pPr>
      <w:r>
        <w:rPr>
          <w:b/>
          <w:sz w:val="40"/>
          <w:szCs w:val="40"/>
        </w:rPr>
        <w:t xml:space="preserve">Certificate of Conformity </w:t>
      </w:r>
    </w:p>
    <w:p w14:paraId="13AEBE35" w14:textId="77777777" w:rsidR="0035698F" w:rsidRDefault="0035698F" w:rsidP="006B722A">
      <w:pPr>
        <w:rPr>
          <w:b/>
          <w:sz w:val="28"/>
          <w:szCs w:val="28"/>
        </w:rPr>
      </w:pPr>
    </w:p>
    <w:p w14:paraId="460EAD17" w14:textId="6DE8ABD3" w:rsidR="006B722A" w:rsidRPr="0035698F" w:rsidRDefault="00111B9A" w:rsidP="006B722A">
      <w:pPr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Certificate</w:t>
      </w:r>
      <w:r w:rsidR="006B722A" w:rsidRPr="0035698F">
        <w:rPr>
          <w:b/>
          <w:color w:val="0070C0"/>
          <w:sz w:val="28"/>
          <w:szCs w:val="28"/>
        </w:rPr>
        <w:t xml:space="preserve">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2D574F">
        <w:rPr>
          <w:b/>
          <w:color w:val="0070C0"/>
          <w:sz w:val="28"/>
          <w:szCs w:val="28"/>
        </w:rPr>
        <w:t>ECP-18-</w:t>
      </w:r>
      <w:r>
        <w:rPr>
          <w:b/>
          <w:color w:val="0070C0"/>
          <w:sz w:val="28"/>
          <w:szCs w:val="28"/>
        </w:rPr>
        <w:t>0007</w:t>
      </w:r>
      <w:r w:rsidR="00FB5366">
        <w:rPr>
          <w:b/>
          <w:color w:val="0070C0"/>
          <w:sz w:val="28"/>
          <w:szCs w:val="28"/>
        </w:rPr>
        <w:t>C</w:t>
      </w:r>
    </w:p>
    <w:p w14:paraId="3C131E00" w14:textId="77777777" w:rsidR="000D7656" w:rsidRDefault="000D7656" w:rsidP="00F36050"/>
    <w:p w14:paraId="674D003C" w14:textId="5873B135" w:rsidR="00CF7A81" w:rsidRDefault="006B722A" w:rsidP="00F36050">
      <w:pPr>
        <w:rPr>
          <w:sz w:val="24"/>
          <w:szCs w:val="24"/>
        </w:rPr>
      </w:pPr>
      <w:r w:rsidRPr="000D7656">
        <w:rPr>
          <w:sz w:val="24"/>
          <w:szCs w:val="24"/>
        </w:rPr>
        <w:t xml:space="preserve">I, </w:t>
      </w:r>
      <w:r w:rsidRPr="00A76936">
        <w:rPr>
          <w:sz w:val="24"/>
          <w:szCs w:val="24"/>
        </w:rPr>
        <w:t>David Jeff</w:t>
      </w:r>
      <w:r w:rsidR="00784B5E">
        <w:rPr>
          <w:sz w:val="24"/>
          <w:szCs w:val="24"/>
        </w:rPr>
        <w:t>er</w:t>
      </w:r>
      <w:r w:rsidRPr="00A76936">
        <w:rPr>
          <w:sz w:val="24"/>
          <w:szCs w:val="24"/>
        </w:rPr>
        <w:t>y</w:t>
      </w:r>
      <w:r w:rsidR="00BA0965">
        <w:rPr>
          <w:sz w:val="24"/>
          <w:szCs w:val="24"/>
        </w:rPr>
        <w:t>,</w:t>
      </w:r>
      <w:r w:rsidRPr="000D7656">
        <w:rPr>
          <w:sz w:val="24"/>
          <w:szCs w:val="24"/>
        </w:rPr>
        <w:t xml:space="preserve"> a Delegate of the Secretary of the Department of the Environment and Energy </w:t>
      </w:r>
      <w:r w:rsidR="0035698F">
        <w:rPr>
          <w:sz w:val="24"/>
          <w:szCs w:val="24"/>
        </w:rPr>
        <w:t xml:space="preserve">(the Department) </w:t>
      </w:r>
      <w:r w:rsidR="00672A85">
        <w:rPr>
          <w:sz w:val="24"/>
          <w:szCs w:val="24"/>
        </w:rPr>
        <w:t xml:space="preserve">issue this certificate of conformity </w:t>
      </w:r>
      <w:r w:rsidR="00223F20">
        <w:rPr>
          <w:sz w:val="24"/>
          <w:szCs w:val="24"/>
        </w:rPr>
        <w:t xml:space="preserve">(certificate) to Marine Power International Pty Ltd </w:t>
      </w:r>
      <w:r w:rsidR="00895DB5">
        <w:rPr>
          <w:sz w:val="24"/>
          <w:szCs w:val="24"/>
        </w:rPr>
        <w:t xml:space="preserve">(ABN 25 003 100 007) </w:t>
      </w:r>
      <w:r w:rsidR="00223F20">
        <w:rPr>
          <w:sz w:val="24"/>
          <w:szCs w:val="24"/>
        </w:rPr>
        <w:t>for the engi</w:t>
      </w:r>
      <w:r w:rsidR="00F5373A">
        <w:rPr>
          <w:sz w:val="24"/>
          <w:szCs w:val="24"/>
        </w:rPr>
        <w:t>ne family specified in Schedule </w:t>
      </w:r>
      <w:r w:rsidR="00223F20">
        <w:rPr>
          <w:sz w:val="24"/>
          <w:szCs w:val="24"/>
        </w:rPr>
        <w:t>1 to this certificate</w:t>
      </w:r>
      <w:r w:rsidR="00CF7A81">
        <w:rPr>
          <w:sz w:val="24"/>
          <w:szCs w:val="24"/>
        </w:rPr>
        <w:t>.</w:t>
      </w:r>
    </w:p>
    <w:p w14:paraId="29D0C1C0" w14:textId="59B7A3D0" w:rsidR="00223F20" w:rsidRDefault="00CF7A81" w:rsidP="00F36050">
      <w:pPr>
        <w:rPr>
          <w:sz w:val="24"/>
          <w:szCs w:val="24"/>
        </w:rPr>
      </w:pPr>
      <w:r>
        <w:rPr>
          <w:sz w:val="24"/>
          <w:szCs w:val="24"/>
        </w:rPr>
        <w:t xml:space="preserve">This </w:t>
      </w:r>
      <w:r w:rsidR="00223F20">
        <w:rPr>
          <w:sz w:val="24"/>
          <w:szCs w:val="24"/>
        </w:rPr>
        <w:t>certificate</w:t>
      </w:r>
      <w:r>
        <w:rPr>
          <w:sz w:val="24"/>
          <w:szCs w:val="24"/>
        </w:rPr>
        <w:t xml:space="preserve"> is </w:t>
      </w:r>
      <w:r w:rsidR="00223F20">
        <w:rPr>
          <w:sz w:val="24"/>
          <w:szCs w:val="24"/>
        </w:rPr>
        <w:t>issued</w:t>
      </w:r>
      <w:r w:rsidRPr="000D76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 accordance with </w:t>
      </w:r>
      <w:r w:rsidR="00223F20">
        <w:rPr>
          <w:sz w:val="24"/>
          <w:szCs w:val="24"/>
        </w:rPr>
        <w:t>paragraph 20(1)(a)</w:t>
      </w:r>
      <w:r w:rsidR="00AD4C76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 xml:space="preserve">of the </w:t>
      </w:r>
      <w:r w:rsidR="00F36050" w:rsidRPr="000D7656">
        <w:rPr>
          <w:i/>
          <w:sz w:val="24"/>
          <w:szCs w:val="24"/>
        </w:rPr>
        <w:t xml:space="preserve">Product Emissions Standards Rules 2017 </w:t>
      </w:r>
      <w:r w:rsidR="00F36050" w:rsidRPr="000D7656">
        <w:rPr>
          <w:sz w:val="24"/>
          <w:szCs w:val="24"/>
        </w:rPr>
        <w:t>(the Rules)</w:t>
      </w:r>
      <w:r w:rsidR="004638E7">
        <w:rPr>
          <w:sz w:val="24"/>
          <w:szCs w:val="24"/>
        </w:rPr>
        <w:t xml:space="preserve"> on the basis of the test results provided for the tested engine</w:t>
      </w:r>
      <w:r w:rsidR="00F5373A">
        <w:rPr>
          <w:sz w:val="24"/>
          <w:szCs w:val="24"/>
        </w:rPr>
        <w:t xml:space="preserve"> in accordance with paragraph 20(2)(a)</w:t>
      </w:r>
      <w:r w:rsidR="004638E7">
        <w:rPr>
          <w:sz w:val="24"/>
          <w:szCs w:val="24"/>
        </w:rPr>
        <w:t>, including the emissions results specified in Schedule 2 to this certificate.</w:t>
      </w:r>
    </w:p>
    <w:p w14:paraId="4472CD40" w14:textId="0F586EDA" w:rsidR="00F36050" w:rsidRDefault="00223F20" w:rsidP="00F36050">
      <w:pPr>
        <w:rPr>
          <w:sz w:val="24"/>
          <w:szCs w:val="24"/>
        </w:rPr>
      </w:pPr>
      <w:r>
        <w:rPr>
          <w:sz w:val="24"/>
          <w:szCs w:val="24"/>
        </w:rPr>
        <w:t xml:space="preserve">Consistent with the requirements of paragraph 20(2)(b) of the Rules, all engines of the engine family specified in Schedule 1 </w:t>
      </w:r>
      <w:r w:rsidR="003337D0">
        <w:rPr>
          <w:sz w:val="24"/>
          <w:szCs w:val="24"/>
        </w:rPr>
        <w:t>must</w:t>
      </w:r>
      <w:r>
        <w:rPr>
          <w:sz w:val="24"/>
          <w:szCs w:val="24"/>
        </w:rPr>
        <w:t xml:space="preserve"> comply with the Australian emissions standard for propulsion marine engines set out in section 11 of the Rules.</w:t>
      </w:r>
    </w:p>
    <w:p w14:paraId="5D8BAF9F" w14:textId="10262022" w:rsidR="0035698F" w:rsidRDefault="00391C60" w:rsidP="00F36050">
      <w:pPr>
        <w:rPr>
          <w:sz w:val="24"/>
          <w:szCs w:val="24"/>
        </w:rPr>
      </w:pPr>
      <w:r>
        <w:rPr>
          <w:sz w:val="24"/>
          <w:szCs w:val="24"/>
        </w:rPr>
        <w:t>In accordance with paragraph 20(1)(a) of the Rules t</w:t>
      </w:r>
      <w:r w:rsidR="00A76936">
        <w:rPr>
          <w:sz w:val="24"/>
          <w:szCs w:val="24"/>
        </w:rPr>
        <w:t xml:space="preserve">his </w:t>
      </w:r>
      <w:r w:rsidR="00223F20">
        <w:rPr>
          <w:sz w:val="24"/>
          <w:szCs w:val="24"/>
        </w:rPr>
        <w:t>certificate</w:t>
      </w:r>
      <w:r w:rsidR="00A76936">
        <w:rPr>
          <w:sz w:val="24"/>
          <w:szCs w:val="24"/>
        </w:rPr>
        <w:t xml:space="preserve"> </w:t>
      </w:r>
      <w:r w:rsidR="00DC12B0">
        <w:rPr>
          <w:sz w:val="24"/>
          <w:szCs w:val="24"/>
        </w:rPr>
        <w:t>comes into force</w:t>
      </w:r>
      <w:r w:rsidR="00A76936">
        <w:rPr>
          <w:sz w:val="24"/>
          <w:szCs w:val="24"/>
        </w:rPr>
        <w:t xml:space="preserve"> on the date that it is </w:t>
      </w:r>
      <w:r>
        <w:rPr>
          <w:sz w:val="24"/>
          <w:szCs w:val="24"/>
        </w:rPr>
        <w:t xml:space="preserve">published </w:t>
      </w:r>
      <w:r w:rsidR="0035698F">
        <w:rPr>
          <w:sz w:val="24"/>
          <w:szCs w:val="24"/>
        </w:rPr>
        <w:t>on the Department’s website.</w:t>
      </w:r>
    </w:p>
    <w:p w14:paraId="257FBCC7" w14:textId="77777777" w:rsidR="009449E4" w:rsidRPr="000D7656" w:rsidRDefault="009449E4" w:rsidP="00F36050">
      <w:pPr>
        <w:rPr>
          <w:sz w:val="24"/>
          <w:szCs w:val="24"/>
        </w:rPr>
      </w:pPr>
    </w:p>
    <w:p w14:paraId="1E8EB39A" w14:textId="6F43840B" w:rsidR="00A76936" w:rsidRPr="000D7656" w:rsidRDefault="009C57CB" w:rsidP="00F36050">
      <w:pPr>
        <w:rPr>
          <w:sz w:val="24"/>
          <w:szCs w:val="24"/>
        </w:rPr>
      </w:pPr>
      <w:r>
        <w:rPr>
          <w:noProof/>
          <w:lang w:eastAsia="en-AU"/>
        </w:rPr>
        <w:drawing>
          <wp:inline distT="0" distB="0" distL="0" distR="0" wp14:anchorId="269C9C2C" wp14:editId="6D1DA84A">
            <wp:extent cx="847725" cy="371475"/>
            <wp:effectExtent l="0" t="0" r="9525" b="9525"/>
            <wp:docPr id="3" name="Picture 3" descr="cid:image001.jpg@01D4030C.B8B33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1.jpg@01D4030C.B8B3347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2"/>
        <w:gridCol w:w="1124"/>
        <w:gridCol w:w="2466"/>
      </w:tblGrid>
      <w:tr w:rsidR="000D7656" w14:paraId="1FDCDE09" w14:textId="77777777" w:rsidTr="00DA1A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778" w:type="dxa"/>
          </w:tcPr>
          <w:p w14:paraId="638CCC52" w14:textId="69595F3A" w:rsidR="000D7656" w:rsidRDefault="000D7656" w:rsidP="00AD4C76">
            <w:pPr>
              <w:spacing w:before="80"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B875A87" w14:textId="77777777" w:rsidR="000D7656" w:rsidRDefault="000D7656" w:rsidP="000D7656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516" w:type="dxa"/>
          </w:tcPr>
          <w:p w14:paraId="02A8C6BC" w14:textId="2C66682B" w:rsidR="000D7656" w:rsidRDefault="000D7656" w:rsidP="000D7656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C57CB">
              <w:rPr>
                <w:sz w:val="24"/>
                <w:szCs w:val="24"/>
              </w:rPr>
              <w:t>28</w:t>
            </w:r>
            <w:r>
              <w:rPr>
                <w:sz w:val="24"/>
                <w:szCs w:val="24"/>
              </w:rPr>
              <w:t xml:space="preserve">     /   </w:t>
            </w:r>
            <w:r w:rsidR="009C57C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 </w:t>
            </w:r>
            <w:r w:rsidR="00DA1A17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/</w:t>
            </w:r>
            <w:r w:rsidR="009C57CB">
              <w:rPr>
                <w:sz w:val="24"/>
                <w:szCs w:val="24"/>
              </w:rPr>
              <w:t xml:space="preserve">   2018</w:t>
            </w:r>
          </w:p>
        </w:tc>
      </w:tr>
    </w:tbl>
    <w:p w14:paraId="773EBA8A" w14:textId="77777777" w:rsidR="00F36050" w:rsidRPr="000D7656" w:rsidRDefault="00F36050" w:rsidP="00F36050">
      <w:pPr>
        <w:rPr>
          <w:sz w:val="24"/>
          <w:szCs w:val="24"/>
        </w:rPr>
      </w:pPr>
      <w:r w:rsidRPr="000D7656">
        <w:rPr>
          <w:sz w:val="24"/>
          <w:szCs w:val="24"/>
        </w:rPr>
        <w:lastRenderedPageBreak/>
        <w:t>Delegate of the Secretary</w:t>
      </w:r>
    </w:p>
    <w:p w14:paraId="3C87249D" w14:textId="77777777" w:rsidR="00F36050" w:rsidRPr="00F36050" w:rsidRDefault="00F36050" w:rsidP="00F36050"/>
    <w:p w14:paraId="2A377896" w14:textId="77777777" w:rsidR="00DA1A17" w:rsidRDefault="00DA1A17">
      <w:pPr>
        <w:spacing w:after="0" w:line="240" w:lineRule="auto"/>
      </w:pPr>
    </w:p>
    <w:p w14:paraId="2D19E79D" w14:textId="77777777" w:rsidR="00DA1A17" w:rsidRPr="00DA1A17" w:rsidRDefault="00DA1A17" w:rsidP="006B722A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t>Schedule 1</w:t>
      </w:r>
    </w:p>
    <w:p w14:paraId="55D732B3" w14:textId="766A2F77" w:rsidR="00DA1A17" w:rsidRPr="00D1549F" w:rsidRDefault="004638E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Engines</w:t>
      </w:r>
      <w:r w:rsidR="00DA1A17" w:rsidRPr="00D1549F">
        <w:rPr>
          <w:b/>
          <w:sz w:val="28"/>
          <w:szCs w:val="28"/>
        </w:rPr>
        <w:t xml:space="preserve"> Included in this </w:t>
      </w:r>
      <w:r>
        <w:rPr>
          <w:b/>
          <w:sz w:val="28"/>
          <w:szCs w:val="28"/>
        </w:rPr>
        <w:t>Certificate of Conformity</w:t>
      </w:r>
    </w:p>
    <w:p w14:paraId="15D486AA" w14:textId="77777777" w:rsidR="008415B6" w:rsidRDefault="008415B6" w:rsidP="006B722A"/>
    <w:p w14:paraId="78528D05" w14:textId="024E757F" w:rsidR="004638E7" w:rsidRDefault="00D1549F" w:rsidP="006B722A">
      <w:r>
        <w:t xml:space="preserve">Only </w:t>
      </w:r>
      <w:r w:rsidR="004638E7">
        <w:t xml:space="preserve">the </w:t>
      </w:r>
      <w:r w:rsidR="00F5373A">
        <w:t xml:space="preserve">test </w:t>
      </w:r>
      <w:r w:rsidR="004638E7">
        <w:t>engine</w:t>
      </w:r>
      <w:r w:rsidR="00F5373A">
        <w:t xml:space="preserve"> model in Schedule 2 and the engine models </w:t>
      </w:r>
      <w:r>
        <w:t xml:space="preserve">specified </w:t>
      </w:r>
      <w:r w:rsidR="008E1FBB">
        <w:t xml:space="preserve">in the table </w:t>
      </w:r>
      <w:r>
        <w:t xml:space="preserve">below are </w:t>
      </w:r>
      <w:r w:rsidR="004638E7">
        <w:t xml:space="preserve">covered by </w:t>
      </w:r>
      <w:r>
        <w:t xml:space="preserve">this </w:t>
      </w:r>
      <w:r w:rsidR="004638E7">
        <w:t>certificate</w:t>
      </w:r>
      <w:r>
        <w:t>.</w:t>
      </w:r>
    </w:p>
    <w:p w14:paraId="3CF200BB" w14:textId="77777777" w:rsidR="008415B6" w:rsidRDefault="008415B6" w:rsidP="006B722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2835"/>
        <w:gridCol w:w="2551"/>
      </w:tblGrid>
      <w:tr w:rsidR="008E1FBB" w:rsidRPr="00062FAF" w14:paraId="07C80521" w14:textId="77777777" w:rsidTr="00062F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14" w:type="dxa"/>
            <w:shd w:val="clear" w:color="auto" w:fill="EAF1DD" w:themeFill="accent3" w:themeFillTint="33"/>
          </w:tcPr>
          <w:p w14:paraId="53266B2E" w14:textId="5B6BE73E" w:rsidR="008E1FBB" w:rsidRPr="00062FAF" w:rsidRDefault="008E1FBB" w:rsidP="0045727F">
            <w:pPr>
              <w:spacing w:before="80" w:after="80" w:line="240" w:lineRule="auto"/>
              <w:rPr>
                <w:b/>
              </w:rPr>
            </w:pPr>
            <w:r w:rsidRPr="00062FAF">
              <w:rPr>
                <w:b/>
              </w:rPr>
              <w:t xml:space="preserve">Category: 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3EA9CBB" w14:textId="55930F10" w:rsidR="008E1FBB" w:rsidRPr="00062FAF" w:rsidRDefault="008E1FBB" w:rsidP="0045727F">
            <w:pPr>
              <w:spacing w:before="80" w:after="80" w:line="240" w:lineRule="auto"/>
            </w:pPr>
            <w:r w:rsidRPr="00062FAF">
              <w:t>Propulsion Marine Engine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8B5D51" w14:textId="152A39BC" w:rsidR="008E1FBB" w:rsidRPr="00062FAF" w:rsidRDefault="008E1FBB" w:rsidP="0045727F">
            <w:pPr>
              <w:spacing w:before="80" w:after="80" w:line="240" w:lineRule="auto"/>
            </w:pPr>
          </w:p>
        </w:tc>
      </w:tr>
      <w:tr w:rsidR="008E1FBB" w:rsidRPr="00062FAF" w14:paraId="268DF253" w14:textId="77777777" w:rsidTr="00062F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shd w:val="clear" w:color="auto" w:fill="EAF1DD" w:themeFill="accent3" w:themeFillTint="33"/>
          </w:tcPr>
          <w:p w14:paraId="1F7968C1" w14:textId="3280B955" w:rsidR="008E1FBB" w:rsidRPr="00062FAF" w:rsidRDefault="008E1FBB" w:rsidP="0045727F">
            <w:pPr>
              <w:spacing w:before="80" w:after="80" w:line="240" w:lineRule="auto"/>
              <w:rPr>
                <w:b/>
              </w:rPr>
            </w:pPr>
            <w:r w:rsidRPr="00062FAF">
              <w:rPr>
                <w:b/>
              </w:rPr>
              <w:t xml:space="preserve">Equipment Type: 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FB47C92" w14:textId="67AA799A" w:rsidR="008E1FBB" w:rsidRPr="00062FAF" w:rsidRDefault="008E1FBB" w:rsidP="0045727F">
            <w:pPr>
              <w:spacing w:before="80" w:after="80" w:line="240" w:lineRule="auto"/>
            </w:pPr>
            <w:r w:rsidRPr="00062FAF">
              <w:t>Outboard Engine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1BB952" w14:textId="77777777" w:rsidR="008E1FBB" w:rsidRPr="00062FAF" w:rsidRDefault="008E1FBB" w:rsidP="0045727F">
            <w:pPr>
              <w:spacing w:before="80" w:after="80" w:line="240" w:lineRule="auto"/>
            </w:pPr>
          </w:p>
        </w:tc>
      </w:tr>
      <w:tr w:rsidR="008E1FBB" w:rsidRPr="00062FAF" w14:paraId="3B2D2A19" w14:textId="77777777" w:rsidTr="00062FA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shd w:val="clear" w:color="auto" w:fill="EAF1DD" w:themeFill="accent3" w:themeFillTint="33"/>
          </w:tcPr>
          <w:p w14:paraId="7801A9C7" w14:textId="05190176" w:rsidR="008E1FBB" w:rsidRPr="00062FAF" w:rsidRDefault="008E1FBB" w:rsidP="0045727F">
            <w:pPr>
              <w:spacing w:before="80" w:after="80" w:line="240" w:lineRule="auto"/>
              <w:rPr>
                <w:b/>
              </w:rPr>
            </w:pPr>
            <w:r w:rsidRPr="00062FAF">
              <w:rPr>
                <w:b/>
              </w:rPr>
              <w:t xml:space="preserve">Make: 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72DB3685" w14:textId="2B59BCF2" w:rsidR="008E1FBB" w:rsidRPr="00062FAF" w:rsidRDefault="008E1FBB" w:rsidP="0045727F">
            <w:pPr>
              <w:spacing w:before="80" w:after="80" w:line="240" w:lineRule="auto"/>
            </w:pPr>
            <w:r w:rsidRPr="00062FAF">
              <w:t>Mercury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C776A3" w14:textId="77777777" w:rsidR="008E1FBB" w:rsidRPr="00062FAF" w:rsidRDefault="008E1FBB" w:rsidP="0045727F">
            <w:pPr>
              <w:spacing w:before="80" w:after="80" w:line="240" w:lineRule="auto"/>
            </w:pPr>
          </w:p>
        </w:tc>
      </w:tr>
      <w:tr w:rsidR="008E1FBB" w:rsidRPr="00062FAF" w14:paraId="79379A23" w14:textId="77777777" w:rsidTr="00062F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215F41ED" w14:textId="3E75C2F5" w:rsidR="008E1FBB" w:rsidRPr="00062FAF" w:rsidRDefault="008E1FBB" w:rsidP="0045727F">
            <w:pPr>
              <w:spacing w:before="80" w:after="80" w:line="240" w:lineRule="auto"/>
              <w:rPr>
                <w:b/>
              </w:rPr>
            </w:pPr>
            <w:r w:rsidRPr="00062FAF">
              <w:rPr>
                <w:b/>
              </w:rPr>
              <w:t>Engine Family Name: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5E70EC19" w14:textId="10BC4C74" w:rsidR="008E1FBB" w:rsidRPr="00062FAF" w:rsidRDefault="008E1FBB" w:rsidP="0045727F">
            <w:pPr>
              <w:spacing w:before="80" w:after="80" w:line="240" w:lineRule="auto"/>
            </w:pPr>
            <w:r w:rsidRPr="00062FAF">
              <w:t>GM9XM.5262GE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D1E7478" w14:textId="77777777" w:rsidR="008E1FBB" w:rsidRPr="00062FAF" w:rsidRDefault="008E1FBB" w:rsidP="0045727F">
            <w:pPr>
              <w:spacing w:before="80" w:after="80" w:line="240" w:lineRule="auto"/>
            </w:pPr>
          </w:p>
        </w:tc>
      </w:tr>
      <w:tr w:rsidR="008E1FBB" w:rsidRPr="00062FAF" w14:paraId="776384F3" w14:textId="77777777" w:rsidTr="00062FA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FB5A999" w14:textId="2584F7C6" w:rsidR="008E1FBB" w:rsidRPr="00062FAF" w:rsidRDefault="008E1FBB" w:rsidP="0045727F">
            <w:pPr>
              <w:spacing w:before="80" w:after="80" w:line="240" w:lineRule="auto"/>
              <w:rPr>
                <w:b/>
              </w:rPr>
            </w:pPr>
            <w:r w:rsidRPr="00062FAF">
              <w:rPr>
                <w:b/>
              </w:rPr>
              <w:t>Models Included in this Engine Family:</w:t>
            </w:r>
          </w:p>
        </w:tc>
        <w:tc>
          <w:tcPr>
            <w:tcW w:w="2835" w:type="dxa"/>
            <w:shd w:val="clear" w:color="auto" w:fill="EAF1DD" w:themeFill="accent3" w:themeFillTint="33"/>
          </w:tcPr>
          <w:p w14:paraId="17380D1B" w14:textId="3ADB8B7E" w:rsidR="008E1FBB" w:rsidRPr="00062FAF" w:rsidRDefault="008E1FBB" w:rsidP="0045727F">
            <w:pPr>
              <w:spacing w:before="80" w:after="80" w:line="240" w:lineRule="auto"/>
            </w:pPr>
            <w:r w:rsidRPr="00062FAF">
              <w:rPr>
                <w:b/>
              </w:rPr>
              <w:t xml:space="preserve">Model Name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14:paraId="5C5B72F7" w14:textId="13832303" w:rsidR="008E1FBB" w:rsidRPr="00062FAF" w:rsidRDefault="008E1FBB" w:rsidP="0045727F">
            <w:pPr>
              <w:spacing w:before="80" w:after="80" w:line="240" w:lineRule="auto"/>
            </w:pPr>
            <w:r w:rsidRPr="00062FAF">
              <w:rPr>
                <w:b/>
              </w:rPr>
              <w:t>Model Number</w:t>
            </w:r>
          </w:p>
        </w:tc>
      </w:tr>
      <w:tr w:rsidR="008E1FBB" w:rsidRPr="00062FAF" w14:paraId="01D311B4" w14:textId="77777777" w:rsidTr="00062F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7A99E23" w14:textId="77777777" w:rsidR="008E1FBB" w:rsidRPr="00062FAF" w:rsidRDefault="008E1FBB" w:rsidP="0045727F">
            <w:pPr>
              <w:spacing w:before="40" w:after="40" w:line="240" w:lineRule="auto"/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612471BD" w14:textId="6A39673D" w:rsidR="008E1FBB" w:rsidRPr="00E05AB4" w:rsidRDefault="00E05AB4" w:rsidP="0045727F">
            <w:pPr>
              <w:spacing w:before="40" w:after="40" w:line="240" w:lineRule="auto"/>
              <w:rPr>
                <w:sz w:val="20"/>
                <w:szCs w:val="20"/>
              </w:rPr>
            </w:pPr>
            <w:r w:rsidRPr="00E05AB4">
              <w:rPr>
                <w:sz w:val="20"/>
                <w:szCs w:val="20"/>
              </w:rPr>
              <w:t>ME25MH EFI 4S</w:t>
            </w:r>
          </w:p>
        </w:tc>
        <w:tc>
          <w:tcPr>
            <w:tcW w:w="2551" w:type="dxa"/>
          </w:tcPr>
          <w:p w14:paraId="4E2C555F" w14:textId="5811DA31" w:rsidR="008E1FBB" w:rsidRPr="00E05AB4" w:rsidRDefault="00E05AB4" w:rsidP="0045727F">
            <w:pPr>
              <w:spacing w:before="40" w:after="40" w:line="240" w:lineRule="auto"/>
              <w:rPr>
                <w:sz w:val="20"/>
                <w:szCs w:val="20"/>
              </w:rPr>
            </w:pPr>
            <w:r w:rsidRPr="00E05AB4">
              <w:rPr>
                <w:sz w:val="20"/>
                <w:szCs w:val="20"/>
              </w:rPr>
              <w:t>1A25203KL</w:t>
            </w:r>
          </w:p>
        </w:tc>
      </w:tr>
      <w:tr w:rsidR="008E1FBB" w:rsidRPr="00062FAF" w14:paraId="096DC282" w14:textId="77777777" w:rsidTr="00062FA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32CC31" w14:textId="77777777" w:rsidR="008E1FBB" w:rsidRPr="00062FAF" w:rsidRDefault="008E1FBB" w:rsidP="0045727F">
            <w:pPr>
              <w:spacing w:before="40" w:after="40" w:line="240" w:lineRule="auto"/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5AD06A56" w14:textId="697ACC8A" w:rsidR="008E1FBB" w:rsidRPr="00E05AB4" w:rsidRDefault="00E05AB4" w:rsidP="0045727F">
            <w:pPr>
              <w:spacing w:before="40" w:after="40" w:line="240" w:lineRule="auto"/>
              <w:rPr>
                <w:sz w:val="20"/>
                <w:szCs w:val="20"/>
              </w:rPr>
            </w:pPr>
            <w:r w:rsidRPr="00E05AB4">
              <w:rPr>
                <w:sz w:val="20"/>
                <w:szCs w:val="20"/>
              </w:rPr>
              <w:t>ME25MLH EFI 4S</w:t>
            </w:r>
          </w:p>
        </w:tc>
        <w:tc>
          <w:tcPr>
            <w:tcW w:w="2551" w:type="dxa"/>
          </w:tcPr>
          <w:p w14:paraId="088C4CDF" w14:textId="0F63DB9B" w:rsidR="008E1FBB" w:rsidRPr="00E05AB4" w:rsidRDefault="00E05AB4" w:rsidP="0045727F">
            <w:pPr>
              <w:spacing w:before="40" w:after="40" w:line="240" w:lineRule="auto"/>
              <w:rPr>
                <w:sz w:val="20"/>
                <w:szCs w:val="20"/>
              </w:rPr>
            </w:pPr>
            <w:r w:rsidRPr="00E05AB4">
              <w:rPr>
                <w:sz w:val="20"/>
                <w:szCs w:val="20"/>
              </w:rPr>
              <w:t>1A25212KL</w:t>
            </w:r>
          </w:p>
        </w:tc>
      </w:tr>
      <w:tr w:rsidR="008E1FBB" w:rsidRPr="00062FAF" w14:paraId="22D6A3B6" w14:textId="77777777" w:rsidTr="00062F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4BDE4F" w14:textId="77777777" w:rsidR="008E1FBB" w:rsidRPr="00062FAF" w:rsidRDefault="008E1FBB" w:rsidP="0045727F">
            <w:pPr>
              <w:spacing w:before="40" w:after="40" w:line="240" w:lineRule="auto"/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6D9C3D96" w14:textId="49486DEA" w:rsidR="008E1FBB" w:rsidRPr="00E05AB4" w:rsidRDefault="00E05AB4" w:rsidP="0045727F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ME25E EFI 4S</w:t>
            </w:r>
          </w:p>
        </w:tc>
        <w:tc>
          <w:tcPr>
            <w:tcW w:w="2551" w:type="dxa"/>
          </w:tcPr>
          <w:p w14:paraId="1DF388DF" w14:textId="461A50FA" w:rsidR="008E1FBB" w:rsidRPr="00E05AB4" w:rsidRDefault="00E05AB4" w:rsidP="0045727F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1A25302KL</w:t>
            </w:r>
          </w:p>
        </w:tc>
      </w:tr>
      <w:tr w:rsidR="008E1FBB" w:rsidRPr="00062FAF" w14:paraId="066B38AD" w14:textId="77777777" w:rsidTr="00062FA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BC7FA8" w14:textId="77777777" w:rsidR="008E1FBB" w:rsidRPr="00062FAF" w:rsidRDefault="008E1FBB" w:rsidP="0045727F">
            <w:pPr>
              <w:spacing w:before="40" w:after="40" w:line="240" w:lineRule="auto"/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A7A303E" w14:textId="0515486B" w:rsidR="008E1FBB" w:rsidRPr="00E05AB4" w:rsidRDefault="00E05AB4" w:rsidP="0045727F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ME25EL EFI 4S</w:t>
            </w:r>
          </w:p>
        </w:tc>
        <w:tc>
          <w:tcPr>
            <w:tcW w:w="2551" w:type="dxa"/>
          </w:tcPr>
          <w:p w14:paraId="5C9976B0" w14:textId="663B497C" w:rsidR="008E1FBB" w:rsidRPr="00E05AB4" w:rsidRDefault="00E05AB4" w:rsidP="0045727F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1A25312KL</w:t>
            </w:r>
          </w:p>
        </w:tc>
      </w:tr>
      <w:tr w:rsidR="008E1FBB" w:rsidRPr="00062FAF" w14:paraId="677112F8" w14:textId="77777777" w:rsidTr="00062F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851C27" w14:textId="77777777" w:rsidR="008E1FBB" w:rsidRPr="00062FAF" w:rsidRDefault="008E1FBB" w:rsidP="0045727F">
            <w:pPr>
              <w:spacing w:before="40" w:after="40" w:line="240" w:lineRule="auto"/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4B95D82A" w14:textId="1A0AF24A" w:rsidR="008E1FBB" w:rsidRPr="00E05AB4" w:rsidRDefault="00E05AB4" w:rsidP="0045727F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ME25ELPT EFI 4S</w:t>
            </w:r>
          </w:p>
        </w:tc>
        <w:tc>
          <w:tcPr>
            <w:tcW w:w="2551" w:type="dxa"/>
          </w:tcPr>
          <w:p w14:paraId="4E928E7C" w14:textId="739AA7F5" w:rsidR="008E1FBB" w:rsidRPr="00E05AB4" w:rsidRDefault="00E05AB4" w:rsidP="0045727F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1A25412KL</w:t>
            </w:r>
          </w:p>
        </w:tc>
      </w:tr>
      <w:tr w:rsidR="008E1FBB" w:rsidRPr="00062FAF" w14:paraId="295B75F1" w14:textId="77777777" w:rsidTr="00062FA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91AA44" w14:textId="77777777" w:rsidR="008E1FBB" w:rsidRPr="00062FAF" w:rsidRDefault="008E1FBB" w:rsidP="0045727F">
            <w:pPr>
              <w:spacing w:before="40" w:after="40" w:line="240" w:lineRule="auto"/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2F3DBB76" w14:textId="47578435" w:rsidR="008E1FBB" w:rsidRPr="00E05AB4" w:rsidRDefault="00E05AB4" w:rsidP="0045727F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ME30MHGA EFI 4S</w:t>
            </w:r>
          </w:p>
        </w:tc>
        <w:tc>
          <w:tcPr>
            <w:tcW w:w="2551" w:type="dxa"/>
          </w:tcPr>
          <w:p w14:paraId="6E4D5FA7" w14:textId="619D2465" w:rsidR="008E1FBB" w:rsidRPr="00E05AB4" w:rsidRDefault="00E05AB4" w:rsidP="0045727F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1A3G203KL</w:t>
            </w:r>
          </w:p>
        </w:tc>
      </w:tr>
      <w:tr w:rsidR="00E05AB4" w:rsidRPr="00062FAF" w14:paraId="505E6985" w14:textId="77777777" w:rsidTr="00062F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42C086" w14:textId="77777777" w:rsidR="00E05AB4" w:rsidRPr="00062FAF" w:rsidRDefault="00E05AB4" w:rsidP="0045727F">
            <w:pPr>
              <w:spacing w:before="40" w:after="40" w:line="240" w:lineRule="auto"/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36E0B32A" w14:textId="17B16656" w:rsidR="00E05AB4" w:rsidRDefault="00E05AB4" w:rsidP="0045727F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ME30MLHGA EFI 4S</w:t>
            </w:r>
          </w:p>
        </w:tc>
        <w:tc>
          <w:tcPr>
            <w:tcW w:w="2551" w:type="dxa"/>
          </w:tcPr>
          <w:p w14:paraId="65462DF8" w14:textId="0BAFACD0" w:rsidR="00E05AB4" w:rsidRDefault="00E05AB4" w:rsidP="0045727F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1A3G213KL</w:t>
            </w:r>
          </w:p>
        </w:tc>
      </w:tr>
      <w:tr w:rsidR="00E05AB4" w:rsidRPr="00062FAF" w14:paraId="086B4391" w14:textId="77777777" w:rsidTr="00062FA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DD8CA3" w14:textId="77777777" w:rsidR="00E05AB4" w:rsidRPr="00062FAF" w:rsidRDefault="00E05AB4" w:rsidP="0045727F">
            <w:pPr>
              <w:spacing w:before="40" w:after="40" w:line="240" w:lineRule="auto"/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52693722" w14:textId="0B01BBE5" w:rsidR="00E05AB4" w:rsidRDefault="00E05AB4" w:rsidP="0045727F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ME30ELGA EFI 4S</w:t>
            </w:r>
          </w:p>
        </w:tc>
        <w:tc>
          <w:tcPr>
            <w:tcW w:w="2551" w:type="dxa"/>
          </w:tcPr>
          <w:p w14:paraId="2974FF1A" w14:textId="5C91FE01" w:rsidR="00E05AB4" w:rsidRDefault="00E05AB4" w:rsidP="0045727F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1A3G312KL</w:t>
            </w:r>
          </w:p>
        </w:tc>
      </w:tr>
      <w:tr w:rsidR="00E05AB4" w:rsidRPr="00062FAF" w14:paraId="2B0E26D3" w14:textId="77777777" w:rsidTr="00062F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1A2339" w14:textId="77777777" w:rsidR="00E05AB4" w:rsidRPr="00062FAF" w:rsidRDefault="00E05AB4" w:rsidP="0045727F">
            <w:pPr>
              <w:spacing w:before="40" w:after="40" w:line="240" w:lineRule="auto"/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4FC62F67" w14:textId="700986C4" w:rsidR="00E05AB4" w:rsidRDefault="00E05AB4" w:rsidP="0045727F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ME30ELHPT EFI 4S</w:t>
            </w:r>
          </w:p>
        </w:tc>
        <w:tc>
          <w:tcPr>
            <w:tcW w:w="2551" w:type="dxa"/>
          </w:tcPr>
          <w:p w14:paraId="01155944" w14:textId="3883F2CF" w:rsidR="00E05AB4" w:rsidRDefault="00E05AB4" w:rsidP="0045727F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1A30411EL</w:t>
            </w:r>
          </w:p>
        </w:tc>
      </w:tr>
      <w:tr w:rsidR="00E05AB4" w:rsidRPr="00062FAF" w14:paraId="022B933D" w14:textId="77777777" w:rsidTr="00062FA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7D709C" w14:textId="77777777" w:rsidR="00E05AB4" w:rsidRPr="00062FAF" w:rsidRDefault="00E05AB4" w:rsidP="0045727F">
            <w:pPr>
              <w:spacing w:before="40" w:after="40" w:line="240" w:lineRule="auto"/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4855F680" w14:textId="55122C51" w:rsidR="00E05AB4" w:rsidRDefault="00E05AB4" w:rsidP="0045727F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ME30ELPT EFI 4S</w:t>
            </w:r>
          </w:p>
        </w:tc>
        <w:tc>
          <w:tcPr>
            <w:tcW w:w="2551" w:type="dxa"/>
          </w:tcPr>
          <w:p w14:paraId="24DE6092" w14:textId="353AF00D" w:rsidR="00E05AB4" w:rsidRDefault="00E05AB4" w:rsidP="0045727F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1A30413KL</w:t>
            </w:r>
          </w:p>
        </w:tc>
      </w:tr>
      <w:tr w:rsidR="00E05AB4" w:rsidRPr="00062FAF" w14:paraId="652EA2DB" w14:textId="77777777" w:rsidTr="00062F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FCB0E7" w14:textId="77777777" w:rsidR="00E05AB4" w:rsidRPr="00062FAF" w:rsidRDefault="00E05AB4" w:rsidP="0045727F">
            <w:pPr>
              <w:spacing w:before="40" w:after="40" w:line="240" w:lineRule="auto"/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5B1B6356" w14:textId="6458C795" w:rsidR="00E05AB4" w:rsidRDefault="00E05AB4" w:rsidP="0045727F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MA30MLHGA EFI 4S</w:t>
            </w:r>
          </w:p>
        </w:tc>
        <w:tc>
          <w:tcPr>
            <w:tcW w:w="2551" w:type="dxa"/>
          </w:tcPr>
          <w:p w14:paraId="44BEC23E" w14:textId="3CED7DC4" w:rsidR="00E05AB4" w:rsidRDefault="00E05AB4" w:rsidP="0045727F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7A3G213IL</w:t>
            </w:r>
          </w:p>
        </w:tc>
      </w:tr>
      <w:tr w:rsidR="00E05AB4" w:rsidRPr="00062FAF" w14:paraId="101A2008" w14:textId="77777777" w:rsidTr="00062FA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99DF08" w14:textId="77777777" w:rsidR="00E05AB4" w:rsidRPr="00062FAF" w:rsidRDefault="00E05AB4" w:rsidP="0045727F">
            <w:pPr>
              <w:spacing w:before="40" w:after="40" w:line="240" w:lineRule="auto"/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670E130A" w14:textId="3D564CB6" w:rsidR="00E05AB4" w:rsidRDefault="00E05AB4" w:rsidP="0045727F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MA30ELPT EFI 4S</w:t>
            </w:r>
          </w:p>
        </w:tc>
        <w:tc>
          <w:tcPr>
            <w:tcW w:w="2551" w:type="dxa"/>
          </w:tcPr>
          <w:p w14:paraId="21FD5E5F" w14:textId="32C9C8B2" w:rsidR="00E05AB4" w:rsidRDefault="00E05AB4" w:rsidP="0045727F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7A30413IL</w:t>
            </w:r>
          </w:p>
        </w:tc>
      </w:tr>
    </w:tbl>
    <w:p w14:paraId="5D1DB294" w14:textId="77777777" w:rsidR="00FC319E" w:rsidRDefault="00FC319E" w:rsidP="006B722A"/>
    <w:p w14:paraId="271C722B" w14:textId="77777777" w:rsidR="00D1549F" w:rsidRDefault="00D1549F" w:rsidP="006B722A"/>
    <w:p w14:paraId="0DD42ECE" w14:textId="77777777" w:rsidR="00D1549F" w:rsidRDefault="00D1549F" w:rsidP="006B722A"/>
    <w:p w14:paraId="20145ECB" w14:textId="77777777" w:rsidR="00D1549F" w:rsidRDefault="00D1549F" w:rsidP="006B722A"/>
    <w:p w14:paraId="48854FF0" w14:textId="77777777" w:rsidR="00D1549F" w:rsidRDefault="00D1549F" w:rsidP="006B722A"/>
    <w:p w14:paraId="3D587AE3" w14:textId="77777777" w:rsidR="00D1549F" w:rsidRDefault="00D1549F" w:rsidP="006B722A">
      <w:r>
        <w:br w:type="page"/>
      </w:r>
    </w:p>
    <w:p w14:paraId="066F21FF" w14:textId="77777777" w:rsidR="00D1549F" w:rsidRPr="00DA1A17" w:rsidRDefault="00D1549F" w:rsidP="00D1549F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lastRenderedPageBreak/>
        <w:t xml:space="preserve">Schedule </w:t>
      </w:r>
      <w:r>
        <w:rPr>
          <w:b/>
          <w:sz w:val="28"/>
          <w:szCs w:val="28"/>
        </w:rPr>
        <w:t>2</w:t>
      </w:r>
    </w:p>
    <w:p w14:paraId="120FAF97" w14:textId="48F8DEC7" w:rsidR="00234243" w:rsidRDefault="00234243" w:rsidP="00234243">
      <w:pPr>
        <w:pBdr>
          <w:bottom w:val="single" w:sz="4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Summary of Emissions Results for Tested Engine</w:t>
      </w:r>
    </w:p>
    <w:p w14:paraId="3B2D035C" w14:textId="17601E37" w:rsidR="00F42DD4" w:rsidRDefault="00F42DD4" w:rsidP="00234243">
      <w:pPr>
        <w:rPr>
          <w:b/>
          <w:sz w:val="28"/>
          <w:szCs w:val="28"/>
        </w:rPr>
      </w:pPr>
    </w:p>
    <w:p w14:paraId="65C0F448" w14:textId="2896310B" w:rsidR="00CD17EC" w:rsidRPr="00CD17EC" w:rsidRDefault="00CD17EC" w:rsidP="00234243">
      <w:pPr>
        <w:rPr>
          <w:b/>
          <w:sz w:val="24"/>
          <w:szCs w:val="24"/>
        </w:rPr>
      </w:pPr>
      <w:r w:rsidRPr="00CD17EC">
        <w:rPr>
          <w:b/>
          <w:sz w:val="24"/>
          <w:szCs w:val="24"/>
        </w:rPr>
        <w:t>Test Engine Details:</w:t>
      </w:r>
    </w:p>
    <w:p w14:paraId="7AEE9889" w14:textId="4BBC8799" w:rsidR="00CD17EC" w:rsidRDefault="00CD17EC" w:rsidP="00234243">
      <w:pPr>
        <w:rPr>
          <w:b/>
          <w:sz w:val="28"/>
          <w:szCs w:val="28"/>
        </w:rPr>
      </w:pPr>
    </w:p>
    <w:tbl>
      <w:tblPr>
        <w:tblStyle w:val="TableGrid"/>
        <w:tblW w:w="6334" w:type="dxa"/>
        <w:tblInd w:w="607" w:type="dxa"/>
        <w:tblLook w:val="04A0" w:firstRow="1" w:lastRow="0" w:firstColumn="1" w:lastColumn="0" w:noHBand="0" w:noVBand="1"/>
      </w:tblPr>
      <w:tblGrid>
        <w:gridCol w:w="1940"/>
        <w:gridCol w:w="2410"/>
        <w:gridCol w:w="1984"/>
      </w:tblGrid>
      <w:tr w:rsidR="00CD17EC" w:rsidRPr="00CD17EC" w14:paraId="498CD292" w14:textId="77777777" w:rsidTr="00504C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40" w:type="dxa"/>
            <w:shd w:val="clear" w:color="auto" w:fill="EAF1DD" w:themeFill="accent3" w:themeFillTint="33"/>
          </w:tcPr>
          <w:p w14:paraId="47EFC002" w14:textId="5271C7F4" w:rsidR="00CD17EC" w:rsidRPr="00CD17EC" w:rsidRDefault="00CD17EC" w:rsidP="00CD17EC">
            <w:pPr>
              <w:spacing w:before="80" w:after="80" w:line="240" w:lineRule="auto"/>
              <w:rPr>
                <w:b/>
              </w:rPr>
            </w:pPr>
            <w:r w:rsidRPr="00CD17EC">
              <w:rPr>
                <w:b/>
              </w:rPr>
              <w:t>Make</w:t>
            </w:r>
          </w:p>
        </w:tc>
        <w:tc>
          <w:tcPr>
            <w:tcW w:w="2410" w:type="dxa"/>
            <w:shd w:val="clear" w:color="auto" w:fill="EAF1DD" w:themeFill="accent3" w:themeFillTint="33"/>
          </w:tcPr>
          <w:p w14:paraId="53A5EE35" w14:textId="7210BB27" w:rsidR="00CD17EC" w:rsidRPr="00CD17EC" w:rsidRDefault="00CD17EC" w:rsidP="00CD17EC">
            <w:pPr>
              <w:spacing w:before="80" w:after="80" w:line="240" w:lineRule="auto"/>
              <w:rPr>
                <w:b/>
              </w:rPr>
            </w:pPr>
            <w:r w:rsidRPr="00CD17EC">
              <w:rPr>
                <w:b/>
              </w:rPr>
              <w:t>Model Name</w:t>
            </w:r>
          </w:p>
        </w:tc>
        <w:tc>
          <w:tcPr>
            <w:tcW w:w="1984" w:type="dxa"/>
            <w:shd w:val="clear" w:color="auto" w:fill="EAF1DD" w:themeFill="accent3" w:themeFillTint="33"/>
          </w:tcPr>
          <w:p w14:paraId="1FB04D29" w14:textId="06E8A894" w:rsidR="00CD17EC" w:rsidRPr="00CD17EC" w:rsidRDefault="00CD17EC" w:rsidP="00CD17EC">
            <w:pPr>
              <w:spacing w:before="80" w:after="80" w:line="240" w:lineRule="auto"/>
              <w:rPr>
                <w:b/>
              </w:rPr>
            </w:pPr>
            <w:r w:rsidRPr="00CD17EC">
              <w:rPr>
                <w:b/>
              </w:rPr>
              <w:t>Model Number</w:t>
            </w:r>
          </w:p>
        </w:tc>
      </w:tr>
      <w:tr w:rsidR="00CD17EC" w:rsidRPr="00CD17EC" w14:paraId="01F5EC2A" w14:textId="77777777" w:rsidTr="00504C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40" w:type="dxa"/>
          </w:tcPr>
          <w:p w14:paraId="3A76F91D" w14:textId="2697EE57" w:rsidR="00CD17EC" w:rsidRPr="00CD17EC" w:rsidRDefault="00CD17EC" w:rsidP="00CD17EC">
            <w:pPr>
              <w:spacing w:before="80" w:after="80" w:line="240" w:lineRule="auto"/>
            </w:pPr>
            <w:r w:rsidRPr="00CD17EC">
              <w:t>Mercury</w:t>
            </w:r>
          </w:p>
        </w:tc>
        <w:tc>
          <w:tcPr>
            <w:tcW w:w="2410" w:type="dxa"/>
          </w:tcPr>
          <w:p w14:paraId="013FB1B8" w14:textId="5B5E2100" w:rsidR="00CD17EC" w:rsidRPr="00CD17EC" w:rsidRDefault="00504C01" w:rsidP="00CD17EC">
            <w:pPr>
              <w:spacing w:before="80" w:after="80" w:line="240" w:lineRule="auto"/>
            </w:pPr>
            <w:r>
              <w:t xml:space="preserve">ME 25ELPT EFI </w:t>
            </w:r>
            <w:r w:rsidR="00CD17EC" w:rsidRPr="00CD17EC">
              <w:t>4S</w:t>
            </w:r>
          </w:p>
        </w:tc>
        <w:tc>
          <w:tcPr>
            <w:tcW w:w="1984" w:type="dxa"/>
          </w:tcPr>
          <w:p w14:paraId="03918DB4" w14:textId="16809EEB" w:rsidR="00CD17EC" w:rsidRPr="00CD17EC" w:rsidRDefault="00504C01" w:rsidP="00CD17EC">
            <w:pPr>
              <w:spacing w:before="80" w:after="80" w:line="240" w:lineRule="auto"/>
            </w:pPr>
            <w:r>
              <w:t>1A25413EK</w:t>
            </w:r>
          </w:p>
        </w:tc>
      </w:tr>
    </w:tbl>
    <w:p w14:paraId="3427316A" w14:textId="64ED33F1" w:rsidR="00CD17EC" w:rsidRDefault="00CD17EC" w:rsidP="00234243">
      <w:pPr>
        <w:rPr>
          <w:b/>
          <w:sz w:val="28"/>
          <w:szCs w:val="28"/>
        </w:rPr>
      </w:pPr>
    </w:p>
    <w:p w14:paraId="23249698" w14:textId="706A817A" w:rsidR="00234243" w:rsidRPr="00CD17EC" w:rsidRDefault="00CD17EC" w:rsidP="00234243">
      <w:pPr>
        <w:rPr>
          <w:b/>
          <w:sz w:val="24"/>
          <w:szCs w:val="24"/>
        </w:rPr>
      </w:pPr>
      <w:r w:rsidRPr="00CD17EC">
        <w:rPr>
          <w:b/>
          <w:sz w:val="24"/>
          <w:szCs w:val="24"/>
        </w:rPr>
        <w:t>Emissions Results for Test Engine</w:t>
      </w:r>
      <w:r>
        <w:rPr>
          <w:b/>
          <w:sz w:val="24"/>
          <w:szCs w:val="24"/>
        </w:rPr>
        <w:t>:</w:t>
      </w:r>
    </w:p>
    <w:p w14:paraId="0430D12D" w14:textId="77777777" w:rsidR="008415B6" w:rsidRPr="0045727F" w:rsidRDefault="008415B6" w:rsidP="00234243">
      <w:pPr>
        <w:rPr>
          <w:sz w:val="24"/>
          <w:szCs w:val="24"/>
        </w:rPr>
      </w:pP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2547"/>
        <w:gridCol w:w="2268"/>
      </w:tblGrid>
      <w:tr w:rsidR="008415B6" w:rsidRPr="00F42DD4" w14:paraId="43BF1385" w14:textId="77777777" w:rsidTr="00CD17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47" w:type="dxa"/>
            <w:shd w:val="clear" w:color="auto" w:fill="EAF1DD" w:themeFill="accent3" w:themeFillTint="33"/>
          </w:tcPr>
          <w:p w14:paraId="681EDFF5" w14:textId="41D0C55B" w:rsidR="008415B6" w:rsidRPr="00F42DD4" w:rsidRDefault="008415B6" w:rsidP="0045727F">
            <w:pPr>
              <w:spacing w:before="40" w:after="40" w:line="240" w:lineRule="auto"/>
              <w:jc w:val="center"/>
              <w:rPr>
                <w:b/>
              </w:rPr>
            </w:pPr>
            <w:r w:rsidRPr="00F42DD4">
              <w:rPr>
                <w:b/>
              </w:rPr>
              <w:t>CO (g/kW-hr)</w:t>
            </w:r>
          </w:p>
        </w:tc>
        <w:tc>
          <w:tcPr>
            <w:tcW w:w="2268" w:type="dxa"/>
            <w:shd w:val="clear" w:color="auto" w:fill="EAF1DD" w:themeFill="accent3" w:themeFillTint="33"/>
          </w:tcPr>
          <w:p w14:paraId="038295F2" w14:textId="28FCDFF9" w:rsidR="008415B6" w:rsidRPr="00F42DD4" w:rsidRDefault="008415B6" w:rsidP="0045727F">
            <w:pPr>
              <w:spacing w:before="40" w:after="40" w:line="240" w:lineRule="auto"/>
              <w:jc w:val="center"/>
              <w:rPr>
                <w:b/>
              </w:rPr>
            </w:pPr>
            <w:r w:rsidRPr="00F42DD4">
              <w:rPr>
                <w:b/>
              </w:rPr>
              <w:t>HC+NOx (g/kW-hr)</w:t>
            </w:r>
          </w:p>
        </w:tc>
      </w:tr>
      <w:tr w:rsidR="008415B6" w:rsidRPr="0045727F" w14:paraId="6802785F" w14:textId="77777777" w:rsidTr="00CD1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47" w:type="dxa"/>
          </w:tcPr>
          <w:p w14:paraId="145CAE69" w14:textId="0829219D" w:rsidR="008415B6" w:rsidRPr="0045727F" w:rsidRDefault="008415B6" w:rsidP="0045727F">
            <w:pPr>
              <w:spacing w:before="40" w:after="40" w:line="240" w:lineRule="auto"/>
              <w:jc w:val="center"/>
              <w:rPr>
                <w:sz w:val="24"/>
                <w:szCs w:val="24"/>
              </w:rPr>
            </w:pPr>
            <w:r w:rsidRPr="0045727F">
              <w:rPr>
                <w:sz w:val="24"/>
                <w:szCs w:val="24"/>
              </w:rPr>
              <w:t>297.05</w:t>
            </w:r>
          </w:p>
        </w:tc>
        <w:tc>
          <w:tcPr>
            <w:tcW w:w="2268" w:type="dxa"/>
          </w:tcPr>
          <w:p w14:paraId="429BA47F" w14:textId="2CFB2DF6" w:rsidR="008415B6" w:rsidRPr="0045727F" w:rsidRDefault="008415B6" w:rsidP="0045727F">
            <w:pPr>
              <w:spacing w:before="40" w:after="40" w:line="240" w:lineRule="auto"/>
              <w:jc w:val="center"/>
              <w:rPr>
                <w:sz w:val="24"/>
                <w:szCs w:val="24"/>
              </w:rPr>
            </w:pPr>
            <w:r w:rsidRPr="0045727F">
              <w:rPr>
                <w:sz w:val="24"/>
                <w:szCs w:val="24"/>
              </w:rPr>
              <w:t>14.58</w:t>
            </w:r>
          </w:p>
        </w:tc>
      </w:tr>
    </w:tbl>
    <w:p w14:paraId="026F793B" w14:textId="77777777" w:rsidR="008415B6" w:rsidRPr="008415B6" w:rsidRDefault="008415B6" w:rsidP="00234243">
      <w:pPr>
        <w:rPr>
          <w:sz w:val="28"/>
          <w:szCs w:val="28"/>
        </w:rPr>
      </w:pPr>
    </w:p>
    <w:p w14:paraId="42BFEA0D" w14:textId="77777777" w:rsidR="00234243" w:rsidRPr="00D1549F" w:rsidRDefault="00234243" w:rsidP="00234243">
      <w:pPr>
        <w:rPr>
          <w:b/>
          <w:sz w:val="28"/>
          <w:szCs w:val="28"/>
        </w:rPr>
      </w:pPr>
    </w:p>
    <w:sectPr w:rsidR="00234243" w:rsidRPr="00D1549F" w:rsidSect="00D154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D68427" w14:textId="77777777" w:rsidR="00BE0F90" w:rsidRDefault="00BE0F90" w:rsidP="00A60185">
      <w:pPr>
        <w:spacing w:after="0" w:line="240" w:lineRule="auto"/>
      </w:pPr>
      <w:r>
        <w:separator/>
      </w:r>
    </w:p>
  </w:endnote>
  <w:endnote w:type="continuationSeparator" w:id="0">
    <w:p w14:paraId="1ACBF98A" w14:textId="77777777" w:rsidR="00BE0F90" w:rsidRDefault="00BE0F90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305DC7" w14:textId="77777777" w:rsidR="00270952" w:rsidRDefault="0027095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43830"/>
      <w:docPartObj>
        <w:docPartGallery w:val="Page Numbers (Bottom of Page)"/>
        <w:docPartUnique/>
      </w:docPartObj>
    </w:sdtPr>
    <w:sdtEndPr/>
    <w:sdtContent>
      <w:p w14:paraId="79ED36D6" w14:textId="77777777" w:rsidR="00100BEF" w:rsidRDefault="00076D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095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E10DE0" w14:textId="77777777" w:rsidR="00270952" w:rsidRDefault="002709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FDD416" w14:textId="77777777" w:rsidR="00BE0F90" w:rsidRDefault="00BE0F90" w:rsidP="00A60185">
      <w:pPr>
        <w:spacing w:after="0" w:line="240" w:lineRule="auto"/>
      </w:pPr>
      <w:r>
        <w:separator/>
      </w:r>
    </w:p>
  </w:footnote>
  <w:footnote w:type="continuationSeparator" w:id="0">
    <w:p w14:paraId="6F36542C" w14:textId="77777777" w:rsidR="00BE0F90" w:rsidRDefault="00BE0F90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A7E04B" w14:textId="77777777" w:rsidR="00270952" w:rsidRDefault="0027095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DEEB3A" w14:textId="34D53239" w:rsidR="00DA1A17" w:rsidRPr="00DA1A17" w:rsidRDefault="004638E7" w:rsidP="00DA1A17">
    <w:pPr>
      <w:pBdr>
        <w:bottom w:val="single" w:sz="4" w:space="1" w:color="auto"/>
      </w:pBdr>
      <w:rPr>
        <w:sz w:val="20"/>
        <w:szCs w:val="20"/>
      </w:rPr>
    </w:pPr>
    <w:r>
      <w:rPr>
        <w:sz w:val="20"/>
        <w:szCs w:val="20"/>
      </w:rPr>
      <w:t>Certificate</w:t>
    </w:r>
    <w:r w:rsidR="00DA1A17" w:rsidRPr="00DA1A17">
      <w:rPr>
        <w:sz w:val="20"/>
        <w:szCs w:val="20"/>
      </w:rPr>
      <w:t xml:space="preserve"> No: </w:t>
    </w:r>
    <w:r w:rsidR="00AD4C76">
      <w:rPr>
        <w:sz w:val="20"/>
        <w:szCs w:val="20"/>
      </w:rPr>
      <w:t>ECP-18-</w:t>
    </w:r>
    <w:r>
      <w:rPr>
        <w:sz w:val="20"/>
        <w:szCs w:val="20"/>
      </w:rPr>
      <w:t>0007</w:t>
    </w:r>
    <w:r w:rsidR="00FB5366">
      <w:rPr>
        <w:sz w:val="20"/>
        <w:szCs w:val="20"/>
      </w:rPr>
      <w:t>C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70D4FC" w14:textId="77777777" w:rsidR="00270952" w:rsidRDefault="0027095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" w15:restartNumberingAfterBreak="0">
    <w:nsid w:val="1F745BC2"/>
    <w:multiLevelType w:val="multilevel"/>
    <w:tmpl w:val="E5E89F92"/>
    <w:numStyleLink w:val="BulletList"/>
  </w:abstractNum>
  <w:abstractNum w:abstractNumId="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5456429"/>
    <w:multiLevelType w:val="multilevel"/>
    <w:tmpl w:val="E898CC72"/>
    <w:numStyleLink w:val="KeyPoints"/>
  </w:abstractNum>
  <w:abstractNum w:abstractNumId="5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455ABD"/>
    <w:multiLevelType w:val="hybridMultilevel"/>
    <w:tmpl w:val="A90A58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5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2524C708-372F-428B-A84D-1FA8FAA10BCA}"/>
    <w:docVar w:name="dgnword-eventsink" w:val="647205008"/>
    <w:docVar w:name="SecurityClassificationInHeader" w:val="False"/>
  </w:docVars>
  <w:rsids>
    <w:rsidRoot w:val="00BE0F90"/>
    <w:rsid w:val="00004AEE"/>
    <w:rsid w:val="00005CAA"/>
    <w:rsid w:val="00010210"/>
    <w:rsid w:val="00012D66"/>
    <w:rsid w:val="00015ADA"/>
    <w:rsid w:val="00020C99"/>
    <w:rsid w:val="0002707B"/>
    <w:rsid w:val="0005148E"/>
    <w:rsid w:val="00062FAF"/>
    <w:rsid w:val="00072C5A"/>
    <w:rsid w:val="000759E5"/>
    <w:rsid w:val="00076DB4"/>
    <w:rsid w:val="00084AC6"/>
    <w:rsid w:val="00091608"/>
    <w:rsid w:val="0009333C"/>
    <w:rsid w:val="0009704F"/>
    <w:rsid w:val="000A0F11"/>
    <w:rsid w:val="000A125A"/>
    <w:rsid w:val="000A57CD"/>
    <w:rsid w:val="000B3758"/>
    <w:rsid w:val="000B7681"/>
    <w:rsid w:val="000B7B42"/>
    <w:rsid w:val="000C02B7"/>
    <w:rsid w:val="000C5100"/>
    <w:rsid w:val="000C5342"/>
    <w:rsid w:val="000C706A"/>
    <w:rsid w:val="000D2887"/>
    <w:rsid w:val="000D6D63"/>
    <w:rsid w:val="000D7656"/>
    <w:rsid w:val="000E0081"/>
    <w:rsid w:val="000E07CF"/>
    <w:rsid w:val="000E31C1"/>
    <w:rsid w:val="000E7265"/>
    <w:rsid w:val="000F2CF2"/>
    <w:rsid w:val="00100BEF"/>
    <w:rsid w:val="00111326"/>
    <w:rsid w:val="00111B9A"/>
    <w:rsid w:val="0011498E"/>
    <w:rsid w:val="00117A45"/>
    <w:rsid w:val="001224AE"/>
    <w:rsid w:val="001337D4"/>
    <w:rsid w:val="00147C12"/>
    <w:rsid w:val="001527A1"/>
    <w:rsid w:val="001530DC"/>
    <w:rsid w:val="00154989"/>
    <w:rsid w:val="00155A9F"/>
    <w:rsid w:val="00160262"/>
    <w:rsid w:val="0016780A"/>
    <w:rsid w:val="001713FA"/>
    <w:rsid w:val="00173EBF"/>
    <w:rsid w:val="00175DED"/>
    <w:rsid w:val="00175ED3"/>
    <w:rsid w:val="001842A2"/>
    <w:rsid w:val="00187FA8"/>
    <w:rsid w:val="00192F5E"/>
    <w:rsid w:val="00197772"/>
    <w:rsid w:val="001A51C8"/>
    <w:rsid w:val="001B4CA8"/>
    <w:rsid w:val="001B5EA1"/>
    <w:rsid w:val="001C4F3D"/>
    <w:rsid w:val="001D0CDC"/>
    <w:rsid w:val="001D1D82"/>
    <w:rsid w:val="001E1182"/>
    <w:rsid w:val="00202C90"/>
    <w:rsid w:val="00213DE8"/>
    <w:rsid w:val="00216118"/>
    <w:rsid w:val="002209AB"/>
    <w:rsid w:val="00223F20"/>
    <w:rsid w:val="002251E3"/>
    <w:rsid w:val="00227A95"/>
    <w:rsid w:val="002316BD"/>
    <w:rsid w:val="00234243"/>
    <w:rsid w:val="00235B21"/>
    <w:rsid w:val="00243F73"/>
    <w:rsid w:val="002473FC"/>
    <w:rsid w:val="00252E3C"/>
    <w:rsid w:val="00262198"/>
    <w:rsid w:val="00270952"/>
    <w:rsid w:val="00285F1B"/>
    <w:rsid w:val="00292B81"/>
    <w:rsid w:val="002B18AE"/>
    <w:rsid w:val="002C1C93"/>
    <w:rsid w:val="002C5066"/>
    <w:rsid w:val="002C5813"/>
    <w:rsid w:val="002D4AAC"/>
    <w:rsid w:val="002D574F"/>
    <w:rsid w:val="002F045A"/>
    <w:rsid w:val="002F7D4B"/>
    <w:rsid w:val="0030039D"/>
    <w:rsid w:val="0030326F"/>
    <w:rsid w:val="003058DC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37D0"/>
    <w:rsid w:val="00334761"/>
    <w:rsid w:val="00337EBC"/>
    <w:rsid w:val="00341DCD"/>
    <w:rsid w:val="0034563E"/>
    <w:rsid w:val="003518D6"/>
    <w:rsid w:val="0035460C"/>
    <w:rsid w:val="00354AA6"/>
    <w:rsid w:val="003556BD"/>
    <w:rsid w:val="0035698F"/>
    <w:rsid w:val="00365147"/>
    <w:rsid w:val="0037016E"/>
    <w:rsid w:val="00372908"/>
    <w:rsid w:val="0037509B"/>
    <w:rsid w:val="00383020"/>
    <w:rsid w:val="00391C60"/>
    <w:rsid w:val="00394D7E"/>
    <w:rsid w:val="003975FD"/>
    <w:rsid w:val="003B057D"/>
    <w:rsid w:val="003B60CC"/>
    <w:rsid w:val="003B6945"/>
    <w:rsid w:val="003C1B25"/>
    <w:rsid w:val="003C2443"/>
    <w:rsid w:val="003C5DA3"/>
    <w:rsid w:val="003D4BCD"/>
    <w:rsid w:val="003D6C2B"/>
    <w:rsid w:val="003E01D8"/>
    <w:rsid w:val="003E2100"/>
    <w:rsid w:val="003F6F5B"/>
    <w:rsid w:val="0040342D"/>
    <w:rsid w:val="0041192D"/>
    <w:rsid w:val="00413EE1"/>
    <w:rsid w:val="0042128E"/>
    <w:rsid w:val="00432B60"/>
    <w:rsid w:val="00440698"/>
    <w:rsid w:val="00446AFC"/>
    <w:rsid w:val="004540E2"/>
    <w:rsid w:val="00454454"/>
    <w:rsid w:val="0045727F"/>
    <w:rsid w:val="004638E7"/>
    <w:rsid w:val="00467924"/>
    <w:rsid w:val="004712A5"/>
    <w:rsid w:val="0047266F"/>
    <w:rsid w:val="00476D6B"/>
    <w:rsid w:val="00492C16"/>
    <w:rsid w:val="004A0678"/>
    <w:rsid w:val="004A48A3"/>
    <w:rsid w:val="004B0D92"/>
    <w:rsid w:val="004B0EC0"/>
    <w:rsid w:val="004B66F1"/>
    <w:rsid w:val="004C3EA0"/>
    <w:rsid w:val="004F7169"/>
    <w:rsid w:val="00500D66"/>
    <w:rsid w:val="0050113E"/>
    <w:rsid w:val="00504C01"/>
    <w:rsid w:val="00514C8E"/>
    <w:rsid w:val="00531DBF"/>
    <w:rsid w:val="00540E29"/>
    <w:rsid w:val="00545759"/>
    <w:rsid w:val="00545BE0"/>
    <w:rsid w:val="00546930"/>
    <w:rsid w:val="00554C6A"/>
    <w:rsid w:val="00562E85"/>
    <w:rsid w:val="0056332F"/>
    <w:rsid w:val="005719B3"/>
    <w:rsid w:val="0057295E"/>
    <w:rsid w:val="00581C39"/>
    <w:rsid w:val="005903B6"/>
    <w:rsid w:val="005A0247"/>
    <w:rsid w:val="005A126E"/>
    <w:rsid w:val="005A452F"/>
    <w:rsid w:val="005B140D"/>
    <w:rsid w:val="005C1FEA"/>
    <w:rsid w:val="005C26F2"/>
    <w:rsid w:val="005C3495"/>
    <w:rsid w:val="005D742F"/>
    <w:rsid w:val="005E3DFC"/>
    <w:rsid w:val="005E5942"/>
    <w:rsid w:val="005E60AF"/>
    <w:rsid w:val="005F1DEA"/>
    <w:rsid w:val="00607FC9"/>
    <w:rsid w:val="00622FE1"/>
    <w:rsid w:val="0062521C"/>
    <w:rsid w:val="00630A2B"/>
    <w:rsid w:val="00632DC7"/>
    <w:rsid w:val="006357FB"/>
    <w:rsid w:val="006406FC"/>
    <w:rsid w:val="00640E57"/>
    <w:rsid w:val="00646122"/>
    <w:rsid w:val="00653E16"/>
    <w:rsid w:val="00657220"/>
    <w:rsid w:val="00657362"/>
    <w:rsid w:val="0066104B"/>
    <w:rsid w:val="006655EE"/>
    <w:rsid w:val="00667C10"/>
    <w:rsid w:val="00667EF4"/>
    <w:rsid w:val="00672A85"/>
    <w:rsid w:val="00676FCA"/>
    <w:rsid w:val="00677177"/>
    <w:rsid w:val="00680658"/>
    <w:rsid w:val="006831BF"/>
    <w:rsid w:val="0068612E"/>
    <w:rsid w:val="00687C92"/>
    <w:rsid w:val="0069534E"/>
    <w:rsid w:val="0069669C"/>
    <w:rsid w:val="006A1200"/>
    <w:rsid w:val="006A4F4E"/>
    <w:rsid w:val="006A6C23"/>
    <w:rsid w:val="006B14DB"/>
    <w:rsid w:val="006B21C4"/>
    <w:rsid w:val="006B722A"/>
    <w:rsid w:val="006C4A1A"/>
    <w:rsid w:val="006D0393"/>
    <w:rsid w:val="006D1A83"/>
    <w:rsid w:val="006E1CFE"/>
    <w:rsid w:val="006F10C4"/>
    <w:rsid w:val="006F40E9"/>
    <w:rsid w:val="006F5603"/>
    <w:rsid w:val="006F7B87"/>
    <w:rsid w:val="00701400"/>
    <w:rsid w:val="007037CF"/>
    <w:rsid w:val="007167C0"/>
    <w:rsid w:val="00720481"/>
    <w:rsid w:val="00733193"/>
    <w:rsid w:val="00744DDA"/>
    <w:rsid w:val="00745E03"/>
    <w:rsid w:val="0075732A"/>
    <w:rsid w:val="007600F8"/>
    <w:rsid w:val="00760262"/>
    <w:rsid w:val="0076310C"/>
    <w:rsid w:val="0076744F"/>
    <w:rsid w:val="00767BCE"/>
    <w:rsid w:val="00767EFC"/>
    <w:rsid w:val="007707DE"/>
    <w:rsid w:val="00770B5D"/>
    <w:rsid w:val="00774C70"/>
    <w:rsid w:val="007752F1"/>
    <w:rsid w:val="00776768"/>
    <w:rsid w:val="0078187A"/>
    <w:rsid w:val="00784B5E"/>
    <w:rsid w:val="00794ED8"/>
    <w:rsid w:val="007A2573"/>
    <w:rsid w:val="007B106C"/>
    <w:rsid w:val="007B1A4E"/>
    <w:rsid w:val="007B3D05"/>
    <w:rsid w:val="007B412D"/>
    <w:rsid w:val="007B5503"/>
    <w:rsid w:val="007C179C"/>
    <w:rsid w:val="007C6BB3"/>
    <w:rsid w:val="007D14B4"/>
    <w:rsid w:val="007D3AD7"/>
    <w:rsid w:val="007E24F6"/>
    <w:rsid w:val="00800F64"/>
    <w:rsid w:val="00801050"/>
    <w:rsid w:val="00802F0B"/>
    <w:rsid w:val="00810A67"/>
    <w:rsid w:val="00823375"/>
    <w:rsid w:val="00833CF7"/>
    <w:rsid w:val="00834CDE"/>
    <w:rsid w:val="008415B6"/>
    <w:rsid w:val="00841795"/>
    <w:rsid w:val="00842464"/>
    <w:rsid w:val="00845601"/>
    <w:rsid w:val="00855C5C"/>
    <w:rsid w:val="00895DB5"/>
    <w:rsid w:val="008A3C96"/>
    <w:rsid w:val="008A665C"/>
    <w:rsid w:val="008B4019"/>
    <w:rsid w:val="008B65C9"/>
    <w:rsid w:val="008C2D4A"/>
    <w:rsid w:val="008D3900"/>
    <w:rsid w:val="008D6E1D"/>
    <w:rsid w:val="008E1FBB"/>
    <w:rsid w:val="008F39B4"/>
    <w:rsid w:val="008F4162"/>
    <w:rsid w:val="00903E02"/>
    <w:rsid w:val="00913175"/>
    <w:rsid w:val="00916EDB"/>
    <w:rsid w:val="00920861"/>
    <w:rsid w:val="00922B13"/>
    <w:rsid w:val="009242EF"/>
    <w:rsid w:val="00932291"/>
    <w:rsid w:val="00932861"/>
    <w:rsid w:val="0093408E"/>
    <w:rsid w:val="009449E4"/>
    <w:rsid w:val="00952DDF"/>
    <w:rsid w:val="009610A3"/>
    <w:rsid w:val="00963B6A"/>
    <w:rsid w:val="00970950"/>
    <w:rsid w:val="009812D4"/>
    <w:rsid w:val="009920D8"/>
    <w:rsid w:val="009952F5"/>
    <w:rsid w:val="009A6DB7"/>
    <w:rsid w:val="009B38BE"/>
    <w:rsid w:val="009C3D0F"/>
    <w:rsid w:val="009C57CB"/>
    <w:rsid w:val="009E1B19"/>
    <w:rsid w:val="009F35E2"/>
    <w:rsid w:val="009F65F9"/>
    <w:rsid w:val="009F68BA"/>
    <w:rsid w:val="00A06277"/>
    <w:rsid w:val="00A079DC"/>
    <w:rsid w:val="00A111C2"/>
    <w:rsid w:val="00A338E7"/>
    <w:rsid w:val="00A35CAA"/>
    <w:rsid w:val="00A36E7F"/>
    <w:rsid w:val="00A41E65"/>
    <w:rsid w:val="00A43E0A"/>
    <w:rsid w:val="00A530C7"/>
    <w:rsid w:val="00A55F5B"/>
    <w:rsid w:val="00A60185"/>
    <w:rsid w:val="00A661EA"/>
    <w:rsid w:val="00A76936"/>
    <w:rsid w:val="00A81C43"/>
    <w:rsid w:val="00A830E5"/>
    <w:rsid w:val="00A87135"/>
    <w:rsid w:val="00A93280"/>
    <w:rsid w:val="00A951EA"/>
    <w:rsid w:val="00AA2548"/>
    <w:rsid w:val="00AA58C4"/>
    <w:rsid w:val="00AA7003"/>
    <w:rsid w:val="00AB11C8"/>
    <w:rsid w:val="00AC08A8"/>
    <w:rsid w:val="00AD4C76"/>
    <w:rsid w:val="00AD56C8"/>
    <w:rsid w:val="00AD58F2"/>
    <w:rsid w:val="00AF0755"/>
    <w:rsid w:val="00B0512A"/>
    <w:rsid w:val="00B0529F"/>
    <w:rsid w:val="00B06382"/>
    <w:rsid w:val="00B1418B"/>
    <w:rsid w:val="00B21195"/>
    <w:rsid w:val="00B23BDC"/>
    <w:rsid w:val="00B24B22"/>
    <w:rsid w:val="00B25310"/>
    <w:rsid w:val="00B32F8F"/>
    <w:rsid w:val="00B3492A"/>
    <w:rsid w:val="00B54DE9"/>
    <w:rsid w:val="00B553EC"/>
    <w:rsid w:val="00B55E3F"/>
    <w:rsid w:val="00B63C1E"/>
    <w:rsid w:val="00B93DD0"/>
    <w:rsid w:val="00B97732"/>
    <w:rsid w:val="00BA0965"/>
    <w:rsid w:val="00BA65A8"/>
    <w:rsid w:val="00BA6D19"/>
    <w:rsid w:val="00BA7461"/>
    <w:rsid w:val="00BA7DA9"/>
    <w:rsid w:val="00BC4215"/>
    <w:rsid w:val="00BD1A6F"/>
    <w:rsid w:val="00BE0F90"/>
    <w:rsid w:val="00BE6D3C"/>
    <w:rsid w:val="00BE7852"/>
    <w:rsid w:val="00BF7CEE"/>
    <w:rsid w:val="00C03880"/>
    <w:rsid w:val="00C057C2"/>
    <w:rsid w:val="00C135CF"/>
    <w:rsid w:val="00C2683F"/>
    <w:rsid w:val="00C3184D"/>
    <w:rsid w:val="00C4714E"/>
    <w:rsid w:val="00C51CCA"/>
    <w:rsid w:val="00C5504F"/>
    <w:rsid w:val="00C57B55"/>
    <w:rsid w:val="00C63376"/>
    <w:rsid w:val="00C7426D"/>
    <w:rsid w:val="00C74F97"/>
    <w:rsid w:val="00C8276E"/>
    <w:rsid w:val="00C842AC"/>
    <w:rsid w:val="00C96688"/>
    <w:rsid w:val="00CA0723"/>
    <w:rsid w:val="00CB1690"/>
    <w:rsid w:val="00CC4365"/>
    <w:rsid w:val="00CD11B0"/>
    <w:rsid w:val="00CD17EC"/>
    <w:rsid w:val="00CE71C2"/>
    <w:rsid w:val="00CF34E9"/>
    <w:rsid w:val="00CF42D5"/>
    <w:rsid w:val="00CF4EDA"/>
    <w:rsid w:val="00CF7687"/>
    <w:rsid w:val="00CF7A81"/>
    <w:rsid w:val="00D021CB"/>
    <w:rsid w:val="00D10F1A"/>
    <w:rsid w:val="00D116F8"/>
    <w:rsid w:val="00D1549F"/>
    <w:rsid w:val="00D17596"/>
    <w:rsid w:val="00D205E7"/>
    <w:rsid w:val="00D21D54"/>
    <w:rsid w:val="00D22640"/>
    <w:rsid w:val="00D26D3A"/>
    <w:rsid w:val="00D4013C"/>
    <w:rsid w:val="00D45EE3"/>
    <w:rsid w:val="00D50618"/>
    <w:rsid w:val="00D509E9"/>
    <w:rsid w:val="00D53B1C"/>
    <w:rsid w:val="00DA1A17"/>
    <w:rsid w:val="00DA1B12"/>
    <w:rsid w:val="00DA54C9"/>
    <w:rsid w:val="00DA6739"/>
    <w:rsid w:val="00DA6CAE"/>
    <w:rsid w:val="00DB1A9E"/>
    <w:rsid w:val="00DB31D6"/>
    <w:rsid w:val="00DB4005"/>
    <w:rsid w:val="00DC12B0"/>
    <w:rsid w:val="00DC34EB"/>
    <w:rsid w:val="00DF1E5B"/>
    <w:rsid w:val="00DF2275"/>
    <w:rsid w:val="00DF3F5E"/>
    <w:rsid w:val="00DF5653"/>
    <w:rsid w:val="00E0596E"/>
    <w:rsid w:val="00E05AB4"/>
    <w:rsid w:val="00E06F66"/>
    <w:rsid w:val="00E356E5"/>
    <w:rsid w:val="00E36F81"/>
    <w:rsid w:val="00E40432"/>
    <w:rsid w:val="00E45765"/>
    <w:rsid w:val="00E5098C"/>
    <w:rsid w:val="00E60213"/>
    <w:rsid w:val="00E661B2"/>
    <w:rsid w:val="00E74D29"/>
    <w:rsid w:val="00E83C74"/>
    <w:rsid w:val="00E83CEE"/>
    <w:rsid w:val="00E91F18"/>
    <w:rsid w:val="00E9226D"/>
    <w:rsid w:val="00EA416C"/>
    <w:rsid w:val="00EA5941"/>
    <w:rsid w:val="00EB14B9"/>
    <w:rsid w:val="00EB60CE"/>
    <w:rsid w:val="00EB7D53"/>
    <w:rsid w:val="00ED7A23"/>
    <w:rsid w:val="00EE3146"/>
    <w:rsid w:val="00EF50BB"/>
    <w:rsid w:val="00EF53FF"/>
    <w:rsid w:val="00EF7946"/>
    <w:rsid w:val="00F00192"/>
    <w:rsid w:val="00F01DF6"/>
    <w:rsid w:val="00F0340D"/>
    <w:rsid w:val="00F059A6"/>
    <w:rsid w:val="00F23756"/>
    <w:rsid w:val="00F2523A"/>
    <w:rsid w:val="00F25FFA"/>
    <w:rsid w:val="00F309F0"/>
    <w:rsid w:val="00F310D2"/>
    <w:rsid w:val="00F36050"/>
    <w:rsid w:val="00F36F3D"/>
    <w:rsid w:val="00F42DD4"/>
    <w:rsid w:val="00F477BD"/>
    <w:rsid w:val="00F53491"/>
    <w:rsid w:val="00F5373A"/>
    <w:rsid w:val="00F65A1C"/>
    <w:rsid w:val="00F66F50"/>
    <w:rsid w:val="00F70C4C"/>
    <w:rsid w:val="00F82FF8"/>
    <w:rsid w:val="00F8330D"/>
    <w:rsid w:val="00F84305"/>
    <w:rsid w:val="00F8485C"/>
    <w:rsid w:val="00F87149"/>
    <w:rsid w:val="00F87FFE"/>
    <w:rsid w:val="00F954C9"/>
    <w:rsid w:val="00FA4CF0"/>
    <w:rsid w:val="00FA61AA"/>
    <w:rsid w:val="00FA69A4"/>
    <w:rsid w:val="00FB1279"/>
    <w:rsid w:val="00FB1495"/>
    <w:rsid w:val="00FB5366"/>
    <w:rsid w:val="00FC319E"/>
    <w:rsid w:val="00FD1694"/>
    <w:rsid w:val="00FD7636"/>
    <w:rsid w:val="00FE3229"/>
    <w:rsid w:val="00FE74C3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18F2E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2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6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6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6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6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6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3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4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5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5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5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5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5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cid:image001.jpg@01D4030C.B8B334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644AA-A2C1-4F4B-A15C-51975B66E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FED37182.dotm</Template>
  <TotalTime>0</TotalTime>
  <Pages>3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Certificate of Conformity provided to Marine Power International (via CRM) in response to certification application ECP-18-0007</vt:lpstr>
    </vt:vector>
  </TitlesOfParts>
  <Company/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Conformity provided to Marine Power International (via CRM) in response to certification application ECP-18-0007</dc:title>
  <dc:subject/>
  <dc:creator/>
  <cp:keywords/>
  <dc:description/>
  <cp:lastModifiedBy/>
  <cp:revision>1</cp:revision>
  <dcterms:created xsi:type="dcterms:W3CDTF">2018-07-02T06:33:00Z</dcterms:created>
  <dcterms:modified xsi:type="dcterms:W3CDTF">2018-07-02T06:33:00Z</dcterms:modified>
</cp:coreProperties>
</file>