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5F63D2B9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3039C0">
        <w:rPr>
          <w:b/>
          <w:color w:val="0070C0"/>
          <w:sz w:val="28"/>
          <w:szCs w:val="28"/>
        </w:rPr>
        <w:t>ECP-19-0007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2AC60558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</w:t>
      </w:r>
      <w:r w:rsidR="007A46F2">
        <w:rPr>
          <w:sz w:val="24"/>
          <w:szCs w:val="24"/>
        </w:rPr>
        <w:t>s 13 and</w:t>
      </w:r>
      <w:r w:rsidR="00407E84">
        <w:rPr>
          <w:sz w:val="24"/>
          <w:szCs w:val="24"/>
        </w:rPr>
        <w:t xml:space="preserve">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Honda Australia Motorcycle and Power Equipment</w:t>
      </w:r>
      <w:r w:rsidR="00371C54" w:rsidRPr="00E01FB9">
        <w:rPr>
          <w:sz w:val="24"/>
          <w:szCs w:val="24"/>
        </w:rPr>
        <w:t xml:space="preserve"> </w:t>
      </w:r>
      <w:r w:rsidRPr="00E01FB9">
        <w:rPr>
          <w:sz w:val="24"/>
          <w:szCs w:val="24"/>
        </w:rPr>
        <w:t xml:space="preserve">Pty Ltd </w:t>
      </w:r>
      <w:r w:rsidR="00FD1C52">
        <w:rPr>
          <w:sz w:val="24"/>
          <w:szCs w:val="24"/>
        </w:rPr>
        <w:t>(Honda Australia) [</w:t>
      </w:r>
      <w:r w:rsidR="007A46F2">
        <w:rPr>
          <w:sz w:val="24"/>
          <w:szCs w:val="24"/>
        </w:rPr>
        <w:t>ABN 96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006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662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862</w:t>
      </w:r>
      <w:r w:rsidR="00FD1C52">
        <w:rPr>
          <w:sz w:val="24"/>
          <w:szCs w:val="24"/>
        </w:rPr>
        <w:t>]</w:t>
      </w:r>
      <w:r w:rsidR="00560B50" w:rsidRPr="00E01FB9">
        <w:rPr>
          <w:sz w:val="24"/>
          <w:szCs w:val="24"/>
        </w:rPr>
        <w:t>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1C9750B2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23218B">
        <w:rPr>
          <w:sz w:val="24"/>
          <w:szCs w:val="24"/>
        </w:rPr>
        <w:t>30 June</w:t>
      </w:r>
      <w:r w:rsidR="00E01FB9">
        <w:rPr>
          <w:sz w:val="24"/>
          <w:szCs w:val="24"/>
        </w:rPr>
        <w:t xml:space="preserve"> </w:t>
      </w:r>
      <w:r w:rsidR="00FE380E">
        <w:rPr>
          <w:sz w:val="24"/>
          <w:szCs w:val="24"/>
        </w:rPr>
        <w:t>2020</w:t>
      </w:r>
      <w:r w:rsidR="00D262A7" w:rsidRPr="00E01FB9">
        <w:rPr>
          <w:sz w:val="24"/>
          <w:szCs w:val="24"/>
        </w:rPr>
        <w:t>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0BB0A17A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6499DFF6" w:rsidR="0064249E" w:rsidRDefault="0040469D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7E31CA63" wp14:editId="572E38FE">
                  <wp:extent cx="990600" cy="433705"/>
                  <wp:effectExtent l="0" t="0" r="0" b="4445"/>
                  <wp:docPr id="2" name="Picture 2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6E699C30" w:rsidR="0064249E" w:rsidRDefault="004F7E6F" w:rsidP="0040469D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0469D">
              <w:rPr>
                <w:sz w:val="24"/>
                <w:szCs w:val="24"/>
              </w:rPr>
              <w:t>26</w:t>
            </w:r>
            <w:r w:rsidR="0023218B">
              <w:rPr>
                <w:sz w:val="24"/>
                <w:szCs w:val="24"/>
              </w:rPr>
              <w:t xml:space="preserve"> </w:t>
            </w:r>
            <w:r w:rsidR="003F70D4">
              <w:rPr>
                <w:sz w:val="24"/>
                <w:szCs w:val="24"/>
              </w:rPr>
              <w:t xml:space="preserve">  </w:t>
            </w:r>
            <w:r w:rsidR="0064249E">
              <w:rPr>
                <w:sz w:val="24"/>
                <w:szCs w:val="24"/>
              </w:rPr>
              <w:t xml:space="preserve">/ </w:t>
            </w:r>
            <w:r w:rsidR="0023218B">
              <w:rPr>
                <w:sz w:val="24"/>
                <w:szCs w:val="24"/>
              </w:rPr>
              <w:t xml:space="preserve"> </w:t>
            </w:r>
            <w:r w:rsidR="0040469D">
              <w:rPr>
                <w:sz w:val="24"/>
                <w:szCs w:val="24"/>
              </w:rPr>
              <w:t>06</w:t>
            </w:r>
            <w:r w:rsidR="0023218B">
              <w:rPr>
                <w:sz w:val="24"/>
                <w:szCs w:val="24"/>
              </w:rPr>
              <w:t xml:space="preserve">  </w:t>
            </w:r>
            <w:r w:rsidR="00FE380E">
              <w:rPr>
                <w:sz w:val="24"/>
                <w:szCs w:val="24"/>
              </w:rPr>
              <w:t xml:space="preserve"> /  2019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44AC2A83" w:rsidR="0053772A" w:rsidRDefault="0053772A" w:rsidP="006B722A">
      <w:r>
        <w:t xml:space="preserve">The ECPs covered by this exemption are the </w:t>
      </w:r>
      <w:r w:rsidR="00DA1986">
        <w:t>Handheld</w:t>
      </w:r>
      <w:r>
        <w:t xml:space="preserve"> Engines as defined under </w:t>
      </w:r>
      <w:r w:rsidR="007A46F2">
        <w:t>Section </w:t>
      </w:r>
      <w:r w:rsidR="00111E04" w:rsidRPr="00111E04">
        <w:t>8</w:t>
      </w:r>
      <w:r>
        <w:t xml:space="preserve"> of the </w:t>
      </w:r>
      <w:r w:rsidR="00407E84">
        <w:t xml:space="preserve">Rules </w:t>
      </w:r>
      <w:r>
        <w:t>listed in the table below.</w:t>
      </w:r>
    </w:p>
    <w:p w14:paraId="59872A71" w14:textId="77777777" w:rsidR="00560B50" w:rsidRDefault="00560B50" w:rsidP="00560B50"/>
    <w:tbl>
      <w:tblPr>
        <w:tblStyle w:val="TableGrid"/>
        <w:tblW w:w="7791" w:type="dxa"/>
        <w:tblLook w:val="04A0" w:firstRow="1" w:lastRow="0" w:firstColumn="1" w:lastColumn="0" w:noHBand="0" w:noVBand="1"/>
      </w:tblPr>
      <w:tblGrid>
        <w:gridCol w:w="1980"/>
        <w:gridCol w:w="1087"/>
        <w:gridCol w:w="1606"/>
        <w:gridCol w:w="3118"/>
      </w:tblGrid>
      <w:tr w:rsidR="00B47B59" w:rsidRPr="00322A24" w14:paraId="531EB9FB" w14:textId="77777777" w:rsidTr="00B47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shd w:val="clear" w:color="auto" w:fill="EAF1DD" w:themeFill="accent3" w:themeFillTint="33"/>
          </w:tcPr>
          <w:p w14:paraId="31740FD6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087" w:type="dxa"/>
            <w:shd w:val="clear" w:color="auto" w:fill="EAF1DD" w:themeFill="accent3" w:themeFillTint="33"/>
          </w:tcPr>
          <w:p w14:paraId="4C9055F7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606" w:type="dxa"/>
            <w:shd w:val="clear" w:color="auto" w:fill="EAF1DD" w:themeFill="accent3" w:themeFillTint="33"/>
          </w:tcPr>
          <w:p w14:paraId="583EBAAC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146A7532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B47B59" w:rsidRPr="00AD4C76" w14:paraId="34AA1D2E" w14:textId="77777777" w:rsidTr="00B4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5CD1C293" w14:textId="7529BB3B" w:rsidR="00B47B59" w:rsidRPr="00031777" w:rsidRDefault="00B47B59" w:rsidP="007A46F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76226CEC" w14:textId="32E5A49A" w:rsidR="00B47B59" w:rsidRPr="00031777" w:rsidRDefault="00B47B59" w:rsidP="007A46F2">
            <w:pPr>
              <w:spacing w:before="80" w:after="80" w:line="240" w:lineRule="auto"/>
            </w:pPr>
            <w:r>
              <w:t>Honda</w:t>
            </w:r>
          </w:p>
        </w:tc>
        <w:tc>
          <w:tcPr>
            <w:tcW w:w="1606" w:type="dxa"/>
          </w:tcPr>
          <w:p w14:paraId="21B98CAD" w14:textId="5C2525AD" w:rsidR="00B47B59" w:rsidRPr="00031777" w:rsidRDefault="003039C0" w:rsidP="007A46F2">
            <w:pPr>
              <w:spacing w:before="80" w:after="80" w:line="240" w:lineRule="auto"/>
            </w:pPr>
            <w:r>
              <w:t>WJR40</w:t>
            </w:r>
            <w:r w:rsidR="0011722E">
              <w:t>25T</w:t>
            </w:r>
          </w:p>
        </w:tc>
        <w:tc>
          <w:tcPr>
            <w:tcW w:w="3118" w:type="dxa"/>
          </w:tcPr>
          <w:p w14:paraId="229B2368" w14:textId="4F1792BD" w:rsidR="00B47B59" w:rsidRPr="00031777" w:rsidRDefault="0023218B" w:rsidP="007A46F2">
            <w:pPr>
              <w:spacing w:before="80" w:after="80" w:line="240" w:lineRule="auto"/>
            </w:pPr>
            <w:r>
              <w:t>Handheld Engine (</w:t>
            </w:r>
            <w:r w:rsidR="0011722E">
              <w:t>Sprayer</w:t>
            </w:r>
            <w:r>
              <w:t>)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2C5267A5" w:rsidR="00D1549F" w:rsidRPr="00235DF5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3039C0">
        <w:t>ECP</w:t>
      </w:r>
      <w:r w:rsidR="00B1735E">
        <w:t xml:space="preserve"> specified in </w:t>
      </w:r>
      <w:r w:rsidR="00B1735E" w:rsidRPr="00235DF5">
        <w:t>Schedule </w:t>
      </w:r>
      <w:r w:rsidR="00076DB4" w:rsidRPr="00235DF5">
        <w:t xml:space="preserve">1 </w:t>
      </w:r>
      <w:r w:rsidRPr="00235DF5">
        <w:t>is granted subject to the following conditions:</w:t>
      </w:r>
    </w:p>
    <w:p w14:paraId="2D8010B7" w14:textId="246438BF" w:rsidR="00560B50" w:rsidRPr="00235DF5" w:rsidRDefault="00560B50" w:rsidP="00560B50">
      <w:pPr>
        <w:pStyle w:val="ListParagraph"/>
        <w:numPr>
          <w:ilvl w:val="0"/>
          <w:numId w:val="49"/>
        </w:numPr>
      </w:pPr>
      <w:r w:rsidRPr="00235DF5">
        <w:t>Thi</w:t>
      </w:r>
      <w:r w:rsidR="003F70D4">
        <w:t xml:space="preserve">s </w:t>
      </w:r>
      <w:r w:rsidR="008F7490">
        <w:t xml:space="preserve">exemption is for a total of </w:t>
      </w:r>
      <w:r w:rsidR="003039C0">
        <w:t>one (1</w:t>
      </w:r>
      <w:r w:rsidR="0023218B">
        <w:t>) ECP (</w:t>
      </w:r>
      <w:r w:rsidR="0011722E">
        <w:t>sprayer</w:t>
      </w:r>
      <w:r w:rsidR="0023218B">
        <w:t xml:space="preserve"> </w:t>
      </w:r>
      <w:r w:rsidR="0011722E">
        <w:t>engine model n</w:t>
      </w:r>
      <w:r w:rsidR="0023218B">
        <w:t xml:space="preserve">umber </w:t>
      </w:r>
      <w:r w:rsidR="003039C0">
        <w:t>WJR40</w:t>
      </w:r>
      <w:r w:rsidR="0011722E">
        <w:t>25T</w:t>
      </w:r>
      <w:r w:rsidR="0023218B">
        <w:t xml:space="preserve">) </w:t>
      </w:r>
      <w:r w:rsidR="00846160">
        <w:t>to be field</w:t>
      </w:r>
      <w:r w:rsidR="0061524F">
        <w:t xml:space="preserve"> test</w:t>
      </w:r>
      <w:r w:rsidR="00846160">
        <w:t xml:space="preserve">ed and evaluated </w:t>
      </w:r>
      <w:r w:rsidR="0023218B">
        <w:t>by Honda Australia staff only.</w:t>
      </w:r>
    </w:p>
    <w:p w14:paraId="07C6F41F" w14:textId="33E1AB3D" w:rsidR="00424434" w:rsidRDefault="003F70D4" w:rsidP="00560B50">
      <w:pPr>
        <w:pStyle w:val="ListParagraph"/>
        <w:numPr>
          <w:ilvl w:val="0"/>
          <w:numId w:val="49"/>
        </w:numPr>
      </w:pPr>
      <w:r>
        <w:t xml:space="preserve">The import, testing and evaluation of the ECP </w:t>
      </w:r>
      <w:r w:rsidR="00424434">
        <w:t xml:space="preserve">must be </w:t>
      </w:r>
      <w:r>
        <w:t>completed prior to the expiry date</w:t>
      </w:r>
      <w:r w:rsidR="00424434">
        <w:t xml:space="preserve"> of this exemption.</w:t>
      </w:r>
    </w:p>
    <w:p w14:paraId="30E94D76" w14:textId="705EDC89" w:rsidR="00D626F9" w:rsidRPr="006C6CDD" w:rsidRDefault="00693C75" w:rsidP="00D626F9">
      <w:pPr>
        <w:pStyle w:val="ListParagraph"/>
        <w:numPr>
          <w:ilvl w:val="0"/>
          <w:numId w:val="49"/>
        </w:numPr>
      </w:pPr>
      <w:r w:rsidRPr="006C6CDD">
        <w:t xml:space="preserve">When not </w:t>
      </w:r>
      <w:r w:rsidR="0023218B">
        <w:t>being used</w:t>
      </w:r>
      <w:r w:rsidRPr="006C6CDD">
        <w:t>, t</w:t>
      </w:r>
      <w:r w:rsidR="00D626F9" w:rsidRPr="006C6CDD">
        <w:t xml:space="preserve">he </w:t>
      </w:r>
      <w:r w:rsidR="003F70D4" w:rsidRPr="006C6CDD">
        <w:t>ECP</w:t>
      </w:r>
      <w:r w:rsidR="00D626F9" w:rsidRPr="006C6CDD">
        <w:t xml:space="preserve"> must be </w:t>
      </w:r>
      <w:r w:rsidR="00235DF5" w:rsidRPr="006C6CDD">
        <w:t>securely stored</w:t>
      </w:r>
      <w:r w:rsidR="00D626F9" w:rsidRPr="006C6CDD">
        <w:t xml:space="preserve"> </w:t>
      </w:r>
      <w:r w:rsidR="003F70D4" w:rsidRPr="006C6CDD">
        <w:t xml:space="preserve">on Honda Australia premises </w:t>
      </w:r>
      <w:r w:rsidR="00D626F9" w:rsidRPr="006C6CDD">
        <w:t xml:space="preserve">and marked in such a manner that </w:t>
      </w:r>
      <w:r w:rsidR="003039C0">
        <w:t>it is</w:t>
      </w:r>
      <w:r w:rsidR="00D626F9" w:rsidRPr="006C6CDD">
        <w:t xml:space="preserve"> clearly identifiable as </w:t>
      </w:r>
      <w:r w:rsidR="003039C0">
        <w:t xml:space="preserve">the </w:t>
      </w:r>
      <w:r w:rsidR="003F70D4" w:rsidRPr="006C6CDD">
        <w:t>ECP</w:t>
      </w:r>
      <w:r w:rsidR="00D626F9" w:rsidRPr="006C6CDD">
        <w:t xml:space="preserve"> imported under this exemption.</w:t>
      </w:r>
    </w:p>
    <w:p w14:paraId="58CD791B" w14:textId="12F3489A" w:rsidR="00AE6DF5" w:rsidRPr="006C6CDD" w:rsidRDefault="00FE5F1C" w:rsidP="006C6CDD">
      <w:pPr>
        <w:pStyle w:val="ListParagraph"/>
        <w:numPr>
          <w:ilvl w:val="0"/>
          <w:numId w:val="49"/>
        </w:numPr>
      </w:pPr>
      <w:r w:rsidRPr="006C6CDD">
        <w:t xml:space="preserve">A copy of this exemption must be clearly displayed in the area(s) of the </w:t>
      </w:r>
      <w:r w:rsidR="009E161B" w:rsidRPr="006C6CDD">
        <w:t xml:space="preserve">Honda Australia </w:t>
      </w:r>
      <w:r w:rsidRPr="006C6CDD">
        <w:t xml:space="preserve">premises where the ECP </w:t>
      </w:r>
      <w:r w:rsidR="003039C0">
        <w:t>is</w:t>
      </w:r>
      <w:r w:rsidRPr="006C6CDD">
        <w:t xml:space="preserve"> stored.</w:t>
      </w:r>
      <w:r w:rsidR="00AE6DF5" w:rsidRPr="006C6CDD">
        <w:t xml:space="preserve"> </w:t>
      </w:r>
    </w:p>
    <w:p w14:paraId="1E8B2DDA" w14:textId="516F330B" w:rsidR="00424434" w:rsidRDefault="00424434" w:rsidP="00D626F9">
      <w:pPr>
        <w:pStyle w:val="ListParagraph"/>
        <w:numPr>
          <w:ilvl w:val="0"/>
          <w:numId w:val="49"/>
        </w:numPr>
      </w:pPr>
      <w:r w:rsidRPr="006C6CDD">
        <w:t xml:space="preserve">When the </w:t>
      </w:r>
      <w:r w:rsidR="003039C0">
        <w:t>ECP has</w:t>
      </w:r>
      <w:r w:rsidRPr="006C6CDD">
        <w:t xml:space="preserve"> been utilised for the purpose of this exemption and </w:t>
      </w:r>
      <w:r w:rsidR="003039C0">
        <w:t>is</w:t>
      </w:r>
      <w:r w:rsidR="00254C26" w:rsidRPr="006C6CDD">
        <w:t xml:space="preserve"> </w:t>
      </w:r>
      <w:r w:rsidRPr="006C6CDD">
        <w:t>no l</w:t>
      </w:r>
      <w:r w:rsidR="00235DF5" w:rsidRPr="006C6CDD">
        <w:t>onger required</w:t>
      </w:r>
      <w:r w:rsidR="003F70D4" w:rsidRPr="006C6CDD">
        <w:t>,</w:t>
      </w:r>
      <w:r w:rsidR="00235DF5" w:rsidRPr="006C6CDD">
        <w:t xml:space="preserve"> </w:t>
      </w:r>
      <w:r w:rsidR="003039C0">
        <w:t>it</w:t>
      </w:r>
      <w:r w:rsidR="006E7EC5" w:rsidRPr="006C6CDD">
        <w:t xml:space="preserve"> must be re-exported or destroyed. If destroyed, </w:t>
      </w:r>
      <w:r w:rsidR="00F8563A" w:rsidRPr="006C6CDD">
        <w:t>Honda Australia</w:t>
      </w:r>
      <w:r w:rsidR="006E7EC5" w:rsidRPr="006C6CDD">
        <w:t xml:space="preserve"> will obtain</w:t>
      </w:r>
      <w:r w:rsidR="006E7EC5" w:rsidRPr="006E7EC5">
        <w:t xml:space="preserve"> a ‘Certificate of Destruction’</w:t>
      </w:r>
      <w:r w:rsidR="00F8563A">
        <w:t xml:space="preserve">, </w:t>
      </w:r>
      <w:r w:rsidR="006E7EC5">
        <w:t>which will be stored on file for future reference.</w:t>
      </w:r>
    </w:p>
    <w:p w14:paraId="1BA01420" w14:textId="559989BE" w:rsidR="00D626F9" w:rsidRDefault="00D626F9" w:rsidP="00D626F9">
      <w:pPr>
        <w:pStyle w:val="ListParagraph"/>
        <w:numPr>
          <w:ilvl w:val="0"/>
          <w:numId w:val="49"/>
        </w:numPr>
      </w:pPr>
      <w:r>
        <w:t xml:space="preserve">If requested by the Department, </w:t>
      </w:r>
      <w:r w:rsidR="003F70D4">
        <w:t xml:space="preserve">Honda </w:t>
      </w:r>
      <w:r w:rsidR="00371C54">
        <w:t xml:space="preserve">Australia </w:t>
      </w:r>
      <w:r>
        <w:t>must be able to submit a report</w:t>
      </w:r>
      <w:r w:rsidR="00E31EFE">
        <w:t xml:space="preserve"> relating to compliance with the conditions of th</w:t>
      </w:r>
      <w:r w:rsidR="00665A76">
        <w:t>is</w:t>
      </w:r>
      <w:r w:rsidR="00E31EFE">
        <w:t xml:space="preserve"> exemption.</w:t>
      </w:r>
    </w:p>
    <w:p w14:paraId="1EA827D6" w14:textId="77777777" w:rsidR="00D1549F" w:rsidRDefault="00D1549F" w:rsidP="006B722A"/>
    <w:p w14:paraId="340CEC66" w14:textId="01B76C06" w:rsidR="00391546" w:rsidRDefault="00391546" w:rsidP="0035698F">
      <w:pPr>
        <w:ind w:left="360"/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8B2D6" w14:textId="77777777" w:rsidR="00E6357B" w:rsidRDefault="00E6357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35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1EF9D" w14:textId="77777777" w:rsidR="00E6357B" w:rsidRDefault="00E635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FF55" w14:textId="374BD8B1" w:rsidR="00235DF5" w:rsidRDefault="00E6357B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6388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00E87" w14:textId="5BA83200" w:rsidR="00FE5F1C" w:rsidRDefault="00FE5F1C" w:rsidP="00F77888">
    <w:pPr>
      <w:pStyle w:val="Header"/>
      <w:pBdr>
        <w:bottom w:val="single" w:sz="4" w:space="1" w:color="auto"/>
      </w:pBdr>
    </w:pPr>
  </w:p>
  <w:p w14:paraId="53657497" w14:textId="6AD4C52F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23218B">
      <w:t>ECP-19</w:t>
    </w:r>
    <w:r w:rsidR="003039C0">
      <w:t>-0007</w:t>
    </w:r>
    <w:r w:rsidR="00F77888"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74DB4" w14:textId="1D704A33" w:rsidR="0023218B" w:rsidRDefault="002321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1E04"/>
    <w:rsid w:val="0011498E"/>
    <w:rsid w:val="0011722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D7854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218B"/>
    <w:rsid w:val="00235B21"/>
    <w:rsid w:val="00235DF5"/>
    <w:rsid w:val="00243F73"/>
    <w:rsid w:val="002473FC"/>
    <w:rsid w:val="00252E3C"/>
    <w:rsid w:val="00253544"/>
    <w:rsid w:val="00254315"/>
    <w:rsid w:val="00254C26"/>
    <w:rsid w:val="00262198"/>
    <w:rsid w:val="00285F1B"/>
    <w:rsid w:val="002924AE"/>
    <w:rsid w:val="00292B81"/>
    <w:rsid w:val="002B18AE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039C0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81A28"/>
    <w:rsid w:val="00383020"/>
    <w:rsid w:val="00391546"/>
    <w:rsid w:val="00394D7E"/>
    <w:rsid w:val="003975FD"/>
    <w:rsid w:val="003A13C6"/>
    <w:rsid w:val="003A50BF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59AE"/>
    <w:rsid w:val="003F6F5B"/>
    <w:rsid w:val="003F70D4"/>
    <w:rsid w:val="0040342D"/>
    <w:rsid w:val="0040469D"/>
    <w:rsid w:val="00407E84"/>
    <w:rsid w:val="0041192D"/>
    <w:rsid w:val="00413EE1"/>
    <w:rsid w:val="0042128E"/>
    <w:rsid w:val="00422D3C"/>
    <w:rsid w:val="00424434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82B20"/>
    <w:rsid w:val="00492C16"/>
    <w:rsid w:val="004A0678"/>
    <w:rsid w:val="004A36EF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E723F"/>
    <w:rsid w:val="005F1DEA"/>
    <w:rsid w:val="006032F8"/>
    <w:rsid w:val="00607FC9"/>
    <w:rsid w:val="0061524F"/>
    <w:rsid w:val="00622FE1"/>
    <w:rsid w:val="006246D6"/>
    <w:rsid w:val="0062521C"/>
    <w:rsid w:val="00630A2B"/>
    <w:rsid w:val="00632DC7"/>
    <w:rsid w:val="006357FB"/>
    <w:rsid w:val="006406FC"/>
    <w:rsid w:val="00640E57"/>
    <w:rsid w:val="00642018"/>
    <w:rsid w:val="0064249E"/>
    <w:rsid w:val="00646122"/>
    <w:rsid w:val="00653E16"/>
    <w:rsid w:val="00655286"/>
    <w:rsid w:val="00657220"/>
    <w:rsid w:val="00657362"/>
    <w:rsid w:val="0066104B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1DC1"/>
    <w:rsid w:val="007A2573"/>
    <w:rsid w:val="007A46F2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46160"/>
    <w:rsid w:val="00855C5C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2689"/>
    <w:rsid w:val="008F39B4"/>
    <w:rsid w:val="008F4162"/>
    <w:rsid w:val="008F7490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41066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02D9"/>
    <w:rsid w:val="009920D8"/>
    <w:rsid w:val="009952F5"/>
    <w:rsid w:val="009A6DB7"/>
    <w:rsid w:val="009B38BE"/>
    <w:rsid w:val="009C3D0F"/>
    <w:rsid w:val="009C723E"/>
    <w:rsid w:val="009E161B"/>
    <w:rsid w:val="009E1B19"/>
    <w:rsid w:val="009F3176"/>
    <w:rsid w:val="009F35E2"/>
    <w:rsid w:val="009F3DC7"/>
    <w:rsid w:val="009F65F9"/>
    <w:rsid w:val="009F68BA"/>
    <w:rsid w:val="00A06277"/>
    <w:rsid w:val="00A079DC"/>
    <w:rsid w:val="00A111C2"/>
    <w:rsid w:val="00A15ED9"/>
    <w:rsid w:val="00A271C0"/>
    <w:rsid w:val="00A3139A"/>
    <w:rsid w:val="00A3261F"/>
    <w:rsid w:val="00A338E7"/>
    <w:rsid w:val="00A35CAA"/>
    <w:rsid w:val="00A36E7F"/>
    <w:rsid w:val="00A41E65"/>
    <w:rsid w:val="00A42DD8"/>
    <w:rsid w:val="00A43E0A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4E98"/>
    <w:rsid w:val="00A87135"/>
    <w:rsid w:val="00A93280"/>
    <w:rsid w:val="00A951EA"/>
    <w:rsid w:val="00AA2548"/>
    <w:rsid w:val="00AA57BF"/>
    <w:rsid w:val="00AA58C4"/>
    <w:rsid w:val="00AA7003"/>
    <w:rsid w:val="00AB11C8"/>
    <w:rsid w:val="00AB5B41"/>
    <w:rsid w:val="00AC08A8"/>
    <w:rsid w:val="00AC59A7"/>
    <w:rsid w:val="00AD4C76"/>
    <w:rsid w:val="00AD50F1"/>
    <w:rsid w:val="00AD56C8"/>
    <w:rsid w:val="00AD58F2"/>
    <w:rsid w:val="00AE6DF5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47B59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168E"/>
    <w:rsid w:val="00BE6D3C"/>
    <w:rsid w:val="00BE7852"/>
    <w:rsid w:val="00BF646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6651A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55AF6"/>
    <w:rsid w:val="00D60E35"/>
    <w:rsid w:val="00D61C7A"/>
    <w:rsid w:val="00D626F9"/>
    <w:rsid w:val="00D953C1"/>
    <w:rsid w:val="00D96FE2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1FB9"/>
    <w:rsid w:val="00E0596E"/>
    <w:rsid w:val="00E06F66"/>
    <w:rsid w:val="00E174C6"/>
    <w:rsid w:val="00E21D43"/>
    <w:rsid w:val="00E31EFE"/>
    <w:rsid w:val="00E356E5"/>
    <w:rsid w:val="00E36F81"/>
    <w:rsid w:val="00E45765"/>
    <w:rsid w:val="00E46CED"/>
    <w:rsid w:val="00E5098C"/>
    <w:rsid w:val="00E60213"/>
    <w:rsid w:val="00E6357B"/>
    <w:rsid w:val="00E661B2"/>
    <w:rsid w:val="00E70F75"/>
    <w:rsid w:val="00E74D29"/>
    <w:rsid w:val="00E76E1E"/>
    <w:rsid w:val="00E80F37"/>
    <w:rsid w:val="00E83C74"/>
    <w:rsid w:val="00E83CEE"/>
    <w:rsid w:val="00E87958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23756"/>
    <w:rsid w:val="00F2523A"/>
    <w:rsid w:val="00F25FFA"/>
    <w:rsid w:val="00F310D2"/>
    <w:rsid w:val="00F36050"/>
    <w:rsid w:val="00F36F3D"/>
    <w:rsid w:val="00F477BD"/>
    <w:rsid w:val="00F53491"/>
    <w:rsid w:val="00F545F9"/>
    <w:rsid w:val="00F65A1C"/>
    <w:rsid w:val="00F66F50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1C52"/>
    <w:rsid w:val="00FD2FE0"/>
    <w:rsid w:val="00FD7636"/>
    <w:rsid w:val="00FE3229"/>
    <w:rsid w:val="00FE380E"/>
    <w:rsid w:val="00FE5F1C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9"/>
    <o:shapelayout v:ext="edit">
      <o:idmap v:ext="edit" data="1"/>
    </o:shapelayout>
  </w:shapeDefaults>
  <w:decimalSymbol w:val="."/>
  <w:listSeparator w:val=","/>
  <w14:docId w14:val="70118A9B"/>
  <w15:chartTrackingRefBased/>
  <w15:docId w15:val="{006849FC-FDEE-4BF6-8BD9-4F7374C2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E1386-92E0-49BD-8784-EBD61F1E5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58245E9A.dotm</Template>
  <TotalTime>1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ECP-19-0007E</vt:lpstr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ECP-19-0007E</dc:title>
  <dc:subject/>
  <dc:creator>Department of the Environment and Energy</dc:creator>
  <cp:keywords/>
  <dc:description/>
  <cp:lastModifiedBy>Nguyen, Lien</cp:lastModifiedBy>
  <cp:revision>2</cp:revision>
  <dcterms:created xsi:type="dcterms:W3CDTF">2019-06-26T02:08:00Z</dcterms:created>
  <dcterms:modified xsi:type="dcterms:W3CDTF">2019-06-26T02:09:00Z</dcterms:modified>
</cp:coreProperties>
</file>