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B2E8D" w14:textId="4F0BE7DA" w:rsidR="003A1168" w:rsidRPr="004B3D4A" w:rsidRDefault="000C3AAC" w:rsidP="008868A2">
      <w:pPr>
        <w:pStyle w:val="Heading1"/>
        <w:ind w:right="281" w:firstLine="0"/>
        <w:jc w:val="center"/>
        <w:rPr>
          <w:szCs w:val="40"/>
        </w:rPr>
      </w:pPr>
      <w:r>
        <w:rPr>
          <w:szCs w:val="40"/>
        </w:rPr>
        <w:br/>
      </w:r>
      <w:r>
        <w:rPr>
          <w:szCs w:val="40"/>
        </w:rPr>
        <w:br/>
      </w:r>
      <w:r>
        <w:rPr>
          <w:szCs w:val="40"/>
        </w:rPr>
        <w:br/>
      </w:r>
      <w:r w:rsidR="006E4BAB">
        <w:rPr>
          <w:noProof/>
        </w:rPr>
        <w:drawing>
          <wp:inline distT="0" distB="0" distL="0" distR="0" wp14:anchorId="3CA4B9E9" wp14:editId="167CFB6F">
            <wp:extent cx="4476556" cy="933450"/>
            <wp:effectExtent l="0" t="0" r="635" b="0"/>
            <wp:docPr id="3" name="Picture 3"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7803" cy="937880"/>
                    </a:xfrm>
                    <a:prstGeom prst="rect">
                      <a:avLst/>
                    </a:prstGeom>
                    <a:noFill/>
                  </pic:spPr>
                </pic:pic>
              </a:graphicData>
            </a:graphic>
          </wp:inline>
        </w:drawing>
      </w:r>
      <w:r>
        <w:rPr>
          <w:szCs w:val="40"/>
        </w:rPr>
        <w:br/>
      </w:r>
      <w:r>
        <w:rPr>
          <w:szCs w:val="40"/>
        </w:rPr>
        <w:br/>
      </w:r>
      <w:r>
        <w:rPr>
          <w:szCs w:val="40"/>
        </w:rPr>
        <w:br/>
      </w:r>
      <w:r w:rsidR="003A1168" w:rsidRPr="004B3D4A">
        <w:rPr>
          <w:szCs w:val="40"/>
        </w:rPr>
        <w:t xml:space="preserve">Application form for a permit under the </w:t>
      </w:r>
      <w:r w:rsidR="003A1168" w:rsidRPr="004B3D4A">
        <w:rPr>
          <w:i/>
          <w:szCs w:val="40"/>
        </w:rPr>
        <w:t>Environment Protection (Sea Dumping) Act 1981</w:t>
      </w:r>
      <w:r w:rsidR="00935A49" w:rsidRPr="004B3D4A">
        <w:rPr>
          <w:i/>
          <w:iCs/>
          <w:szCs w:val="40"/>
        </w:rPr>
        <w:br/>
      </w:r>
      <w:r w:rsidR="003A1168" w:rsidRPr="004B3D4A">
        <w:rPr>
          <w:szCs w:val="40"/>
        </w:rPr>
        <w:t xml:space="preserve">to dispose of </w:t>
      </w:r>
      <w:bookmarkStart w:id="0" w:name="_Hlk113561144"/>
      <w:r w:rsidR="003A1168" w:rsidRPr="004B3D4A">
        <w:rPr>
          <w:szCs w:val="40"/>
        </w:rPr>
        <w:t>fish waste or</w:t>
      </w:r>
      <w:r w:rsidR="003A797E">
        <w:rPr>
          <w:szCs w:val="40"/>
        </w:rPr>
        <w:t xml:space="preserve"> waste</w:t>
      </w:r>
      <w:r w:rsidR="003A1168" w:rsidRPr="004B3D4A">
        <w:rPr>
          <w:szCs w:val="40"/>
        </w:rPr>
        <w:t xml:space="preserve"> material resulting from industrial fish processing operations</w:t>
      </w:r>
      <w:bookmarkEnd w:id="0"/>
      <w:r w:rsidR="003A1168" w:rsidRPr="004B3D4A">
        <w:rPr>
          <w:szCs w:val="40"/>
        </w:rPr>
        <w:t xml:space="preserve"> at </w:t>
      </w:r>
      <w:proofErr w:type="gramStart"/>
      <w:r w:rsidR="003A1168" w:rsidRPr="004B3D4A">
        <w:rPr>
          <w:szCs w:val="40"/>
        </w:rPr>
        <w:t>sea</w:t>
      </w:r>
      <w:proofErr w:type="gramEnd"/>
    </w:p>
    <w:p w14:paraId="4E73864F" w14:textId="72189041" w:rsidR="00BC0F77" w:rsidRPr="004B3D4A" w:rsidRDefault="00BC0F77" w:rsidP="00B3741C"/>
    <w:p w14:paraId="5D63DFAE" w14:textId="4F669889" w:rsidR="003A1168" w:rsidRPr="004B3D4A" w:rsidRDefault="003A1168" w:rsidP="00935A49">
      <w:pPr>
        <w:rPr>
          <w:b/>
        </w:rPr>
      </w:pPr>
      <w:r w:rsidRPr="004B3D4A">
        <w:br w:type="page"/>
      </w:r>
    </w:p>
    <w:p w14:paraId="50E50FE6" w14:textId="77777777" w:rsidR="003A1168" w:rsidRPr="004B3D4A" w:rsidRDefault="003A1168" w:rsidP="00B3741C">
      <w:pPr>
        <w:pStyle w:val="Heading1"/>
        <w:rPr>
          <w:b w:val="0"/>
        </w:rPr>
      </w:pPr>
      <w:r w:rsidRPr="004B3D4A">
        <w:lastRenderedPageBreak/>
        <w:t>Background</w:t>
      </w:r>
    </w:p>
    <w:p w14:paraId="7E9FD805" w14:textId="77777777" w:rsidR="003A1168" w:rsidRPr="00D5147C" w:rsidRDefault="003A1168" w:rsidP="00B3741C">
      <w:pPr>
        <w:pStyle w:val="Heading2"/>
        <w:rPr>
          <w:b w:val="0"/>
        </w:rPr>
      </w:pPr>
      <w:r w:rsidRPr="00D5147C">
        <w:t>Purpose</w:t>
      </w:r>
    </w:p>
    <w:p w14:paraId="211D6F0B" w14:textId="3E873ABC" w:rsidR="00971C61" w:rsidRPr="001B013C" w:rsidRDefault="00971C61" w:rsidP="00971C61">
      <w:pPr>
        <w:spacing w:after="160"/>
        <w:rPr>
          <w:rFonts w:asciiTheme="minorHAnsi" w:hAnsiTheme="minorHAnsi" w:cstheme="minorHAnsi"/>
        </w:rPr>
      </w:pPr>
      <w:r w:rsidRPr="001B013C">
        <w:t xml:space="preserve">As a party to the international </w:t>
      </w:r>
      <w:hyperlink r:id="rId14" w:history="1">
        <w:r w:rsidRPr="001B013C">
          <w:rPr>
            <w:rStyle w:val="Hyperlink"/>
          </w:rPr>
          <w:t>1996 Protocol to the Convention on the Prevention of Marine Pollution by Dumping of Wastes and Other Matter, 1972</w:t>
        </w:r>
      </w:hyperlink>
      <w:r w:rsidRPr="001B013C">
        <w:t xml:space="preserve"> (the</w:t>
      </w:r>
      <w:r w:rsidR="0022783E">
        <w:t xml:space="preserve"> London P</w:t>
      </w:r>
      <w:r w:rsidRPr="001B013C">
        <w:t xml:space="preserve">rotocol), Australia has obligations to protect the marine environment from human activities. The </w:t>
      </w:r>
      <w:hyperlink r:id="rId15" w:history="1">
        <w:r w:rsidRPr="001B013C">
          <w:rPr>
            <w:rStyle w:val="Hyperlink"/>
            <w:rFonts w:asciiTheme="minorHAnsi" w:hAnsiTheme="minorHAnsi" w:cstheme="minorHAnsi"/>
            <w:bCs/>
            <w:szCs w:val="22"/>
          </w:rPr>
          <w:t>Environment Protection (Sea Dumping) Act 1981</w:t>
        </w:r>
      </w:hyperlink>
      <w:r w:rsidRPr="001B013C">
        <w:t xml:space="preserve"> (Sea Dumping Act) was developed to fulfil Australia’s obligations under the </w:t>
      </w:r>
      <w:r w:rsidR="0022783E">
        <w:t>London P</w:t>
      </w:r>
      <w:r w:rsidRPr="001B013C">
        <w:t>rotocol. The Australian Government’s objectives under the Sea Dumping Act are to protect and preserve the marine environment</w:t>
      </w:r>
      <w:r w:rsidRPr="001B013C">
        <w:rPr>
          <w:rFonts w:asciiTheme="minorHAnsi" w:hAnsiTheme="minorHAnsi" w:cstheme="minorHAnsi"/>
        </w:rPr>
        <w:t xml:space="preserve"> and take all practical steps to prevent pollution of the sea by the dumping of wastes and other matter.</w:t>
      </w:r>
    </w:p>
    <w:p w14:paraId="5CC2FCED" w14:textId="77777777" w:rsidR="0030045F" w:rsidRDefault="0030045F" w:rsidP="0030045F">
      <w:pPr>
        <w:spacing w:after="120"/>
        <w:rPr>
          <w:rFonts w:asciiTheme="minorHAnsi" w:hAnsiTheme="minorHAnsi"/>
          <w:color w:val="auto"/>
        </w:rPr>
      </w:pPr>
      <w:r>
        <w:t xml:space="preserve">Section 10A of the Sea Dumping Act allows for the dumping of ‘controlled material’ if undertaken in accordance with a Sea Dumping permit. 'Controlled material’ means: </w:t>
      </w:r>
    </w:p>
    <w:p w14:paraId="3F6E00F1" w14:textId="70AF3782" w:rsidR="0030045F" w:rsidRDefault="0030045F" w:rsidP="0030045F">
      <w:pPr>
        <w:pStyle w:val="ListParagraph"/>
        <w:numPr>
          <w:ilvl w:val="0"/>
          <w:numId w:val="38"/>
        </w:numPr>
        <w:spacing w:after="120" w:line="256" w:lineRule="auto"/>
        <w:ind w:left="714" w:hanging="357"/>
      </w:pPr>
      <w:r>
        <w:t xml:space="preserve">wastes or other matter (within the meaning of the </w:t>
      </w:r>
      <w:r w:rsidR="0022783E">
        <w:t>P</w:t>
      </w:r>
      <w:r>
        <w:t xml:space="preserve">rotocol); and </w:t>
      </w:r>
    </w:p>
    <w:p w14:paraId="7A26E627" w14:textId="5177E18D" w:rsidR="0030045F" w:rsidRDefault="0030045F" w:rsidP="0030045F">
      <w:pPr>
        <w:pStyle w:val="ListParagraph"/>
        <w:numPr>
          <w:ilvl w:val="0"/>
          <w:numId w:val="38"/>
        </w:numPr>
        <w:spacing w:after="160" w:line="256" w:lineRule="auto"/>
      </w:pPr>
      <w:r>
        <w:t xml:space="preserve">a vessel, </w:t>
      </w:r>
      <w:proofErr w:type="gramStart"/>
      <w:r w:rsidR="0008210E">
        <w:t>aircraft</w:t>
      </w:r>
      <w:proofErr w:type="gramEnd"/>
      <w:r>
        <w:t xml:space="preserve"> or platform. </w:t>
      </w:r>
    </w:p>
    <w:p w14:paraId="5ADF2622" w14:textId="30B86725" w:rsidR="00A274BD" w:rsidRDefault="0030045F" w:rsidP="00846449">
      <w:pPr>
        <w:pStyle w:val="NormalBeforeBullet"/>
        <w:spacing w:after="160"/>
        <w:rPr>
          <w:rFonts w:asciiTheme="minorHAnsi" w:hAnsiTheme="minorHAnsi" w:cstheme="minorHAnsi"/>
          <w:bCs/>
          <w:szCs w:val="22"/>
        </w:rPr>
      </w:pPr>
      <w:r w:rsidRPr="000E7133">
        <w:t xml:space="preserve">In accordance with the Sea Dumping Act, and Article 1 and Annex 1 of the </w:t>
      </w:r>
      <w:r w:rsidR="0022783E">
        <w:t>London P</w:t>
      </w:r>
      <w:r w:rsidRPr="000E7133">
        <w:t xml:space="preserve">rotocol, a permit is required for the dumping </w:t>
      </w:r>
      <w:r w:rsidR="00DA514F">
        <w:t xml:space="preserve">of </w:t>
      </w:r>
      <w:r w:rsidR="00DA514F" w:rsidRPr="00DA514F">
        <w:t xml:space="preserve">fish waste, or material resulting from industrial fish processing operations </w:t>
      </w:r>
      <w:r w:rsidRPr="000E7133">
        <w:t>(the proposed action).</w:t>
      </w:r>
      <w:r w:rsidR="00A274BD" w:rsidRPr="00A274BD">
        <w:rPr>
          <w:rFonts w:asciiTheme="minorHAnsi" w:hAnsiTheme="minorHAnsi" w:cstheme="minorHAnsi"/>
          <w:bCs/>
          <w:szCs w:val="22"/>
        </w:rPr>
        <w:t xml:space="preserve"> </w:t>
      </w:r>
    </w:p>
    <w:p w14:paraId="415866BF" w14:textId="2F4984D0" w:rsidR="0030045F" w:rsidRPr="0077433F" w:rsidRDefault="00A274BD" w:rsidP="00846449">
      <w:pPr>
        <w:pStyle w:val="NormalBeforeBullet"/>
        <w:spacing w:after="160"/>
        <w:rPr>
          <w:rFonts w:asciiTheme="minorHAnsi" w:hAnsiTheme="minorHAnsi" w:cstheme="minorHAnsi"/>
          <w:bCs/>
          <w:szCs w:val="22"/>
        </w:rPr>
      </w:pPr>
      <w:r w:rsidRPr="008B072B">
        <w:rPr>
          <w:rFonts w:asciiTheme="minorHAnsi" w:hAnsiTheme="minorHAnsi" w:cstheme="minorHAnsi"/>
          <w:bCs/>
          <w:szCs w:val="22"/>
        </w:rPr>
        <w:t>The details you provide in this application form for your proposed action</w:t>
      </w:r>
      <w:r w:rsidRPr="00D5147C">
        <w:rPr>
          <w:rFonts w:asciiTheme="minorHAnsi" w:hAnsiTheme="minorHAnsi" w:cstheme="minorHAnsi"/>
          <w:bCs/>
          <w:szCs w:val="22"/>
        </w:rPr>
        <w:t xml:space="preserve"> will be assessed to determine whether the dumping is needed and whether the environmental impacts of the dumping are acceptable. Based on this assessment, the Minister for the Environment may grant or refuse a permit under section 19 of the Sea Dumping Act.</w:t>
      </w:r>
    </w:p>
    <w:p w14:paraId="4884B2D5" w14:textId="77777777" w:rsidR="003A1168" w:rsidRPr="008B072B" w:rsidRDefault="003A1168" w:rsidP="00B3741C">
      <w:pPr>
        <w:pStyle w:val="Heading2"/>
        <w:rPr>
          <w:b w:val="0"/>
        </w:rPr>
      </w:pPr>
      <w:r w:rsidRPr="008B072B">
        <w:t>Requirements</w:t>
      </w:r>
    </w:p>
    <w:p w14:paraId="06F91029" w14:textId="30747BE8" w:rsidR="00B025BC" w:rsidRPr="00D5147C" w:rsidRDefault="00B025BC" w:rsidP="00B025BC">
      <w:pPr>
        <w:pStyle w:val="NormalBeforeBullet"/>
        <w:rPr>
          <w:lang w:eastAsia="en-US"/>
        </w:rPr>
      </w:pPr>
      <w:bookmarkStart w:id="1" w:name="_Hlk103091944"/>
      <w:bookmarkStart w:id="2" w:name="_Hlk103087461"/>
      <w:r w:rsidRPr="00D5147C">
        <w:rPr>
          <w:lang w:eastAsia="en-US"/>
        </w:rPr>
        <w:t>Your application must clearly:</w:t>
      </w:r>
    </w:p>
    <w:p w14:paraId="1BEDB26A" w14:textId="462D0D92" w:rsidR="00B025BC" w:rsidRPr="00D5147C" w:rsidRDefault="00B025BC" w:rsidP="003569E6">
      <w:pPr>
        <w:pStyle w:val="Bullet"/>
        <w:numPr>
          <w:ilvl w:val="0"/>
          <w:numId w:val="9"/>
        </w:numPr>
        <w:spacing w:line="256" w:lineRule="auto"/>
      </w:pPr>
      <w:r w:rsidRPr="00D5147C">
        <w:t xml:space="preserve">demonstrate that you have considered alternatives to sea </w:t>
      </w:r>
      <w:proofErr w:type="gramStart"/>
      <w:r w:rsidRPr="00D5147C">
        <w:t>disposal</w:t>
      </w:r>
      <w:proofErr w:type="gramEnd"/>
    </w:p>
    <w:p w14:paraId="08E244DC" w14:textId="6CF7BAC4" w:rsidR="00B025BC" w:rsidRPr="00D5147C" w:rsidRDefault="00B025BC" w:rsidP="003569E6">
      <w:pPr>
        <w:pStyle w:val="Bullet"/>
        <w:numPr>
          <w:ilvl w:val="0"/>
          <w:numId w:val="9"/>
        </w:numPr>
        <w:spacing w:line="256" w:lineRule="auto"/>
      </w:pPr>
      <w:r w:rsidRPr="00D5147C">
        <w:t>describe the material to be disposed of at sea, including its</w:t>
      </w:r>
      <w:r w:rsidR="00EA4B10" w:rsidRPr="00D5147C">
        <w:t xml:space="preserve"> nature,</w:t>
      </w:r>
      <w:r w:rsidRPr="00D5147C">
        <w:t xml:space="preserve"> </w:t>
      </w:r>
      <w:r w:rsidR="00DD2F15" w:rsidRPr="00D5147C">
        <w:t>origin,</w:t>
      </w:r>
      <w:r w:rsidRPr="00D5147C">
        <w:t xml:space="preserve"> and </w:t>
      </w:r>
      <w:proofErr w:type="gramStart"/>
      <w:r w:rsidRPr="00D5147C">
        <w:t>quantity</w:t>
      </w:r>
      <w:proofErr w:type="gramEnd"/>
    </w:p>
    <w:p w14:paraId="067262D6" w14:textId="4CCC8E34" w:rsidR="00BE7E9B" w:rsidRPr="00D5147C" w:rsidRDefault="00B025BC" w:rsidP="003569E6">
      <w:pPr>
        <w:pStyle w:val="Bullet"/>
        <w:numPr>
          <w:ilvl w:val="0"/>
          <w:numId w:val="9"/>
        </w:numPr>
        <w:spacing w:line="256" w:lineRule="auto"/>
      </w:pPr>
      <w:r w:rsidRPr="00D5147C">
        <w:t xml:space="preserve">provide details of the disposal locality </w:t>
      </w:r>
    </w:p>
    <w:p w14:paraId="6B784FCF" w14:textId="6BA25909" w:rsidR="00B025BC" w:rsidRPr="00D5147C" w:rsidRDefault="00BE7E9B" w:rsidP="003569E6">
      <w:pPr>
        <w:pStyle w:val="Bullet"/>
        <w:numPr>
          <w:ilvl w:val="0"/>
          <w:numId w:val="9"/>
        </w:numPr>
        <w:spacing w:line="256" w:lineRule="auto"/>
      </w:pPr>
      <w:r w:rsidRPr="00D5147C">
        <w:t xml:space="preserve">provide details of </w:t>
      </w:r>
      <w:r w:rsidR="00B025BC" w:rsidRPr="00D5147C">
        <w:t>any potential environmental impacts at the disposal site</w:t>
      </w:r>
    </w:p>
    <w:p w14:paraId="1C4DC7A7" w14:textId="5D50061B" w:rsidR="00325F9F" w:rsidRPr="00D5147C" w:rsidRDefault="00B025BC" w:rsidP="006478ED">
      <w:pPr>
        <w:pStyle w:val="Bullet"/>
      </w:pPr>
      <w:r w:rsidRPr="00D5147C">
        <w:t xml:space="preserve">describe how the material will be transported to the disposal </w:t>
      </w:r>
      <w:proofErr w:type="gramStart"/>
      <w:r w:rsidRPr="00D5147C">
        <w:t>site</w:t>
      </w:r>
      <w:proofErr w:type="gramEnd"/>
    </w:p>
    <w:p w14:paraId="019AB8A1" w14:textId="606AEE19" w:rsidR="00B025BC" w:rsidRPr="00D5147C" w:rsidRDefault="00325F9F" w:rsidP="006478ED">
      <w:pPr>
        <w:pStyle w:val="BulletLast"/>
      </w:pPr>
      <w:r w:rsidRPr="00D5147C">
        <w:t>describe</w:t>
      </w:r>
      <w:r w:rsidR="00B025BC" w:rsidRPr="00D5147C">
        <w:t xml:space="preserve"> how </w:t>
      </w:r>
      <w:r w:rsidRPr="00D5147C">
        <w:t xml:space="preserve">the material </w:t>
      </w:r>
      <w:r w:rsidR="00B025BC" w:rsidRPr="00D5147C">
        <w:t>will be disposed of at sea.</w:t>
      </w:r>
    </w:p>
    <w:p w14:paraId="7A6793E2" w14:textId="77777777" w:rsidR="006B62E7" w:rsidRPr="004B3D4A" w:rsidRDefault="006B62E7" w:rsidP="006B62E7">
      <w:bookmarkStart w:id="3" w:name="_Hlk103087509"/>
      <w:bookmarkEnd w:id="1"/>
      <w:bookmarkEnd w:id="2"/>
      <w:r w:rsidRPr="00D5147C">
        <w:t xml:space="preserve">Please read this form </w:t>
      </w:r>
      <w:bookmarkStart w:id="4" w:name="_Hlk103093740"/>
      <w:r w:rsidRPr="00D5147C">
        <w:t xml:space="preserve">for requirements </w:t>
      </w:r>
      <w:bookmarkEnd w:id="4"/>
      <w:r w:rsidRPr="00D5147C">
        <w:t>before completing your application.</w:t>
      </w:r>
      <w:r w:rsidRPr="004B3D4A">
        <w:t xml:space="preserve"> </w:t>
      </w:r>
    </w:p>
    <w:bookmarkEnd w:id="3"/>
    <w:p w14:paraId="7725F693" w14:textId="77777777" w:rsidR="004A77CC" w:rsidRPr="004B3D4A" w:rsidRDefault="004A77CC">
      <w:pPr>
        <w:spacing w:after="0"/>
        <w:rPr>
          <w:rFonts w:cs="Arial"/>
          <w:b/>
          <w:bCs/>
          <w:iCs/>
          <w:sz w:val="28"/>
          <w:szCs w:val="28"/>
        </w:rPr>
      </w:pPr>
      <w:r w:rsidRPr="004B3D4A">
        <w:br w:type="page"/>
      </w:r>
    </w:p>
    <w:p w14:paraId="24F48B1C" w14:textId="77777777" w:rsidR="00EE3211" w:rsidRPr="00EE3211" w:rsidRDefault="00EE3211" w:rsidP="00EE3211">
      <w:pPr>
        <w:keepNext/>
        <w:spacing w:before="240"/>
        <w:ind w:left="720" w:hanging="720"/>
        <w:outlineLvl w:val="1"/>
        <w:rPr>
          <w:rFonts w:asciiTheme="minorHAnsi" w:hAnsiTheme="minorHAnsi" w:cstheme="minorHAnsi"/>
          <w:b/>
          <w:bCs/>
          <w:iCs/>
          <w:sz w:val="28"/>
          <w:szCs w:val="28"/>
        </w:rPr>
      </w:pPr>
      <w:r w:rsidRPr="00EE3211">
        <w:rPr>
          <w:rFonts w:asciiTheme="minorHAnsi" w:hAnsiTheme="minorHAnsi" w:cstheme="minorHAnsi"/>
          <w:b/>
          <w:bCs/>
          <w:iCs/>
          <w:sz w:val="28"/>
          <w:szCs w:val="28"/>
        </w:rPr>
        <w:lastRenderedPageBreak/>
        <w:t>Lodgement of application</w:t>
      </w:r>
    </w:p>
    <w:p w14:paraId="54898611" w14:textId="77777777" w:rsidR="00EE3211" w:rsidRPr="00EE3211" w:rsidRDefault="00EE3211" w:rsidP="00EE3211">
      <w:pPr>
        <w:numPr>
          <w:ilvl w:val="0"/>
          <w:numId w:val="39"/>
        </w:numPr>
        <w:spacing w:before="120" w:after="120"/>
      </w:pPr>
      <w:bookmarkStart w:id="5" w:name="_Hlk126158869"/>
      <w:bookmarkStart w:id="6" w:name="_Hlk126674534"/>
      <w:r w:rsidRPr="00EE3211">
        <w:t xml:space="preserve">This application form must not be modified in any way. </w:t>
      </w:r>
    </w:p>
    <w:p w14:paraId="3AE90C4C" w14:textId="77777777" w:rsidR="00EE3211" w:rsidRPr="00EE3211" w:rsidRDefault="00EE3211" w:rsidP="00EE3211">
      <w:pPr>
        <w:numPr>
          <w:ilvl w:val="0"/>
          <w:numId w:val="39"/>
        </w:numPr>
        <w:spacing w:before="120" w:after="120"/>
      </w:pPr>
      <w:r w:rsidRPr="00EE3211">
        <w:t>All sections must be completed, otherwise your application will not be accepted.</w:t>
      </w:r>
      <w:bookmarkEnd w:id="5"/>
    </w:p>
    <w:p w14:paraId="19899C73" w14:textId="77777777" w:rsidR="00EE3211" w:rsidRPr="00EE3211" w:rsidRDefault="00EE3211" w:rsidP="00EE3211">
      <w:pPr>
        <w:numPr>
          <w:ilvl w:val="0"/>
          <w:numId w:val="39"/>
        </w:numPr>
        <w:spacing w:before="120" w:after="160"/>
        <w:ind w:left="714" w:hanging="357"/>
      </w:pPr>
      <w:r w:rsidRPr="00EE3211">
        <w:t>All attachments referenced in your application (and listed in section 11) must be dated/have version control and be provided with the application form.</w:t>
      </w:r>
    </w:p>
    <w:bookmarkEnd w:id="6"/>
    <w:p w14:paraId="4F439D47" w14:textId="77777777" w:rsidR="00EE3211" w:rsidRPr="00EE3211" w:rsidRDefault="00EE3211" w:rsidP="00EE3211">
      <w:pPr>
        <w:keepNext/>
        <w:spacing w:after="120"/>
      </w:pPr>
      <w:r w:rsidRPr="00EE3211">
        <w:t xml:space="preserve">For activities outside of the Great Barrier Reef Marine Park, you may lodge your application to the Department of Climate Change, Energy, the Environment and Water (the department) via one of the options below. </w:t>
      </w:r>
    </w:p>
    <w:p w14:paraId="6FF57ACA" w14:textId="77777777" w:rsidR="00EE3211" w:rsidRPr="00EE3211" w:rsidRDefault="00EE3211" w:rsidP="00EE3211">
      <w:pPr>
        <w:keepNext/>
        <w:spacing w:before="240" w:after="120"/>
        <w:ind w:left="720" w:hanging="720"/>
        <w:outlineLvl w:val="2"/>
        <w:rPr>
          <w:rFonts w:cs="Arial"/>
          <w:b/>
          <w:bCs/>
          <w:szCs w:val="28"/>
        </w:rPr>
      </w:pPr>
      <w:r w:rsidRPr="00EE3211">
        <w:rPr>
          <w:rFonts w:cs="Arial"/>
          <w:b/>
          <w:bCs/>
          <w:szCs w:val="28"/>
        </w:rPr>
        <w:t>Email</w:t>
      </w:r>
    </w:p>
    <w:p w14:paraId="37749AF5" w14:textId="77777777" w:rsidR="00EE3211" w:rsidRPr="00EE3211" w:rsidRDefault="00EE3211" w:rsidP="00EE3211">
      <w:pPr>
        <w:rPr>
          <w:b/>
        </w:rPr>
      </w:pPr>
      <w:r w:rsidRPr="00EE3211">
        <w:rPr>
          <w:rFonts w:asciiTheme="minorHAnsi" w:hAnsiTheme="minorHAnsi" w:cstheme="minorHAnsi"/>
          <w:szCs w:val="22"/>
        </w:rPr>
        <w:t xml:space="preserve">You can email your application and supporting documents to </w:t>
      </w:r>
      <w:hyperlink r:id="rId16" w:history="1">
        <w:r w:rsidRPr="00EE3211">
          <w:rPr>
            <w:rFonts w:asciiTheme="minorHAnsi" w:eastAsiaTheme="majorEastAsia" w:hAnsiTheme="minorHAnsi" w:cstheme="minorHAnsi"/>
            <w:color w:val="0563C1"/>
            <w:szCs w:val="22"/>
            <w:u w:val="single"/>
          </w:rPr>
          <w:t>seadumping@dcceew.gov.au</w:t>
        </w:r>
      </w:hyperlink>
      <w:r w:rsidRPr="00EE3211">
        <w:rPr>
          <w:rFonts w:asciiTheme="minorHAnsi" w:hAnsiTheme="minorHAnsi" w:cstheme="minorHAnsi"/>
          <w:bCs/>
          <w:color w:val="auto"/>
          <w:szCs w:val="22"/>
        </w:rPr>
        <w:t xml:space="preserve">. </w:t>
      </w:r>
      <w:r w:rsidRPr="00EE3211">
        <w:t xml:space="preserve">If you are submitting your application by email, the email size limit is </w:t>
      </w:r>
      <w:r w:rsidRPr="00EE3211">
        <w:rPr>
          <w:b/>
          <w:bCs/>
        </w:rPr>
        <w:t>10 MB</w:t>
      </w:r>
      <w:r w:rsidRPr="00EE3211">
        <w:t xml:space="preserve">. If your application and supporting documents are larger than the limit, you may wish to split your attached documents across multiple emails. </w:t>
      </w:r>
    </w:p>
    <w:p w14:paraId="0F698159" w14:textId="77777777" w:rsidR="00EE3211" w:rsidRPr="00EE3211" w:rsidRDefault="00EE3211" w:rsidP="00EE3211">
      <w:pPr>
        <w:keepNext/>
        <w:spacing w:before="240" w:after="120"/>
        <w:ind w:left="720" w:hanging="720"/>
        <w:outlineLvl w:val="2"/>
        <w:rPr>
          <w:rFonts w:cs="Arial"/>
          <w:b/>
          <w:bCs/>
          <w:szCs w:val="28"/>
        </w:rPr>
      </w:pPr>
      <w:r w:rsidRPr="00EE3211">
        <w:rPr>
          <w:rFonts w:cs="Arial"/>
          <w:b/>
          <w:bCs/>
          <w:szCs w:val="28"/>
        </w:rPr>
        <w:t>SIGBOX</w:t>
      </w:r>
    </w:p>
    <w:p w14:paraId="5D93ECBA" w14:textId="77777777" w:rsidR="00EE3211" w:rsidRPr="00EE3211" w:rsidRDefault="00EE3211" w:rsidP="00EE3211">
      <w:pPr>
        <w:spacing w:after="120"/>
      </w:pPr>
      <w:bookmarkStart w:id="7" w:name="_Hlk126681440"/>
      <w:bookmarkStart w:id="8" w:name="_Hlk126162360"/>
      <w:r w:rsidRPr="00EE3211">
        <w:t xml:space="preserve">Due to commonwealth cyber security policies, most filesharing sites are blocked by the department’s IT system. </w:t>
      </w:r>
    </w:p>
    <w:bookmarkEnd w:id="7"/>
    <w:p w14:paraId="0EED7AA8" w14:textId="77777777" w:rsidR="00EE3211" w:rsidRPr="00EE3211" w:rsidRDefault="00EE3211" w:rsidP="00EE3211">
      <w:pPr>
        <w:spacing w:after="120"/>
        <w:rPr>
          <w:rFonts w:asciiTheme="minorHAnsi" w:hAnsiTheme="minorHAnsi" w:cstheme="minorHAnsi"/>
          <w:szCs w:val="22"/>
        </w:rPr>
      </w:pPr>
      <w:r w:rsidRPr="00EE3211">
        <w:rPr>
          <w:rFonts w:asciiTheme="minorHAnsi" w:hAnsiTheme="minorHAnsi" w:cstheme="minorHAnsi"/>
          <w:szCs w:val="22"/>
        </w:rPr>
        <w:t xml:space="preserve">SIGBOX is the department’s preferred file sharing site for the secure upload, download and sharing of multiple and large files. When you are ready to submit your application, please contact us at </w:t>
      </w:r>
      <w:hyperlink r:id="rId17" w:history="1">
        <w:r w:rsidRPr="00EE3211">
          <w:rPr>
            <w:rFonts w:asciiTheme="minorHAnsi" w:eastAsiaTheme="majorEastAsia" w:hAnsiTheme="minorHAnsi" w:cstheme="minorHAnsi"/>
            <w:color w:val="0563C1"/>
            <w:szCs w:val="22"/>
            <w:u w:val="single"/>
          </w:rPr>
          <w:t>seadumping@dcceew.gov.au</w:t>
        </w:r>
      </w:hyperlink>
      <w:r w:rsidRPr="00EE3211">
        <w:rPr>
          <w:rFonts w:asciiTheme="minorHAnsi" w:eastAsiaTheme="majorEastAsia" w:hAnsiTheme="minorHAnsi" w:cstheme="minorHAnsi"/>
          <w:color w:val="0563C1"/>
          <w:szCs w:val="22"/>
          <w:u w:val="single"/>
        </w:rPr>
        <w:t xml:space="preserve"> </w:t>
      </w:r>
      <w:r w:rsidRPr="00EE3211">
        <w:rPr>
          <w:rFonts w:asciiTheme="minorHAnsi" w:hAnsiTheme="minorHAnsi" w:cstheme="minorHAnsi"/>
          <w:szCs w:val="22"/>
        </w:rPr>
        <w:t xml:space="preserve">to arrange the creation of your SIGBOX account. Please allow up to 5 business days for this process. </w:t>
      </w:r>
    </w:p>
    <w:bookmarkEnd w:id="8"/>
    <w:p w14:paraId="478745C3" w14:textId="77777777" w:rsidR="00EE3211" w:rsidRPr="00EE3211" w:rsidRDefault="00EE3211" w:rsidP="00EE3211">
      <w:pPr>
        <w:keepNext/>
        <w:spacing w:before="240" w:after="120"/>
        <w:ind w:left="720" w:hanging="720"/>
        <w:outlineLvl w:val="2"/>
        <w:rPr>
          <w:rFonts w:cs="Arial"/>
          <w:b/>
          <w:bCs/>
          <w:szCs w:val="28"/>
        </w:rPr>
      </w:pPr>
      <w:r w:rsidRPr="00EE3211">
        <w:rPr>
          <w:rFonts w:cs="Arial"/>
          <w:b/>
          <w:bCs/>
          <w:szCs w:val="28"/>
        </w:rPr>
        <w:t>Mail</w:t>
      </w:r>
    </w:p>
    <w:p w14:paraId="2B8C35AA" w14:textId="77777777" w:rsidR="00EE3211" w:rsidRPr="00EE3211" w:rsidRDefault="00EE3211" w:rsidP="00EE3211">
      <w:pPr>
        <w:spacing w:after="160"/>
        <w:rPr>
          <w:rFonts w:asciiTheme="minorHAnsi" w:hAnsiTheme="minorHAnsi" w:cstheme="minorHAnsi"/>
          <w:b/>
          <w:bCs/>
          <w:iCs/>
          <w:sz w:val="28"/>
          <w:szCs w:val="28"/>
        </w:rPr>
      </w:pPr>
      <w:r w:rsidRPr="00EE3211">
        <w:rPr>
          <w:rFonts w:asciiTheme="minorHAnsi" w:hAnsiTheme="minorHAnsi" w:cstheme="minorHAnsi"/>
        </w:rPr>
        <w:t>Hard copies of applications can be sent to:</w:t>
      </w:r>
    </w:p>
    <w:p w14:paraId="3CF37CD8" w14:textId="77777777" w:rsidR="00EE3211" w:rsidRPr="00EE3211" w:rsidRDefault="00EE3211" w:rsidP="00EE3211">
      <w:pPr>
        <w:rPr>
          <w:rFonts w:asciiTheme="minorHAnsi" w:hAnsiTheme="minorHAnsi" w:cstheme="minorHAnsi"/>
        </w:rPr>
      </w:pPr>
      <w:r w:rsidRPr="00EE3211">
        <w:rPr>
          <w:rFonts w:asciiTheme="minorHAnsi" w:hAnsiTheme="minorHAnsi" w:cstheme="minorHAnsi"/>
        </w:rPr>
        <w:t>Director</w:t>
      </w:r>
      <w:r w:rsidRPr="00EE3211">
        <w:rPr>
          <w:rFonts w:asciiTheme="minorHAnsi" w:hAnsiTheme="minorHAnsi" w:cstheme="minorHAnsi"/>
        </w:rPr>
        <w:br/>
        <w:t>Sea Dumping Section</w:t>
      </w:r>
      <w:r w:rsidRPr="00EE3211">
        <w:rPr>
          <w:rFonts w:asciiTheme="minorHAnsi" w:hAnsiTheme="minorHAnsi" w:cstheme="minorHAnsi"/>
        </w:rPr>
        <w:br/>
        <w:t>Environment Approvals Division</w:t>
      </w:r>
      <w:r w:rsidRPr="00EE3211">
        <w:rPr>
          <w:rFonts w:asciiTheme="minorHAnsi" w:hAnsiTheme="minorHAnsi" w:cstheme="minorHAnsi"/>
        </w:rPr>
        <w:br/>
        <w:t xml:space="preserve">Department of </w:t>
      </w:r>
      <w:bookmarkStart w:id="9" w:name="_Hlk113358736"/>
      <w:r w:rsidRPr="00EE3211">
        <w:rPr>
          <w:rFonts w:asciiTheme="minorHAnsi" w:hAnsiTheme="minorHAnsi" w:cstheme="minorHAnsi"/>
        </w:rPr>
        <w:t>Climate Change, Energy, the Environment and Water</w:t>
      </w:r>
      <w:bookmarkEnd w:id="9"/>
      <w:r w:rsidRPr="00EE3211">
        <w:rPr>
          <w:rFonts w:asciiTheme="minorHAnsi" w:hAnsiTheme="minorHAnsi" w:cstheme="minorHAnsi"/>
        </w:rPr>
        <w:br/>
        <w:t>GPO Box 3090</w:t>
      </w:r>
      <w:r w:rsidRPr="00EE3211">
        <w:rPr>
          <w:rFonts w:asciiTheme="minorHAnsi" w:hAnsiTheme="minorHAnsi" w:cstheme="minorHAnsi"/>
        </w:rPr>
        <w:br/>
        <w:t>Canberra ACT 2601</w:t>
      </w:r>
    </w:p>
    <w:p w14:paraId="6FFC564F" w14:textId="77777777" w:rsidR="002B044F" w:rsidRPr="004B3D4A" w:rsidRDefault="002B044F" w:rsidP="00B3741C">
      <w:pPr>
        <w:pStyle w:val="Heading2"/>
        <w:rPr>
          <w:b w:val="0"/>
        </w:rPr>
      </w:pPr>
      <w:r w:rsidRPr="004B3D4A">
        <w:t>Payment</w:t>
      </w:r>
    </w:p>
    <w:p w14:paraId="3E87FFD9" w14:textId="32C06F4C" w:rsidR="002B044F" w:rsidRPr="004B3D4A" w:rsidRDefault="002B044F">
      <w:bookmarkStart w:id="10" w:name="_Hlk96952921"/>
      <w:r w:rsidRPr="004B3D4A">
        <w:t>Under the Sea Dumping Act</w:t>
      </w:r>
      <w:r w:rsidR="003E69AC" w:rsidRPr="003E69AC">
        <w:rPr>
          <w:rFonts w:asciiTheme="minorHAnsi" w:hAnsiTheme="minorHAnsi" w:cstheme="minorHAnsi"/>
          <w:szCs w:val="22"/>
        </w:rPr>
        <w:t xml:space="preserve"> </w:t>
      </w:r>
      <w:r w:rsidR="003E69AC">
        <w:rPr>
          <w:rFonts w:asciiTheme="minorHAnsi" w:hAnsiTheme="minorHAnsi" w:cstheme="minorHAnsi"/>
          <w:szCs w:val="22"/>
        </w:rPr>
        <w:t xml:space="preserve">and the </w:t>
      </w:r>
      <w:hyperlink r:id="rId18" w:history="1">
        <w:r w:rsidR="003E69AC" w:rsidRPr="006F1F6B">
          <w:rPr>
            <w:rStyle w:val="Hyperlink"/>
            <w:rFonts w:asciiTheme="minorHAnsi" w:hAnsiTheme="minorHAnsi" w:cstheme="minorHAnsi"/>
            <w:szCs w:val="22"/>
          </w:rPr>
          <w:t>Environment Protection (Sea Dumping) Regulations 1983</w:t>
        </w:r>
      </w:hyperlink>
      <w:r w:rsidRPr="004B3D4A">
        <w:t xml:space="preserve">, an application fee of </w:t>
      </w:r>
      <w:r w:rsidRPr="008A09E7">
        <w:rPr>
          <w:b/>
          <w:bCs/>
        </w:rPr>
        <w:t>$</w:t>
      </w:r>
      <w:r w:rsidR="00CC49A2" w:rsidRPr="008A09E7">
        <w:rPr>
          <w:b/>
          <w:bCs/>
        </w:rPr>
        <w:t>5,0</w:t>
      </w:r>
      <w:r w:rsidRPr="008A09E7">
        <w:rPr>
          <w:b/>
          <w:bCs/>
        </w:rPr>
        <w:t>00</w:t>
      </w:r>
      <w:r w:rsidRPr="004B3D4A">
        <w:t xml:space="preserve"> must be forwarded before a permit can be issued. The application fee must be received within 30 days of the application being forwarded, and assessment of the application will not start until fees are received. The </w:t>
      </w:r>
      <w:r w:rsidR="00935A49" w:rsidRPr="004B3D4A">
        <w:t>m</w:t>
      </w:r>
      <w:r w:rsidRPr="004B3D4A">
        <w:t>inister may waive the requirement for payment of all or part of the fee if it is considered necessary or desirable.</w:t>
      </w:r>
    </w:p>
    <w:p w14:paraId="026EF816" w14:textId="77777777" w:rsidR="002B044F" w:rsidRPr="004B3D4A" w:rsidRDefault="002B044F">
      <w:r w:rsidRPr="004B3D4A">
        <w:t xml:space="preserve">When your application is received, you will receive a confirmation email containing a Sea Dumping Permit Application Number (an ‘SD’ number) and the amount of the fee payable. </w:t>
      </w:r>
    </w:p>
    <w:p w14:paraId="763005B5" w14:textId="05CEDAA5" w:rsidR="002B044F" w:rsidRPr="004B3D4A" w:rsidRDefault="002B044F">
      <w:r w:rsidRPr="004B3D4A">
        <w:t xml:space="preserve">To make a payment, the department’s preferred methods of payment are by </w:t>
      </w:r>
      <w:r w:rsidR="00385B47">
        <w:t>E</w:t>
      </w:r>
      <w:r w:rsidRPr="004B3D4A">
        <w:t xml:space="preserve">lectronic </w:t>
      </w:r>
      <w:r w:rsidR="00385B47">
        <w:t>F</w:t>
      </w:r>
      <w:r w:rsidRPr="004B3D4A">
        <w:t xml:space="preserve">unds </w:t>
      </w:r>
      <w:r w:rsidR="00385B47">
        <w:t>T</w:t>
      </w:r>
      <w:r w:rsidRPr="004B3D4A">
        <w:t>ransfer (EFT) or by credit card via the online services portal.</w:t>
      </w:r>
    </w:p>
    <w:p w14:paraId="2B57E6EB" w14:textId="77777777" w:rsidR="002B044F" w:rsidRPr="004B3D4A" w:rsidRDefault="002B044F" w:rsidP="00B114D4">
      <w:pPr>
        <w:pStyle w:val="Heading3"/>
      </w:pPr>
      <w:bookmarkStart w:id="11" w:name="_Hlk96952956"/>
      <w:bookmarkEnd w:id="10"/>
      <w:r w:rsidRPr="004B3D4A">
        <w:lastRenderedPageBreak/>
        <w:t>EFT payments</w:t>
      </w:r>
    </w:p>
    <w:p w14:paraId="6642A102" w14:textId="6BA58AA5" w:rsidR="002B044F" w:rsidRPr="004B3D4A" w:rsidRDefault="002B044F">
      <w:r w:rsidRPr="004B3D4A">
        <w:t>BSB: 092 009</w:t>
      </w:r>
      <w:r w:rsidRPr="004B3D4A">
        <w:br/>
        <w:t xml:space="preserve">Bank </w:t>
      </w:r>
      <w:r w:rsidR="00935A49" w:rsidRPr="004B3D4A">
        <w:t>account n</w:t>
      </w:r>
      <w:r w:rsidR="005F266A">
        <w:t>umber</w:t>
      </w:r>
      <w:r w:rsidRPr="004B3D4A">
        <w:t xml:space="preserve">: 115 859 </w:t>
      </w:r>
      <w:r w:rsidRPr="004B3D4A">
        <w:br/>
        <w:t xml:space="preserve">Account </w:t>
      </w:r>
      <w:r w:rsidR="00935A49" w:rsidRPr="004B3D4A">
        <w:t>name</w:t>
      </w:r>
      <w:r w:rsidRPr="004B3D4A">
        <w:t xml:space="preserve">: Department of </w:t>
      </w:r>
      <w:r w:rsidR="008969AB" w:rsidRPr="004B3D4A">
        <w:rPr>
          <w:rFonts w:asciiTheme="minorHAnsi" w:hAnsiTheme="minorHAnsi" w:cstheme="minorHAnsi"/>
        </w:rPr>
        <w:t>Climate Change, Energy, the Environment and Water</w:t>
      </w:r>
      <w:r w:rsidRPr="004B3D4A">
        <w:br/>
        <w:t>Bank: Reserve Bank of Australia</w:t>
      </w:r>
      <w:r w:rsidRPr="004B3D4A">
        <w:br/>
        <w:t>Reference: Application description, applicant name and SD number</w:t>
      </w:r>
    </w:p>
    <w:p w14:paraId="2527A930" w14:textId="77777777" w:rsidR="002B044F" w:rsidRPr="004B3D4A" w:rsidRDefault="002B044F" w:rsidP="00B114D4">
      <w:pPr>
        <w:pStyle w:val="Heading3"/>
      </w:pPr>
      <w:r w:rsidRPr="004B3D4A">
        <w:t>Credit card via online services</w:t>
      </w:r>
    </w:p>
    <w:bookmarkEnd w:id="11"/>
    <w:p w14:paraId="5E3F40E2" w14:textId="276B6567" w:rsidR="00935A49" w:rsidRPr="004B3D4A" w:rsidRDefault="00935A49">
      <w:r w:rsidRPr="004B3D4A">
        <w:rPr>
          <w:rFonts w:asciiTheme="minorHAnsi" w:hAnsiTheme="minorHAnsi"/>
        </w:rPr>
        <w:t xml:space="preserve">Visit </w:t>
      </w:r>
      <w:hyperlink r:id="rId19" w:history="1">
        <w:r w:rsidRPr="00557F91">
          <w:rPr>
            <w:rStyle w:val="Hyperlink"/>
            <w:rFonts w:asciiTheme="minorHAnsi" w:eastAsiaTheme="majorEastAsia" w:hAnsiTheme="minorHAnsi"/>
          </w:rPr>
          <w:t>onlineservices.environment.gov.au</w:t>
        </w:r>
      </w:hyperlink>
      <w:r w:rsidRPr="004B3D4A">
        <w:rPr>
          <w:rFonts w:asciiTheme="minorHAnsi" w:hAnsiTheme="minorHAnsi"/>
        </w:rPr>
        <w:t xml:space="preserve"> to create</w:t>
      </w:r>
      <w:r w:rsidRPr="004B3D4A">
        <w:t xml:space="preserve"> an account. Use the SD number sent to you as the ‘reference number’ and pay the fee amount listed in the confirmation email.</w:t>
      </w:r>
    </w:p>
    <w:p w14:paraId="72860C85" w14:textId="77777777" w:rsidR="002B044F" w:rsidRPr="004B3D4A" w:rsidRDefault="002B044F" w:rsidP="00B114D4">
      <w:pPr>
        <w:pStyle w:val="Heading3"/>
      </w:pPr>
      <w:r w:rsidRPr="004B3D4A">
        <w:t>Invoice</w:t>
      </w:r>
    </w:p>
    <w:p w14:paraId="1B9B34A4" w14:textId="6A334114" w:rsidR="002B044F" w:rsidRPr="004B3D4A" w:rsidRDefault="002B044F">
      <w:r w:rsidRPr="004B3D4A">
        <w:t xml:space="preserve">If you require an invoice to be issued, please send the request in an email to </w:t>
      </w:r>
      <w:hyperlink r:id="rId20" w:history="1">
        <w:r w:rsidR="008969AB" w:rsidRPr="004B3D4A">
          <w:rPr>
            <w:rStyle w:val="Hyperlink"/>
          </w:rPr>
          <w:t>seadumping@dcceew.gov.au</w:t>
        </w:r>
      </w:hyperlink>
      <w:r w:rsidRPr="004B3D4A">
        <w:t xml:space="preserve">. The request should include the applicant’s name and contact details. </w:t>
      </w:r>
    </w:p>
    <w:p w14:paraId="2C3F47D4" w14:textId="77777777" w:rsidR="002B044F" w:rsidRPr="004B3D4A" w:rsidRDefault="002B044F" w:rsidP="00B114D4">
      <w:pPr>
        <w:pStyle w:val="Heading3"/>
      </w:pPr>
      <w:bookmarkStart w:id="12" w:name="_Hlk96966970"/>
      <w:r w:rsidRPr="004B3D4A">
        <w:t>Cheques or money orders</w:t>
      </w:r>
    </w:p>
    <w:p w14:paraId="12B3581A" w14:textId="28FBA618" w:rsidR="002B044F" w:rsidRPr="004B3D4A" w:rsidRDefault="002B044F" w:rsidP="002B044F">
      <w:pPr>
        <w:keepNext/>
        <w:spacing w:after="120"/>
      </w:pPr>
      <w:r w:rsidRPr="004B3D4A">
        <w:t xml:space="preserve">The department can accept payment by cheque or money order. The cheque or money order should be made out to Department of </w:t>
      </w:r>
      <w:r w:rsidR="008969AB" w:rsidRPr="004B3D4A">
        <w:rPr>
          <w:rFonts w:asciiTheme="minorHAnsi" w:hAnsiTheme="minorHAnsi" w:cstheme="minorHAnsi"/>
        </w:rPr>
        <w:t>Climate Change, Energy, the Environment and Water</w:t>
      </w:r>
      <w:r w:rsidRPr="004B3D4A">
        <w:t>, and mailed to:</w:t>
      </w:r>
    </w:p>
    <w:p w14:paraId="054786E2" w14:textId="598A65C7" w:rsidR="002B044F" w:rsidRPr="004B3D4A" w:rsidRDefault="002B044F">
      <w:r w:rsidRPr="004B3D4A">
        <w:t>Director</w:t>
      </w:r>
      <w:r w:rsidRPr="004B3D4A">
        <w:br/>
        <w:t>Sea Dumping Section</w:t>
      </w:r>
      <w:r w:rsidRPr="004B3D4A">
        <w:br/>
        <w:t>Environment Approvals Division</w:t>
      </w:r>
      <w:r w:rsidRPr="004B3D4A">
        <w:br/>
        <w:t xml:space="preserve">Department of </w:t>
      </w:r>
      <w:r w:rsidR="008969AB" w:rsidRPr="004B3D4A">
        <w:rPr>
          <w:rFonts w:asciiTheme="minorHAnsi" w:hAnsiTheme="minorHAnsi" w:cstheme="minorHAnsi"/>
        </w:rPr>
        <w:t>Climate Change, Energy, the Environment and Water</w:t>
      </w:r>
      <w:r w:rsidRPr="004B3D4A">
        <w:br/>
        <w:t xml:space="preserve">GPO Box </w:t>
      </w:r>
      <w:r w:rsidR="008969AB" w:rsidRPr="004B3D4A">
        <w:t>3090</w:t>
      </w:r>
      <w:r w:rsidRPr="004B3D4A">
        <w:br/>
        <w:t>Canberra ACT 2601</w:t>
      </w:r>
    </w:p>
    <w:p w14:paraId="240E50BD" w14:textId="337B3E6E" w:rsidR="002B044F" w:rsidRDefault="002B044F">
      <w:r w:rsidRPr="004B3D4A">
        <w:t>Details of the relevant application should be enclosed with the cheque or money order, including an application description, applicant name and SD number.</w:t>
      </w:r>
    </w:p>
    <w:p w14:paraId="3C20EF50" w14:textId="77777777" w:rsidR="00EE3211" w:rsidRPr="005D0706" w:rsidRDefault="00EE3211" w:rsidP="00EE3211">
      <w:pPr>
        <w:pStyle w:val="Heading2"/>
        <w:rPr>
          <w:rFonts w:asciiTheme="minorHAnsi" w:hAnsiTheme="minorHAnsi" w:cstheme="minorHAnsi"/>
        </w:rPr>
      </w:pPr>
      <w:r w:rsidRPr="0077355E">
        <w:rPr>
          <w:rFonts w:asciiTheme="minorHAnsi" w:hAnsiTheme="minorHAnsi" w:cstheme="minorHAnsi"/>
        </w:rPr>
        <w:t>Activities within the Great Barrier Reef Marine Park</w:t>
      </w:r>
    </w:p>
    <w:p w14:paraId="1A16DD4D" w14:textId="17215FC6" w:rsidR="00EE3211" w:rsidRPr="00EE3211" w:rsidRDefault="00EE3211">
      <w:pPr>
        <w:rPr>
          <w:rFonts w:asciiTheme="minorHAnsi" w:hAnsiTheme="minorHAnsi" w:cstheme="minorHAnsi"/>
          <w:color w:val="auto"/>
        </w:rPr>
      </w:pPr>
      <w:r w:rsidRPr="001D7FDD">
        <w:t xml:space="preserve">If you are submitting a permit application for a sea dumping activity within the Great Barrier Reef Marine Park, please lodge your application with the Great Barrier Reef Marine Park Authority </w:t>
      </w:r>
      <w:r>
        <w:t xml:space="preserve">(the Reef Authority) </w:t>
      </w:r>
      <w:r w:rsidRPr="001D7FDD">
        <w:t xml:space="preserve">via email to </w:t>
      </w:r>
      <w:hyperlink r:id="rId21" w:history="1">
        <w:r w:rsidRPr="005D0706">
          <w:rPr>
            <w:rStyle w:val="Hyperlink"/>
            <w:rFonts w:asciiTheme="minorHAnsi" w:eastAsiaTheme="majorEastAsia" w:hAnsiTheme="minorHAnsi" w:cstheme="minorHAnsi"/>
          </w:rPr>
          <w:t>assessments@gbrmpa.gov.au</w:t>
        </w:r>
      </w:hyperlink>
      <w:r w:rsidRPr="001D7FDD">
        <w:t>.</w:t>
      </w:r>
      <w:r>
        <w:br/>
      </w:r>
      <w:r>
        <w:br/>
      </w:r>
      <w:r>
        <w:rPr>
          <w:rFonts w:cstheme="minorHAnsi"/>
        </w:rPr>
        <w:t xml:space="preserve">The Reef Authority will send an invoice with payment instructions once the application is receipted. </w:t>
      </w:r>
    </w:p>
    <w:bookmarkEnd w:id="12"/>
    <w:p w14:paraId="543C24D2" w14:textId="77777777" w:rsidR="002B044F" w:rsidRPr="004B3D4A" w:rsidRDefault="002B044F" w:rsidP="00B3741C">
      <w:pPr>
        <w:pStyle w:val="Heading2"/>
      </w:pPr>
      <w:r w:rsidRPr="004B3D4A">
        <w:t>What happens next?</w:t>
      </w:r>
    </w:p>
    <w:p w14:paraId="5698DBD3" w14:textId="77777777" w:rsidR="00F96EB0" w:rsidRPr="00C46F86" w:rsidRDefault="00F96EB0" w:rsidP="00F96EB0">
      <w:bookmarkStart w:id="13" w:name="_Hlk119335994"/>
      <w:r w:rsidRPr="00F96EB0">
        <w:t>Your application will be considered once this form (and any other relevant documents comprising your application) and payment have been received by the department. You may be asked to provide additional information to enable a decision to be made.</w:t>
      </w:r>
      <w:r>
        <w:t xml:space="preserve"> </w:t>
      </w:r>
    </w:p>
    <w:bookmarkEnd w:id="13"/>
    <w:p w14:paraId="765FD7EC" w14:textId="77777777" w:rsidR="002B044F" w:rsidRPr="004B3D4A" w:rsidRDefault="002B044F" w:rsidP="00B3741C">
      <w:pPr>
        <w:pStyle w:val="Heading2"/>
        <w:rPr>
          <w:b w:val="0"/>
        </w:rPr>
      </w:pPr>
      <w:r w:rsidRPr="004B3D4A">
        <w:t>Further information</w:t>
      </w:r>
    </w:p>
    <w:p w14:paraId="55EB6A06" w14:textId="1F5698D0" w:rsidR="002B044F" w:rsidRPr="004B3D4A" w:rsidRDefault="002B044F">
      <w:r w:rsidRPr="004B3D4A">
        <w:t xml:space="preserve">If you require further information </w:t>
      </w:r>
      <w:r w:rsidR="001E0265" w:rsidRPr="00AE501A">
        <w:rPr>
          <w:rFonts w:asciiTheme="minorHAnsi" w:hAnsiTheme="minorHAnsi" w:cstheme="minorHAnsi"/>
        </w:rPr>
        <w:t>or assistance with</w:t>
      </w:r>
      <w:r w:rsidRPr="004B3D4A">
        <w:t xml:space="preserve"> the application form or process, contact the </w:t>
      </w:r>
      <w:bookmarkStart w:id="14" w:name="_Hlk119335976"/>
      <w:r w:rsidR="00F96EB0" w:rsidRPr="00F96EB0">
        <w:t>Sea Dumping Section</w:t>
      </w:r>
      <w:bookmarkEnd w:id="14"/>
      <w:r w:rsidR="00F96EB0" w:rsidRPr="006D6845">
        <w:t xml:space="preserve"> </w:t>
      </w:r>
      <w:r w:rsidRPr="004B3D4A">
        <w:t xml:space="preserve">at </w:t>
      </w:r>
      <w:hyperlink r:id="rId22" w:history="1">
        <w:r w:rsidR="008969AB" w:rsidRPr="004B3D4A">
          <w:rPr>
            <w:rStyle w:val="Hyperlink"/>
          </w:rPr>
          <w:t>seadumping@dcceew.gov.au</w:t>
        </w:r>
      </w:hyperlink>
      <w:r w:rsidRPr="004B3D4A">
        <w:t>.</w:t>
      </w:r>
    </w:p>
    <w:p w14:paraId="19B4E856" w14:textId="31F4F7B4" w:rsidR="00412489" w:rsidRPr="004B3D4A" w:rsidRDefault="00412489" w:rsidP="002175C0">
      <w:pPr>
        <w:pStyle w:val="Heading1"/>
      </w:pPr>
      <w:r w:rsidRPr="004B3D4A">
        <w:lastRenderedPageBreak/>
        <w:t xml:space="preserve">Form to be </w:t>
      </w:r>
      <w:proofErr w:type="gramStart"/>
      <w:r w:rsidRPr="004B3D4A">
        <w:t>completed</w:t>
      </w:r>
      <w:proofErr w:type="gramEnd"/>
    </w:p>
    <w:p w14:paraId="6518B983" w14:textId="6D5E4715" w:rsidR="0027486A" w:rsidRPr="004B3D4A" w:rsidRDefault="00F96EB0" w:rsidP="0027486A">
      <w:pPr>
        <w:rPr>
          <w:bCs/>
        </w:rPr>
      </w:pPr>
      <w:bookmarkStart w:id="15" w:name="_Hlk102651600"/>
      <w:r w:rsidRPr="00F96EB0">
        <w:rPr>
          <w:bCs/>
        </w:rPr>
        <w:t>Please complete all sections of the form. Insert further rows as required. In some sections you may be required to attach additional material. Please list this in section 10</w:t>
      </w:r>
      <w:r w:rsidR="0027486A" w:rsidRPr="004B3D4A">
        <w:rPr>
          <w:bCs/>
        </w:rPr>
        <w:t>.</w:t>
      </w:r>
    </w:p>
    <w:bookmarkEnd w:id="15"/>
    <w:p w14:paraId="0091B681" w14:textId="410AFF76" w:rsidR="0027486A" w:rsidRPr="004B3D4A" w:rsidRDefault="0027486A" w:rsidP="0027486A">
      <w:pPr>
        <w:rPr>
          <w:rFonts w:asciiTheme="minorHAnsi" w:hAnsiTheme="minorHAnsi" w:cstheme="minorHAnsi"/>
        </w:rPr>
      </w:pPr>
      <w:r w:rsidRPr="004B3D4A">
        <w:t xml:space="preserve">If you have any queries about how to complete the application, contact the Sea Dumping Section at </w:t>
      </w:r>
      <w:hyperlink r:id="rId23" w:history="1">
        <w:r w:rsidR="00AE068C" w:rsidRPr="004B3D4A">
          <w:rPr>
            <w:rStyle w:val="Hyperlink"/>
            <w:rFonts w:asciiTheme="minorHAnsi" w:eastAsiaTheme="majorEastAsia" w:hAnsiTheme="minorHAnsi" w:cstheme="minorHAnsi"/>
            <w:szCs w:val="22"/>
          </w:rPr>
          <w:t>seadumping@dcceew.gov.au</w:t>
        </w:r>
      </w:hyperlink>
      <w:r w:rsidRPr="004B3D4A">
        <w:rPr>
          <w:rFonts w:asciiTheme="minorHAnsi" w:eastAsiaTheme="majorEastAsia" w:hAnsiTheme="minorHAnsi" w:cstheme="minorHAnsi"/>
          <w:szCs w:val="22"/>
        </w:rPr>
        <w:t>.</w:t>
      </w:r>
    </w:p>
    <w:p w14:paraId="60177EC3" w14:textId="6D0AF7DF" w:rsidR="00AE0B60" w:rsidRPr="004B3D4A" w:rsidRDefault="002175C0" w:rsidP="00B3741C">
      <w:pPr>
        <w:pStyle w:val="Heading2"/>
        <w:rPr>
          <w:b w:val="0"/>
        </w:rPr>
      </w:pPr>
      <w:bookmarkStart w:id="16" w:name="_Hlk103092686"/>
      <w:r w:rsidRPr="004B3D4A">
        <w:t>1</w:t>
      </w:r>
      <w:r w:rsidRPr="004B3D4A">
        <w:tab/>
      </w:r>
      <w:r w:rsidR="00CA401E" w:rsidRPr="004B44D3">
        <w:t xml:space="preserve">Permit </w:t>
      </w:r>
      <w:r w:rsidR="00CA401E" w:rsidRPr="004B3D4A">
        <w:t>s</w:t>
      </w:r>
      <w:r w:rsidR="00A67072" w:rsidRPr="004B3D4A">
        <w:t>ummary</w:t>
      </w:r>
    </w:p>
    <w:p w14:paraId="1A4EF933" w14:textId="626EC70A" w:rsidR="00E71138" w:rsidRPr="004B3D4A" w:rsidRDefault="00E71138" w:rsidP="00E71138">
      <w:r w:rsidRPr="004B3D4A">
        <w:t>Please provide a summary of the</w:t>
      </w:r>
      <w:r w:rsidR="00CA401E" w:rsidRPr="004B3D4A">
        <w:t xml:space="preserve"> permit</w:t>
      </w:r>
      <w:r w:rsidRPr="004B3D4A">
        <w:t xml:space="preserve"> application.</w:t>
      </w:r>
    </w:p>
    <w:p w14:paraId="5643B8AB" w14:textId="63265F33" w:rsidR="00222E27" w:rsidRPr="004B3D4A" w:rsidRDefault="00222E27" w:rsidP="00B114D4">
      <w:pPr>
        <w:pStyle w:val="Heading3"/>
      </w:pPr>
      <w:r w:rsidRPr="004B3D4A">
        <w:t>1.1</w:t>
      </w:r>
      <w:r w:rsidRPr="004B3D4A">
        <w:tab/>
      </w:r>
      <w:r w:rsidR="00CA401E" w:rsidRPr="004B3D4A">
        <w:t xml:space="preserve">Name of the applicant </w:t>
      </w:r>
      <w:r w:rsidR="00CA401E" w:rsidRPr="008A09E7">
        <w:rPr>
          <w:b w:val="0"/>
          <w:bCs w:val="0"/>
        </w:rPr>
        <w:t>(l</w:t>
      </w:r>
      <w:r w:rsidRPr="008A09E7">
        <w:rPr>
          <w:b w:val="0"/>
          <w:bCs w:val="0"/>
        </w:rPr>
        <w:t xml:space="preserve">egal name of the business, </w:t>
      </w:r>
      <w:r w:rsidR="00DD2F15" w:rsidRPr="008A09E7">
        <w:rPr>
          <w:b w:val="0"/>
          <w:bCs w:val="0"/>
        </w:rPr>
        <w:t>organisation,</w:t>
      </w:r>
      <w:r w:rsidRPr="008A09E7">
        <w:rPr>
          <w:b w:val="0"/>
          <w:bCs w:val="0"/>
        </w:rPr>
        <w:t xml:space="preserve"> or company</w:t>
      </w:r>
      <w:r w:rsidR="00CA401E" w:rsidRPr="008A09E7">
        <w:rPr>
          <w:b w:val="0"/>
          <w:bCs w:val="0"/>
        </w:rPr>
        <w:t>):</w:t>
      </w:r>
    </w:p>
    <w:p w14:paraId="7F106D15" w14:textId="02628606" w:rsidR="00222E27" w:rsidRPr="004B3D4A" w:rsidRDefault="00222E27" w:rsidP="00222E27"/>
    <w:p w14:paraId="4E5CF4C3" w14:textId="2ACBE400" w:rsidR="006C08FA" w:rsidRPr="004B3D4A" w:rsidRDefault="006C08FA" w:rsidP="006C08FA">
      <w:pPr>
        <w:pStyle w:val="Heading3"/>
      </w:pPr>
      <w:r w:rsidRPr="004B3D4A">
        <w:t>1.2</w:t>
      </w:r>
      <w:r w:rsidRPr="004B3D4A">
        <w:tab/>
        <w:t>Dates of proposed disposal:</w:t>
      </w:r>
    </w:p>
    <w:p w14:paraId="5F26B148" w14:textId="77777777" w:rsidR="006C08FA" w:rsidRPr="004B3D4A" w:rsidRDefault="006C08FA" w:rsidP="006C08FA"/>
    <w:p w14:paraId="6A6C0C31" w14:textId="6AD04A8E" w:rsidR="006C08FA" w:rsidRPr="004B3D4A" w:rsidRDefault="006C08FA" w:rsidP="006C08FA">
      <w:pPr>
        <w:pStyle w:val="Heading3"/>
      </w:pPr>
      <w:r w:rsidRPr="004B3D4A">
        <w:t>1.3</w:t>
      </w:r>
      <w:r w:rsidRPr="004B3D4A">
        <w:tab/>
        <w:t xml:space="preserve">Date the permit is </w:t>
      </w:r>
      <w:r w:rsidR="00EE37A0">
        <w:t>requested</w:t>
      </w:r>
      <w:r w:rsidRPr="004B3D4A">
        <w:t xml:space="preserve"> by:</w:t>
      </w:r>
    </w:p>
    <w:p w14:paraId="4E1CA95D" w14:textId="77777777" w:rsidR="006C08FA" w:rsidRPr="004B3D4A" w:rsidRDefault="006C08FA" w:rsidP="006C08FA"/>
    <w:p w14:paraId="3C9A2E66" w14:textId="5B438661" w:rsidR="006C08FA" w:rsidRPr="004B3D4A" w:rsidRDefault="006C08FA" w:rsidP="006C08FA">
      <w:pPr>
        <w:pStyle w:val="Heading3"/>
      </w:pPr>
      <w:r w:rsidRPr="004B3D4A">
        <w:t>1.4</w:t>
      </w:r>
      <w:r w:rsidRPr="004B3D4A">
        <w:tab/>
        <w:t>Length of permit applied for in this application:</w:t>
      </w:r>
    </w:p>
    <w:p w14:paraId="339F4DCE" w14:textId="77777777" w:rsidR="00E71138" w:rsidRPr="004B3D4A" w:rsidRDefault="00E71138" w:rsidP="00E71138"/>
    <w:p w14:paraId="017896EE" w14:textId="172E64A3" w:rsidR="00E71138" w:rsidRPr="004B3D4A" w:rsidRDefault="00E71138" w:rsidP="00B114D4">
      <w:pPr>
        <w:pStyle w:val="Heading3"/>
      </w:pPr>
      <w:r w:rsidRPr="004B3D4A">
        <w:t>1.</w:t>
      </w:r>
      <w:r w:rsidR="006C08FA" w:rsidRPr="004B3D4A">
        <w:t>5</w:t>
      </w:r>
      <w:r w:rsidRPr="004B3D4A">
        <w:tab/>
        <w:t xml:space="preserve">Briefly describe the </w:t>
      </w:r>
      <w:r w:rsidR="00E709DC">
        <w:t>nature</w:t>
      </w:r>
      <w:r w:rsidR="00EA4B10">
        <w:t>, origin and quantity</w:t>
      </w:r>
      <w:r w:rsidR="00E709DC" w:rsidRPr="004B3D4A">
        <w:t xml:space="preserve"> </w:t>
      </w:r>
      <w:r w:rsidRPr="004B3D4A">
        <w:t xml:space="preserve">of </w:t>
      </w:r>
      <w:r w:rsidR="001A6809">
        <w:t xml:space="preserve">fish waste or other waste </w:t>
      </w:r>
      <w:r w:rsidRPr="004B3D4A">
        <w:t xml:space="preserve">material </w:t>
      </w:r>
      <w:r w:rsidR="00EA4B10">
        <w:t>to be disposed</w:t>
      </w:r>
      <w:r w:rsidR="006C08FA" w:rsidRPr="004B3D4A">
        <w:t>:</w:t>
      </w:r>
    </w:p>
    <w:p w14:paraId="0A42D9B1" w14:textId="77777777" w:rsidR="00E71138" w:rsidRPr="004B3D4A" w:rsidRDefault="00E71138" w:rsidP="00B3741C"/>
    <w:p w14:paraId="41A61BBE" w14:textId="317DA723" w:rsidR="00E71138" w:rsidRPr="004B3D4A" w:rsidRDefault="00E71138" w:rsidP="00B114D4">
      <w:pPr>
        <w:pStyle w:val="Heading3"/>
      </w:pPr>
      <w:r w:rsidRPr="004B3D4A">
        <w:t>1.</w:t>
      </w:r>
      <w:r w:rsidR="006C08FA" w:rsidRPr="004B3D4A">
        <w:t>6</w:t>
      </w:r>
      <w:r w:rsidRPr="004B3D4A">
        <w:tab/>
      </w:r>
      <w:bookmarkStart w:id="17" w:name="_Hlk112854971"/>
      <w:r w:rsidR="006C08FA" w:rsidRPr="004B3D4A">
        <w:rPr>
          <w:szCs w:val="22"/>
        </w:rPr>
        <w:t xml:space="preserve">General location of </w:t>
      </w:r>
      <w:r w:rsidR="00E9042B" w:rsidRPr="004B3D4A">
        <w:rPr>
          <w:szCs w:val="22"/>
        </w:rPr>
        <w:t xml:space="preserve">the </w:t>
      </w:r>
      <w:r w:rsidR="00CE0FA3" w:rsidRPr="004B3D4A">
        <w:rPr>
          <w:szCs w:val="22"/>
        </w:rPr>
        <w:t xml:space="preserve">proposed </w:t>
      </w:r>
      <w:r w:rsidR="006C08FA" w:rsidRPr="004B3D4A">
        <w:rPr>
          <w:szCs w:val="22"/>
        </w:rPr>
        <w:t xml:space="preserve">disposal site </w:t>
      </w:r>
      <w:r w:rsidR="006C08FA" w:rsidRPr="004B3D4A">
        <w:rPr>
          <w:b w:val="0"/>
          <w:bCs w:val="0"/>
          <w:szCs w:val="22"/>
        </w:rPr>
        <w:t>(state/territory and proximity to nearest township/city):</w:t>
      </w:r>
      <w:bookmarkEnd w:id="17"/>
    </w:p>
    <w:p w14:paraId="1C830F18" w14:textId="77777777" w:rsidR="00E71138" w:rsidRPr="004B3D4A" w:rsidRDefault="00E71138" w:rsidP="00B3741C"/>
    <w:p w14:paraId="6BA751CA" w14:textId="77777777" w:rsidR="00E71138" w:rsidRPr="004B3D4A" w:rsidRDefault="00E71138" w:rsidP="00B3741C"/>
    <w:bookmarkEnd w:id="16"/>
    <w:p w14:paraId="60F1C57F" w14:textId="77777777" w:rsidR="00E71138" w:rsidRPr="004B3D4A" w:rsidRDefault="00E71138" w:rsidP="00B3741C">
      <w:pPr>
        <w:rPr>
          <w:b/>
        </w:rPr>
      </w:pPr>
    </w:p>
    <w:p w14:paraId="0B7250D7" w14:textId="77777777" w:rsidR="00E71138" w:rsidRPr="004B3D4A" w:rsidRDefault="00BC0F77" w:rsidP="00E71138">
      <w:pPr>
        <w:pStyle w:val="Heading2"/>
      </w:pPr>
      <w:r w:rsidRPr="004B3D4A">
        <w:br w:type="page"/>
      </w:r>
      <w:r w:rsidR="00E71138" w:rsidRPr="004B3D4A">
        <w:lastRenderedPageBreak/>
        <w:t>2</w:t>
      </w:r>
      <w:r w:rsidR="00E71138" w:rsidRPr="004B3D4A">
        <w:tab/>
        <w:t>Applicant</w:t>
      </w:r>
    </w:p>
    <w:p w14:paraId="3B93F942" w14:textId="2FE578FD" w:rsidR="00E71138" w:rsidRPr="004B3D4A" w:rsidRDefault="00E71138" w:rsidP="00E71138">
      <w:r w:rsidRPr="004B3D4A">
        <w:t>Please provide details of the applicant,</w:t>
      </w:r>
      <w:r w:rsidR="00936988" w:rsidRPr="004B3D4A">
        <w:t xml:space="preserve"> owner </w:t>
      </w:r>
      <w:r w:rsidR="001E0265">
        <w:t xml:space="preserve">of the material </w:t>
      </w:r>
      <w:r w:rsidR="00936988" w:rsidRPr="004B3D4A">
        <w:t>(if required),</w:t>
      </w:r>
      <w:r w:rsidRPr="004B3D4A">
        <w:t xml:space="preserve"> contact pe</w:t>
      </w:r>
      <w:r w:rsidR="00936988" w:rsidRPr="004B3D4A">
        <w:t>ople</w:t>
      </w:r>
      <w:r w:rsidRPr="004B3D4A">
        <w:t xml:space="preserve"> and</w:t>
      </w:r>
      <w:r w:rsidR="00936988" w:rsidRPr="004B3D4A">
        <w:t xml:space="preserve"> permit application history (if applicable)</w:t>
      </w:r>
      <w:r w:rsidRPr="004B3D4A">
        <w:t>.</w:t>
      </w:r>
    </w:p>
    <w:p w14:paraId="3A1D5EA5" w14:textId="0212DCC2" w:rsidR="00E71138" w:rsidRPr="004B3D4A" w:rsidRDefault="00E71138" w:rsidP="00B114D4">
      <w:pPr>
        <w:pStyle w:val="Heading3"/>
      </w:pPr>
      <w:r w:rsidRPr="004B3D4A">
        <w:t>2.1 Identity of applicant</w:t>
      </w:r>
      <w:r w:rsidR="006C08FA" w:rsidRPr="004B3D4A">
        <w:t xml:space="preserve"> </w:t>
      </w:r>
      <w:r w:rsidR="006C08FA" w:rsidRPr="008A09E7">
        <w:rPr>
          <w:b w:val="0"/>
          <w:bCs w:val="0"/>
          <w:szCs w:val="22"/>
        </w:rPr>
        <w:t>(intended permit holder)</w:t>
      </w:r>
    </w:p>
    <w:p w14:paraId="13C4BAFB" w14:textId="79D387BB" w:rsidR="00E71138" w:rsidRPr="004B3D4A" w:rsidRDefault="00E71138" w:rsidP="00E71138">
      <w:pPr>
        <w:rPr>
          <w:b/>
          <w:bCs/>
        </w:rPr>
      </w:pPr>
      <w:r w:rsidRPr="004B3D4A">
        <w:rPr>
          <w:b/>
          <w:bCs/>
        </w:rPr>
        <w:t xml:space="preserve">Legal name of the business, </w:t>
      </w:r>
      <w:r w:rsidR="00DD2F15" w:rsidRPr="004B3D4A">
        <w:rPr>
          <w:b/>
          <w:bCs/>
        </w:rPr>
        <w:t>organisation,</w:t>
      </w:r>
      <w:r w:rsidRPr="004B3D4A">
        <w:rPr>
          <w:b/>
          <w:bCs/>
        </w:rPr>
        <w:t xml:space="preserve"> or company:</w:t>
      </w:r>
    </w:p>
    <w:p w14:paraId="7D45FD41" w14:textId="7053A9E2" w:rsidR="00E71138" w:rsidRPr="004B3D4A" w:rsidRDefault="00E71138" w:rsidP="00E71138">
      <w:pPr>
        <w:rPr>
          <w:rFonts w:asciiTheme="minorHAnsi" w:hAnsiTheme="minorHAnsi" w:cstheme="minorHAnsi"/>
        </w:rPr>
      </w:pPr>
    </w:p>
    <w:p w14:paraId="0111B129" w14:textId="17C962E0" w:rsidR="00E71138" w:rsidRPr="004B3D4A" w:rsidRDefault="00E71138" w:rsidP="00E71138">
      <w:pPr>
        <w:rPr>
          <w:rFonts w:asciiTheme="minorHAnsi" w:hAnsiTheme="minorHAnsi" w:cstheme="minorHAnsi"/>
          <w:b/>
          <w:bCs/>
        </w:rPr>
      </w:pPr>
      <w:r w:rsidRPr="004B3D4A">
        <w:rPr>
          <w:rFonts w:asciiTheme="minorHAnsi" w:hAnsiTheme="minorHAnsi" w:cstheme="minorHAnsi"/>
          <w:b/>
          <w:bCs/>
        </w:rPr>
        <w:t xml:space="preserve">Registered business name or trading name under which you operate </w:t>
      </w:r>
      <w:r w:rsidRPr="008A09E7">
        <w:rPr>
          <w:rFonts w:asciiTheme="minorHAnsi" w:hAnsiTheme="minorHAnsi" w:cstheme="minorHAnsi"/>
        </w:rPr>
        <w:t xml:space="preserve">(if different from </w:t>
      </w:r>
      <w:r w:rsidR="009131CF" w:rsidRPr="008A09E7">
        <w:rPr>
          <w:rFonts w:asciiTheme="minorHAnsi" w:hAnsiTheme="minorHAnsi" w:cstheme="minorHAnsi"/>
        </w:rPr>
        <w:t xml:space="preserve">the </w:t>
      </w:r>
      <w:r w:rsidRPr="008A09E7">
        <w:rPr>
          <w:rFonts w:asciiTheme="minorHAnsi" w:hAnsiTheme="minorHAnsi" w:cstheme="minorHAnsi"/>
        </w:rPr>
        <w:t>legal name):</w:t>
      </w:r>
    </w:p>
    <w:p w14:paraId="1EC61FD4" w14:textId="23E2E8E5" w:rsidR="00E71138" w:rsidRPr="004B3D4A" w:rsidRDefault="00E71138" w:rsidP="00B3741C">
      <w:pPr>
        <w:rPr>
          <w:rFonts w:asciiTheme="minorHAnsi" w:hAnsiTheme="minorHAnsi"/>
        </w:rPr>
      </w:pPr>
    </w:p>
    <w:p w14:paraId="31BFC8C2" w14:textId="40FDE563" w:rsidR="00E71138" w:rsidRPr="008A09E7" w:rsidRDefault="00E71138" w:rsidP="00B3741C">
      <w:pPr>
        <w:rPr>
          <w:rFonts w:asciiTheme="minorHAnsi" w:hAnsiTheme="minorHAnsi"/>
          <w:bCs/>
        </w:rPr>
      </w:pPr>
      <w:r w:rsidRPr="004B3D4A">
        <w:rPr>
          <w:rFonts w:asciiTheme="minorHAnsi" w:hAnsiTheme="minorHAnsi"/>
          <w:b/>
        </w:rPr>
        <w:t xml:space="preserve">Australian Business Number </w:t>
      </w:r>
      <w:r w:rsidRPr="008A09E7">
        <w:rPr>
          <w:rFonts w:asciiTheme="minorHAnsi" w:hAnsiTheme="minorHAnsi"/>
          <w:bCs/>
        </w:rPr>
        <w:t>(ABN):</w:t>
      </w:r>
    </w:p>
    <w:p w14:paraId="2585770F" w14:textId="6755E107" w:rsidR="00E71138" w:rsidRPr="004B3D4A" w:rsidRDefault="00E71138" w:rsidP="000F0D24">
      <w:pPr>
        <w:rPr>
          <w:rFonts w:asciiTheme="minorHAnsi" w:hAnsiTheme="minorHAnsi"/>
        </w:rPr>
      </w:pPr>
    </w:p>
    <w:p w14:paraId="5C166E94" w14:textId="072BA723" w:rsidR="000F0D24" w:rsidRPr="008A09E7" w:rsidRDefault="000F0D24" w:rsidP="000F0D24">
      <w:pPr>
        <w:rPr>
          <w:rFonts w:asciiTheme="minorHAnsi" w:hAnsiTheme="minorHAnsi" w:cstheme="minorHAnsi"/>
        </w:rPr>
      </w:pPr>
      <w:r w:rsidRPr="004B3D4A">
        <w:rPr>
          <w:rFonts w:asciiTheme="minorHAnsi" w:hAnsiTheme="minorHAnsi" w:cstheme="minorHAnsi"/>
          <w:b/>
          <w:bCs/>
        </w:rPr>
        <w:t>Australia</w:t>
      </w:r>
      <w:r w:rsidR="0081587D" w:rsidRPr="004B3D4A">
        <w:rPr>
          <w:rFonts w:asciiTheme="minorHAnsi" w:hAnsiTheme="minorHAnsi" w:cstheme="minorHAnsi"/>
          <w:b/>
          <w:bCs/>
        </w:rPr>
        <w:t>n</w:t>
      </w:r>
      <w:r w:rsidRPr="004B3D4A">
        <w:rPr>
          <w:rFonts w:asciiTheme="minorHAnsi" w:hAnsiTheme="minorHAnsi" w:cstheme="minorHAnsi"/>
          <w:b/>
          <w:bCs/>
        </w:rPr>
        <w:t xml:space="preserve"> Company Number </w:t>
      </w:r>
      <w:bookmarkStart w:id="18" w:name="_Hlk115343497"/>
      <w:r w:rsidRPr="008A09E7">
        <w:rPr>
          <w:rFonts w:asciiTheme="minorHAnsi" w:hAnsiTheme="minorHAnsi" w:cstheme="minorHAnsi"/>
        </w:rPr>
        <w:t>(ACN</w:t>
      </w:r>
      <w:r w:rsidR="00955F98">
        <w:rPr>
          <w:rFonts w:asciiTheme="minorHAnsi" w:hAnsiTheme="minorHAnsi" w:cstheme="minorHAnsi"/>
        </w:rPr>
        <w:t>)</w:t>
      </w:r>
      <w:r w:rsidRPr="008A09E7">
        <w:rPr>
          <w:rFonts w:asciiTheme="minorHAnsi" w:hAnsiTheme="minorHAnsi" w:cstheme="minorHAnsi"/>
        </w:rPr>
        <w:t xml:space="preserve"> </w:t>
      </w:r>
      <w:r w:rsidR="00955F98">
        <w:rPr>
          <w:rFonts w:asciiTheme="minorHAnsi" w:hAnsiTheme="minorHAnsi" w:cstheme="minorHAnsi"/>
        </w:rPr>
        <w:t>(</w:t>
      </w:r>
      <w:r w:rsidRPr="008A09E7">
        <w:rPr>
          <w:rFonts w:asciiTheme="minorHAnsi" w:hAnsiTheme="minorHAnsi" w:cstheme="minorHAnsi"/>
        </w:rPr>
        <w:t>if applicable):</w:t>
      </w:r>
      <w:bookmarkEnd w:id="18"/>
    </w:p>
    <w:p w14:paraId="639CFB81" w14:textId="3E088D72" w:rsidR="000F0D24" w:rsidRPr="004B3D4A" w:rsidRDefault="000F0D24" w:rsidP="000F0D24">
      <w:pPr>
        <w:rPr>
          <w:rFonts w:asciiTheme="minorHAnsi" w:hAnsiTheme="minorHAnsi" w:cstheme="minorHAnsi"/>
        </w:rPr>
      </w:pPr>
    </w:p>
    <w:p w14:paraId="30831201" w14:textId="2DBDF48F" w:rsidR="00E71138" w:rsidRPr="004B3D4A" w:rsidRDefault="009131CF" w:rsidP="00E71138">
      <w:pPr>
        <w:rPr>
          <w:rFonts w:asciiTheme="minorHAnsi" w:hAnsiTheme="minorHAnsi" w:cstheme="minorHAnsi"/>
          <w:b/>
          <w:bCs/>
        </w:rPr>
      </w:pPr>
      <w:r w:rsidRPr="004B3D4A">
        <w:rPr>
          <w:rFonts w:asciiTheme="minorHAnsi" w:hAnsiTheme="minorHAnsi" w:cstheme="minorHAnsi"/>
          <w:b/>
          <w:bCs/>
        </w:rPr>
        <w:t>S</w:t>
      </w:r>
      <w:r w:rsidR="00E71138" w:rsidRPr="004B3D4A">
        <w:rPr>
          <w:rFonts w:asciiTheme="minorHAnsi" w:hAnsiTheme="minorHAnsi" w:cstheme="minorHAnsi"/>
          <w:b/>
          <w:bCs/>
        </w:rPr>
        <w:t>treet address:</w:t>
      </w:r>
    </w:p>
    <w:p w14:paraId="2F567646" w14:textId="6B5BD4B5" w:rsidR="00E71138" w:rsidRPr="004B3D4A" w:rsidRDefault="00E71138" w:rsidP="00E71138">
      <w:pPr>
        <w:rPr>
          <w:rFonts w:asciiTheme="minorHAnsi" w:hAnsiTheme="minorHAnsi" w:cstheme="minorHAnsi"/>
          <w:b/>
          <w:bCs/>
        </w:rPr>
      </w:pPr>
    </w:p>
    <w:p w14:paraId="230420F7" w14:textId="479DAE23" w:rsidR="00E71138" w:rsidRPr="004B3D4A" w:rsidRDefault="00E71138" w:rsidP="00B3741C">
      <w:pPr>
        <w:rPr>
          <w:rFonts w:asciiTheme="minorHAnsi" w:hAnsiTheme="minorHAnsi"/>
          <w:b/>
        </w:rPr>
      </w:pPr>
      <w:r w:rsidRPr="004B3D4A">
        <w:rPr>
          <w:rFonts w:asciiTheme="minorHAnsi" w:hAnsiTheme="minorHAnsi"/>
          <w:b/>
        </w:rPr>
        <w:t xml:space="preserve">Postal address </w:t>
      </w:r>
      <w:r w:rsidRPr="008A09E7">
        <w:rPr>
          <w:rFonts w:asciiTheme="minorHAnsi" w:hAnsiTheme="minorHAnsi"/>
          <w:bCs/>
        </w:rPr>
        <w:t>(if different</w:t>
      </w:r>
      <w:r w:rsidRPr="008A09E7">
        <w:rPr>
          <w:rFonts w:asciiTheme="minorHAnsi" w:hAnsiTheme="minorHAnsi" w:cstheme="minorHAnsi"/>
          <w:bCs/>
        </w:rPr>
        <w:t xml:space="preserve"> from the </w:t>
      </w:r>
      <w:r w:rsidR="009131CF" w:rsidRPr="008A09E7">
        <w:rPr>
          <w:rFonts w:asciiTheme="minorHAnsi" w:hAnsiTheme="minorHAnsi" w:cstheme="minorHAnsi"/>
          <w:bCs/>
        </w:rPr>
        <w:t>street address</w:t>
      </w:r>
      <w:r w:rsidRPr="008A09E7">
        <w:rPr>
          <w:rFonts w:asciiTheme="minorHAnsi" w:hAnsiTheme="minorHAnsi"/>
          <w:bCs/>
        </w:rPr>
        <w:t>):</w:t>
      </w:r>
    </w:p>
    <w:p w14:paraId="70716CC8" w14:textId="072E547A" w:rsidR="00E71138" w:rsidRPr="004B3D4A" w:rsidRDefault="00E71138" w:rsidP="00B3741C">
      <w:pPr>
        <w:rPr>
          <w:rFonts w:asciiTheme="minorHAnsi" w:hAnsiTheme="minorHAnsi"/>
        </w:rPr>
      </w:pPr>
    </w:p>
    <w:p w14:paraId="3548CD45" w14:textId="4ADCA431" w:rsidR="00936988" w:rsidRPr="004B3D4A" w:rsidRDefault="00936988" w:rsidP="00936988">
      <w:pPr>
        <w:ind w:left="369" w:hanging="369"/>
        <w:rPr>
          <w:b/>
          <w:bCs/>
        </w:rPr>
      </w:pPr>
      <w:bookmarkStart w:id="19" w:name="_Hlk112758651"/>
      <w:bookmarkStart w:id="20" w:name="_Hlk112870930"/>
      <w:r w:rsidRPr="004B3D4A">
        <w:rPr>
          <w:b/>
          <w:bCs/>
        </w:rPr>
        <w:t xml:space="preserve">Contact person for formal correspondence </w:t>
      </w:r>
      <w:r w:rsidRPr="004B3D4A">
        <w:t>(</w:t>
      </w:r>
      <w:r w:rsidR="0089590D" w:rsidRPr="004B3D4A">
        <w:t>e.g.,</w:t>
      </w:r>
      <w:r w:rsidRPr="004B3D4A">
        <w:t xml:space="preserve"> </w:t>
      </w:r>
      <w:r w:rsidR="005F266A">
        <w:t>p</w:t>
      </w:r>
      <w:r w:rsidRPr="004B3D4A">
        <w:t>ermit decision outcomes)</w:t>
      </w:r>
      <w:r w:rsidR="00EE37A0">
        <w:t>:</w:t>
      </w:r>
      <w:r w:rsidRPr="004B3D4A">
        <w:rPr>
          <w:b/>
          <w:bCs/>
        </w:rPr>
        <w:t xml:space="preserve"> </w:t>
      </w:r>
    </w:p>
    <w:p w14:paraId="44F7AE2D" w14:textId="77777777" w:rsidR="00936988" w:rsidRPr="004B3D4A" w:rsidRDefault="00936988" w:rsidP="00936988">
      <w:pPr>
        <w:ind w:left="738" w:hanging="369"/>
        <w:rPr>
          <w:rFonts w:asciiTheme="minorHAnsi" w:hAnsiTheme="minorHAnsi" w:cstheme="minorHAnsi"/>
          <w:b/>
          <w:bCs/>
        </w:rPr>
      </w:pPr>
      <w:bookmarkStart w:id="21" w:name="_Hlk112758677"/>
      <w:bookmarkEnd w:id="19"/>
      <w:r w:rsidRPr="004B3D4A">
        <w:rPr>
          <w:rFonts w:asciiTheme="minorHAnsi" w:hAnsiTheme="minorHAnsi" w:cstheme="minorHAnsi"/>
          <w:b/>
          <w:bCs/>
        </w:rPr>
        <w:t>Name:</w:t>
      </w:r>
    </w:p>
    <w:p w14:paraId="6CE1D394"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Position title:</w:t>
      </w:r>
    </w:p>
    <w:p w14:paraId="2E7ECFCD"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Phone/mobile:</w:t>
      </w:r>
    </w:p>
    <w:p w14:paraId="51F6A8D7"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Email:</w:t>
      </w:r>
      <w:bookmarkEnd w:id="21"/>
      <w:r w:rsidRPr="004B3D4A">
        <w:rPr>
          <w:rFonts w:asciiTheme="minorHAnsi" w:hAnsiTheme="minorHAnsi" w:cstheme="minorHAnsi"/>
          <w:b/>
          <w:bCs/>
        </w:rPr>
        <w:br/>
      </w:r>
    </w:p>
    <w:p w14:paraId="7EB810E0" w14:textId="2272826B" w:rsidR="00936988" w:rsidRPr="004B3D4A" w:rsidRDefault="00936988" w:rsidP="00936988">
      <w:pPr>
        <w:ind w:left="369" w:hanging="369"/>
        <w:rPr>
          <w:rFonts w:asciiTheme="minorHAnsi" w:hAnsiTheme="minorHAnsi" w:cstheme="minorHAnsi"/>
          <w:b/>
          <w:bCs/>
        </w:rPr>
      </w:pPr>
      <w:bookmarkStart w:id="22" w:name="_Hlk112758847"/>
      <w:r w:rsidRPr="004B3D4A">
        <w:rPr>
          <w:rFonts w:asciiTheme="minorHAnsi" w:hAnsiTheme="minorHAnsi" w:cstheme="minorHAnsi"/>
          <w:b/>
          <w:bCs/>
        </w:rPr>
        <w:t xml:space="preserve">Contact person for general correspondence </w:t>
      </w:r>
      <w:r w:rsidRPr="004B3D4A">
        <w:rPr>
          <w:rFonts w:asciiTheme="minorHAnsi" w:hAnsiTheme="minorHAnsi" w:cstheme="minorHAnsi"/>
        </w:rPr>
        <w:t>(if different from above)</w:t>
      </w:r>
      <w:r w:rsidR="00EE37A0">
        <w:rPr>
          <w:rFonts w:asciiTheme="minorHAnsi" w:hAnsiTheme="minorHAnsi" w:cstheme="minorHAnsi"/>
        </w:rPr>
        <w:t>:</w:t>
      </w:r>
    </w:p>
    <w:p w14:paraId="766C5A3B"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Name:</w:t>
      </w:r>
    </w:p>
    <w:p w14:paraId="35CE8930"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Position title:</w:t>
      </w:r>
    </w:p>
    <w:p w14:paraId="4F71C4BD"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Phone/mobile:</w:t>
      </w:r>
    </w:p>
    <w:p w14:paraId="5A955961" w14:textId="77777777" w:rsidR="00936988" w:rsidRPr="004B3D4A" w:rsidRDefault="00936988" w:rsidP="00936988">
      <w:pPr>
        <w:ind w:left="738" w:hanging="369"/>
        <w:rPr>
          <w:rFonts w:asciiTheme="minorHAnsi" w:hAnsiTheme="minorHAnsi" w:cstheme="minorHAnsi"/>
          <w:b/>
          <w:bCs/>
        </w:rPr>
      </w:pPr>
      <w:r w:rsidRPr="004B3D4A">
        <w:rPr>
          <w:rFonts w:asciiTheme="minorHAnsi" w:hAnsiTheme="minorHAnsi" w:cstheme="minorHAnsi"/>
          <w:b/>
          <w:bCs/>
        </w:rPr>
        <w:t>Email:</w:t>
      </w:r>
    </w:p>
    <w:bookmarkEnd w:id="20"/>
    <w:bookmarkEnd w:id="22"/>
    <w:p w14:paraId="1B2F7ECB" w14:textId="01B4AECB" w:rsidR="006C08FA" w:rsidRPr="004B3D4A" w:rsidRDefault="006C08FA" w:rsidP="00B3741C">
      <w:pPr>
        <w:rPr>
          <w:rFonts w:asciiTheme="minorHAnsi" w:hAnsiTheme="minorHAnsi"/>
          <w:b/>
        </w:rPr>
      </w:pPr>
    </w:p>
    <w:p w14:paraId="68F64A30" w14:textId="77777777" w:rsidR="006C08FA" w:rsidRPr="004B3D4A" w:rsidRDefault="006C08FA" w:rsidP="006C08FA">
      <w:pPr>
        <w:pStyle w:val="Heading3"/>
        <w:rPr>
          <w:szCs w:val="22"/>
        </w:rPr>
      </w:pPr>
      <w:bookmarkStart w:id="23" w:name="_Hlk112760167"/>
      <w:r w:rsidRPr="004B3D4A">
        <w:rPr>
          <w:szCs w:val="22"/>
        </w:rPr>
        <w:lastRenderedPageBreak/>
        <w:t xml:space="preserve">2.2 </w:t>
      </w:r>
      <w:r w:rsidRPr="004B3D4A">
        <w:rPr>
          <w:szCs w:val="22"/>
        </w:rPr>
        <w:tab/>
      </w:r>
      <w:bookmarkStart w:id="24" w:name="_Hlk112858783"/>
      <w:r w:rsidRPr="004B3D4A">
        <w:rPr>
          <w:szCs w:val="22"/>
        </w:rPr>
        <w:t xml:space="preserve">Permit application history </w:t>
      </w:r>
      <w:r w:rsidRPr="004B3D4A">
        <w:rPr>
          <w:b w:val="0"/>
          <w:bCs w:val="0"/>
          <w:szCs w:val="22"/>
        </w:rPr>
        <w:t>(if applicable)</w:t>
      </w:r>
      <w:bookmarkEnd w:id="24"/>
    </w:p>
    <w:p w14:paraId="5D2D946F" w14:textId="77777777" w:rsidR="00F96EB0" w:rsidRPr="00F96EB0" w:rsidRDefault="00F96EB0" w:rsidP="00F96EB0">
      <w:pPr>
        <w:rPr>
          <w:rFonts w:asciiTheme="minorHAnsi" w:hAnsiTheme="minorHAnsi" w:cstheme="minorHAnsi"/>
        </w:rPr>
      </w:pPr>
      <w:bookmarkStart w:id="25" w:name="_Hlk112858796"/>
      <w:r w:rsidRPr="00F96EB0">
        <w:rPr>
          <w:rFonts w:asciiTheme="minorHAnsi" w:hAnsiTheme="minorHAnsi" w:cstheme="minorHAnsi"/>
        </w:rPr>
        <w:t>Please provide details of any other sea dumping permits the applicant has previously applied for:</w:t>
      </w:r>
      <w:r w:rsidRPr="00F96EB0" w:rsidDel="006C330F">
        <w:rPr>
          <w:rFonts w:asciiTheme="minorHAnsi" w:hAnsiTheme="minorHAnsi" w:cstheme="minorHAnsi"/>
        </w:rPr>
        <w:t xml:space="preserve">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634"/>
        <w:gridCol w:w="1528"/>
        <w:gridCol w:w="1371"/>
        <w:gridCol w:w="1647"/>
        <w:gridCol w:w="1658"/>
      </w:tblGrid>
      <w:tr w:rsidR="00C62DFA" w:rsidRPr="0071506F" w14:paraId="7BB87A73" w14:textId="77777777" w:rsidTr="00BD29E5">
        <w:trPr>
          <w:trHeight w:val="658"/>
        </w:trPr>
        <w:tc>
          <w:tcPr>
            <w:tcW w:w="1660" w:type="dxa"/>
            <w:shd w:val="clear" w:color="auto" w:fill="D9D9D9" w:themeFill="background1" w:themeFillShade="D9"/>
          </w:tcPr>
          <w:p w14:paraId="3368A474" w14:textId="09620E55" w:rsidR="00C62DFA" w:rsidRPr="0071506F" w:rsidRDefault="00C62DFA" w:rsidP="0071506F">
            <w:pPr>
              <w:spacing w:before="200" w:after="200" w:line="276" w:lineRule="auto"/>
              <w:rPr>
                <w:rFonts w:asciiTheme="minorHAnsi" w:hAnsiTheme="minorHAnsi" w:cstheme="minorHAnsi"/>
                <w:b/>
                <w:bCs/>
                <w:color w:val="auto"/>
                <w:sz w:val="20"/>
                <w:lang w:eastAsia="en-US" w:bidi="en-US"/>
              </w:rPr>
            </w:pPr>
            <w:bookmarkStart w:id="26" w:name="_Hlk114136885"/>
            <w:bookmarkEnd w:id="25"/>
            <w:r w:rsidRPr="0071506F">
              <w:rPr>
                <w:rFonts w:asciiTheme="minorHAnsi" w:hAnsiTheme="minorHAnsi" w:cstheme="minorHAnsi"/>
                <w:b/>
                <w:bCs/>
                <w:color w:val="auto"/>
                <w:sz w:val="20"/>
                <w:lang w:eastAsia="en-US" w:bidi="en-US"/>
              </w:rPr>
              <w:t>S</w:t>
            </w:r>
            <w:r w:rsidR="00C20E01">
              <w:rPr>
                <w:rFonts w:asciiTheme="minorHAnsi" w:hAnsiTheme="minorHAnsi" w:cstheme="minorHAnsi"/>
                <w:b/>
                <w:bCs/>
                <w:color w:val="auto"/>
                <w:sz w:val="20"/>
                <w:lang w:eastAsia="en-US" w:bidi="en-US"/>
              </w:rPr>
              <w:t xml:space="preserve">ea </w:t>
            </w:r>
            <w:r w:rsidRPr="0071506F">
              <w:rPr>
                <w:rFonts w:asciiTheme="minorHAnsi" w:hAnsiTheme="minorHAnsi" w:cstheme="minorHAnsi"/>
                <w:b/>
                <w:bCs/>
                <w:color w:val="auto"/>
                <w:sz w:val="20"/>
                <w:lang w:eastAsia="en-US" w:bidi="en-US"/>
              </w:rPr>
              <w:t>D</w:t>
            </w:r>
            <w:r w:rsidR="00C20E01">
              <w:rPr>
                <w:rFonts w:asciiTheme="minorHAnsi" w:hAnsiTheme="minorHAnsi" w:cstheme="minorHAnsi"/>
                <w:b/>
                <w:bCs/>
                <w:color w:val="auto"/>
                <w:sz w:val="20"/>
                <w:lang w:eastAsia="en-US" w:bidi="en-US"/>
              </w:rPr>
              <w:t>umping</w:t>
            </w:r>
            <w:r w:rsidRPr="0071506F">
              <w:rPr>
                <w:rFonts w:asciiTheme="minorHAnsi" w:hAnsiTheme="minorHAnsi" w:cstheme="minorHAnsi"/>
                <w:b/>
                <w:bCs/>
                <w:color w:val="auto"/>
                <w:sz w:val="20"/>
                <w:lang w:eastAsia="en-US" w:bidi="en-US"/>
              </w:rPr>
              <w:t xml:space="preserve"> reference number</w:t>
            </w:r>
            <w:r w:rsidR="005F266A">
              <w:rPr>
                <w:rFonts w:asciiTheme="minorHAnsi" w:hAnsiTheme="minorHAnsi" w:cstheme="minorHAnsi"/>
                <w:b/>
                <w:bCs/>
                <w:color w:val="auto"/>
                <w:sz w:val="20"/>
                <w:lang w:eastAsia="en-US" w:bidi="en-US"/>
              </w:rPr>
              <w:t xml:space="preserve"> </w:t>
            </w:r>
            <w:r w:rsidR="005F266A" w:rsidRPr="0058734B">
              <w:rPr>
                <w:rFonts w:asciiTheme="minorHAnsi" w:hAnsiTheme="minorHAnsi" w:cstheme="minorHAnsi"/>
                <w:color w:val="auto"/>
                <w:sz w:val="20"/>
                <w:lang w:eastAsia="en-US" w:bidi="en-US"/>
              </w:rPr>
              <w:t>(if known)</w:t>
            </w:r>
          </w:p>
        </w:tc>
        <w:tc>
          <w:tcPr>
            <w:tcW w:w="1634" w:type="dxa"/>
            <w:shd w:val="clear" w:color="auto" w:fill="D9D9D9" w:themeFill="background1" w:themeFillShade="D9"/>
          </w:tcPr>
          <w:p w14:paraId="5079C8B6" w14:textId="77777777" w:rsidR="00C62DFA" w:rsidRPr="0071506F" w:rsidRDefault="00C62DFA"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Permit name</w:t>
            </w:r>
            <w:r w:rsidRPr="0071506F" w:rsidDel="00D4369F">
              <w:rPr>
                <w:rFonts w:asciiTheme="minorHAnsi" w:hAnsiTheme="minorHAnsi" w:cstheme="minorHAnsi"/>
                <w:b/>
                <w:bCs/>
                <w:color w:val="auto"/>
                <w:sz w:val="20"/>
                <w:lang w:eastAsia="en-US" w:bidi="en-US"/>
              </w:rPr>
              <w:t xml:space="preserve"> </w:t>
            </w:r>
          </w:p>
        </w:tc>
        <w:tc>
          <w:tcPr>
            <w:tcW w:w="1528" w:type="dxa"/>
            <w:shd w:val="clear" w:color="auto" w:fill="D9D9D9" w:themeFill="background1" w:themeFillShade="D9"/>
          </w:tcPr>
          <w:p w14:paraId="6B15CE66" w14:textId="77777777" w:rsidR="00C62DFA" w:rsidRPr="0071506F" w:rsidRDefault="00C62DFA"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Date granted / withdrawn / refused</w:t>
            </w:r>
          </w:p>
        </w:tc>
        <w:tc>
          <w:tcPr>
            <w:tcW w:w="1371" w:type="dxa"/>
            <w:shd w:val="clear" w:color="auto" w:fill="D9D9D9" w:themeFill="background1" w:themeFillShade="D9"/>
          </w:tcPr>
          <w:p w14:paraId="3E9C088E" w14:textId="77777777" w:rsidR="00C62DFA" w:rsidRPr="0071506F" w:rsidRDefault="00C62DFA" w:rsidP="0071506F">
            <w:pPr>
              <w:spacing w:before="200" w:after="200" w:line="276" w:lineRule="auto"/>
              <w:rPr>
                <w:rFonts w:asciiTheme="minorHAnsi" w:hAnsiTheme="minorHAnsi" w:cstheme="minorHAnsi"/>
                <w:b/>
                <w:bCs/>
                <w:color w:val="auto"/>
                <w:sz w:val="20"/>
                <w:lang w:eastAsia="en-US" w:bidi="en-US"/>
              </w:rPr>
            </w:pPr>
            <w:r w:rsidRPr="0071506F">
              <w:rPr>
                <w:rFonts w:asciiTheme="minorHAnsi" w:hAnsiTheme="minorHAnsi" w:cstheme="minorHAnsi"/>
                <w:b/>
                <w:bCs/>
                <w:color w:val="auto"/>
                <w:sz w:val="20"/>
                <w:lang w:eastAsia="en-US" w:bidi="en-US"/>
              </w:rPr>
              <w:t>Length of permit</w:t>
            </w:r>
          </w:p>
        </w:tc>
        <w:tc>
          <w:tcPr>
            <w:tcW w:w="1647" w:type="dxa"/>
            <w:shd w:val="clear" w:color="auto" w:fill="D9D9D9" w:themeFill="background1" w:themeFillShade="D9"/>
          </w:tcPr>
          <w:p w14:paraId="0300FFD7" w14:textId="40BB55E9" w:rsidR="00C62DFA" w:rsidRPr="0071506F" w:rsidRDefault="00556E81"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T</w:t>
            </w:r>
            <w:r w:rsidR="00C62DFA">
              <w:rPr>
                <w:rFonts w:asciiTheme="minorHAnsi" w:hAnsiTheme="minorHAnsi" w:cstheme="minorHAnsi"/>
                <w:b/>
                <w:bCs/>
                <w:color w:val="auto"/>
                <w:sz w:val="20"/>
                <w:lang w:bidi="en-US"/>
              </w:rPr>
              <w:t xml:space="preserve">ype </w:t>
            </w:r>
            <w:r>
              <w:rPr>
                <w:rFonts w:asciiTheme="minorHAnsi" w:hAnsiTheme="minorHAnsi" w:cstheme="minorHAnsi"/>
                <w:b/>
                <w:bCs/>
                <w:color w:val="auto"/>
                <w:sz w:val="20"/>
                <w:lang w:bidi="en-US"/>
              </w:rPr>
              <w:t xml:space="preserve">of material </w:t>
            </w:r>
            <w:r w:rsidR="00C62DFA" w:rsidRPr="0071506F">
              <w:rPr>
                <w:rFonts w:asciiTheme="minorHAnsi" w:hAnsiTheme="minorHAnsi" w:cstheme="minorHAnsi"/>
                <w:b/>
                <w:bCs/>
                <w:color w:val="auto"/>
                <w:sz w:val="20"/>
                <w:lang w:eastAsia="en-US" w:bidi="en-US"/>
              </w:rPr>
              <w:t>disposed</w:t>
            </w:r>
          </w:p>
        </w:tc>
        <w:tc>
          <w:tcPr>
            <w:tcW w:w="1658" w:type="dxa"/>
            <w:shd w:val="clear" w:color="auto" w:fill="D9D9D9" w:themeFill="background1" w:themeFillShade="D9"/>
          </w:tcPr>
          <w:p w14:paraId="58637CD2" w14:textId="102EE62D" w:rsidR="00C62DFA" w:rsidRPr="0071506F" w:rsidRDefault="00C62DFA" w:rsidP="0071506F">
            <w:pPr>
              <w:spacing w:before="200" w:after="200" w:line="276" w:lineRule="auto"/>
              <w:rPr>
                <w:rFonts w:asciiTheme="minorHAnsi" w:hAnsiTheme="minorHAnsi" w:cstheme="minorHAnsi"/>
                <w:b/>
                <w:bCs/>
                <w:color w:val="auto"/>
                <w:sz w:val="20"/>
                <w:lang w:eastAsia="en-US" w:bidi="en-US"/>
              </w:rPr>
            </w:pPr>
            <w:r>
              <w:rPr>
                <w:rFonts w:asciiTheme="minorHAnsi" w:hAnsiTheme="minorHAnsi" w:cstheme="minorHAnsi"/>
                <w:b/>
                <w:bCs/>
                <w:color w:val="auto"/>
                <w:sz w:val="20"/>
                <w:lang w:bidi="en-US"/>
              </w:rPr>
              <w:t>Quantity</w:t>
            </w:r>
            <w:r w:rsidR="00AE501A">
              <w:rPr>
                <w:rFonts w:asciiTheme="minorHAnsi" w:hAnsiTheme="minorHAnsi" w:cstheme="minorHAnsi"/>
                <w:b/>
                <w:bCs/>
                <w:color w:val="auto"/>
                <w:sz w:val="20"/>
                <w:lang w:bidi="en-US"/>
              </w:rPr>
              <w:t>/volume</w:t>
            </w:r>
            <w:r>
              <w:rPr>
                <w:rFonts w:asciiTheme="minorHAnsi" w:hAnsiTheme="minorHAnsi" w:cstheme="minorHAnsi"/>
                <w:b/>
                <w:bCs/>
                <w:color w:val="auto"/>
                <w:sz w:val="20"/>
                <w:lang w:bidi="en-US"/>
              </w:rPr>
              <w:t xml:space="preserve"> disposed</w:t>
            </w:r>
            <w:r w:rsidR="00071B4B">
              <w:rPr>
                <w:rFonts w:asciiTheme="minorHAnsi" w:hAnsiTheme="minorHAnsi" w:cstheme="minorHAnsi"/>
                <w:b/>
                <w:bCs/>
                <w:color w:val="auto"/>
                <w:sz w:val="20"/>
                <w:lang w:bidi="en-US"/>
              </w:rPr>
              <w:t xml:space="preserve"> </w:t>
            </w:r>
            <w:r w:rsidR="005F266A" w:rsidRPr="0058734B">
              <w:rPr>
                <w:rFonts w:asciiTheme="minorHAnsi" w:hAnsiTheme="minorHAnsi" w:cstheme="minorHAnsi"/>
                <w:color w:val="auto"/>
                <w:sz w:val="20"/>
                <w:lang w:bidi="en-US"/>
              </w:rPr>
              <w:t>(cubic meters)</w:t>
            </w:r>
          </w:p>
        </w:tc>
      </w:tr>
      <w:tr w:rsidR="00C62DFA" w:rsidRPr="0071506F" w14:paraId="7CAAF3BC" w14:textId="77777777" w:rsidTr="00BD29E5">
        <w:trPr>
          <w:trHeight w:val="578"/>
        </w:trPr>
        <w:tc>
          <w:tcPr>
            <w:tcW w:w="1660" w:type="dxa"/>
          </w:tcPr>
          <w:p w14:paraId="6F3E8FC6" w14:textId="77777777" w:rsidR="00C62DFA" w:rsidRPr="0071506F" w:rsidRDefault="00C62DFA" w:rsidP="0071506F">
            <w:pPr>
              <w:spacing w:before="200" w:after="200" w:line="276" w:lineRule="auto"/>
              <w:rPr>
                <w:color w:val="auto"/>
                <w:sz w:val="20"/>
                <w:lang w:eastAsia="en-US" w:bidi="en-US"/>
              </w:rPr>
            </w:pPr>
          </w:p>
        </w:tc>
        <w:tc>
          <w:tcPr>
            <w:tcW w:w="1634" w:type="dxa"/>
          </w:tcPr>
          <w:p w14:paraId="4E1EA4D3" w14:textId="77777777" w:rsidR="00C62DFA" w:rsidRPr="0071506F" w:rsidRDefault="00C62DFA" w:rsidP="0071506F">
            <w:pPr>
              <w:spacing w:before="200" w:after="200" w:line="276" w:lineRule="auto"/>
              <w:rPr>
                <w:color w:val="auto"/>
                <w:sz w:val="20"/>
                <w:lang w:eastAsia="en-US" w:bidi="en-US"/>
              </w:rPr>
            </w:pPr>
          </w:p>
        </w:tc>
        <w:tc>
          <w:tcPr>
            <w:tcW w:w="1528" w:type="dxa"/>
          </w:tcPr>
          <w:p w14:paraId="08A62346" w14:textId="77777777" w:rsidR="00C62DFA" w:rsidRPr="0071506F" w:rsidRDefault="00C62DFA" w:rsidP="0071506F">
            <w:pPr>
              <w:spacing w:before="200" w:after="200" w:line="276" w:lineRule="auto"/>
              <w:rPr>
                <w:color w:val="auto"/>
                <w:sz w:val="20"/>
                <w:lang w:eastAsia="en-US" w:bidi="en-US"/>
              </w:rPr>
            </w:pPr>
          </w:p>
        </w:tc>
        <w:tc>
          <w:tcPr>
            <w:tcW w:w="1371" w:type="dxa"/>
          </w:tcPr>
          <w:p w14:paraId="68A3E821" w14:textId="77777777" w:rsidR="00C62DFA" w:rsidRPr="0071506F" w:rsidRDefault="00C62DFA" w:rsidP="0071506F">
            <w:pPr>
              <w:spacing w:before="200" w:after="200" w:line="276" w:lineRule="auto"/>
              <w:rPr>
                <w:color w:val="auto"/>
                <w:sz w:val="20"/>
                <w:lang w:eastAsia="en-US" w:bidi="en-US"/>
              </w:rPr>
            </w:pPr>
          </w:p>
        </w:tc>
        <w:tc>
          <w:tcPr>
            <w:tcW w:w="1647" w:type="dxa"/>
          </w:tcPr>
          <w:p w14:paraId="730D2090" w14:textId="77777777" w:rsidR="00C62DFA" w:rsidRPr="0071506F" w:rsidRDefault="00C62DFA" w:rsidP="0071506F">
            <w:pPr>
              <w:spacing w:before="200" w:after="200" w:line="276" w:lineRule="auto"/>
              <w:rPr>
                <w:color w:val="auto"/>
                <w:sz w:val="20"/>
                <w:lang w:eastAsia="en-US" w:bidi="en-US"/>
              </w:rPr>
            </w:pPr>
          </w:p>
        </w:tc>
        <w:tc>
          <w:tcPr>
            <w:tcW w:w="1658" w:type="dxa"/>
          </w:tcPr>
          <w:p w14:paraId="59A727B3" w14:textId="77777777" w:rsidR="00C62DFA" w:rsidRPr="0071506F" w:rsidRDefault="00C62DFA" w:rsidP="0071506F">
            <w:pPr>
              <w:spacing w:before="200" w:after="200" w:line="276" w:lineRule="auto"/>
              <w:rPr>
                <w:color w:val="auto"/>
                <w:sz w:val="20"/>
                <w:lang w:eastAsia="en-US" w:bidi="en-US"/>
              </w:rPr>
            </w:pPr>
          </w:p>
        </w:tc>
      </w:tr>
    </w:tbl>
    <w:bookmarkEnd w:id="26"/>
    <w:p w14:paraId="08A23BFC" w14:textId="77777777" w:rsidR="00BD29E5" w:rsidRDefault="00BD29E5" w:rsidP="00BD29E5">
      <w:pPr>
        <w:spacing w:before="60"/>
        <w:rPr>
          <w:rFonts w:asciiTheme="minorHAnsi" w:hAnsiTheme="minorHAnsi" w:cstheme="minorHAnsi"/>
          <w:sz w:val="20"/>
        </w:rPr>
      </w:pPr>
      <w:r>
        <w:rPr>
          <w:rFonts w:asciiTheme="minorHAnsi" w:hAnsiTheme="minorHAnsi" w:cstheme="minorHAnsi"/>
          <w:sz w:val="20"/>
        </w:rPr>
        <w:t xml:space="preserve">Insert further rows to the table as required. </w:t>
      </w:r>
    </w:p>
    <w:bookmarkEnd w:id="23"/>
    <w:p w14:paraId="2DAD5FD4" w14:textId="4407FB9B" w:rsidR="00E71138" w:rsidRPr="00691164" w:rsidRDefault="00E71138" w:rsidP="00B114D4">
      <w:pPr>
        <w:pStyle w:val="Heading3"/>
        <w:rPr>
          <w:b w:val="0"/>
          <w:bCs w:val="0"/>
        </w:rPr>
      </w:pPr>
      <w:r w:rsidRPr="004B3D4A">
        <w:t>2.</w:t>
      </w:r>
      <w:r w:rsidR="006C08FA" w:rsidRPr="004B3D4A">
        <w:t>3</w:t>
      </w:r>
      <w:r w:rsidRPr="004B3D4A">
        <w:tab/>
      </w:r>
      <w:r w:rsidR="006C08FA" w:rsidRPr="004B3D4A">
        <w:t>O</w:t>
      </w:r>
      <w:r w:rsidRPr="004B3D4A">
        <w:t xml:space="preserve">wner of the </w:t>
      </w:r>
      <w:r w:rsidR="002663D3" w:rsidRPr="004B3D4A">
        <w:t xml:space="preserve">fish </w:t>
      </w:r>
      <w:r w:rsidR="001E0265">
        <w:t xml:space="preserve">waste </w:t>
      </w:r>
      <w:r w:rsidRPr="004B3D4A">
        <w:t xml:space="preserve">material to be disposed at sea </w:t>
      </w:r>
      <w:r w:rsidRPr="00691164">
        <w:rPr>
          <w:b w:val="0"/>
          <w:bCs w:val="0"/>
        </w:rPr>
        <w:t xml:space="preserve">(if different </w:t>
      </w:r>
      <w:r w:rsidR="0081587D" w:rsidRPr="00691164">
        <w:rPr>
          <w:b w:val="0"/>
          <w:bCs w:val="0"/>
        </w:rPr>
        <w:t xml:space="preserve">from </w:t>
      </w:r>
      <w:r w:rsidRPr="00691164">
        <w:rPr>
          <w:b w:val="0"/>
          <w:bCs w:val="0"/>
        </w:rPr>
        <w:t>the applicant)</w:t>
      </w:r>
    </w:p>
    <w:p w14:paraId="6F420993" w14:textId="412F3B6D" w:rsidR="00E71138" w:rsidRPr="004B3D4A" w:rsidRDefault="00E71138" w:rsidP="00E71138">
      <w:pPr>
        <w:rPr>
          <w:b/>
          <w:bCs/>
        </w:rPr>
      </w:pPr>
      <w:r w:rsidRPr="004B3D4A">
        <w:rPr>
          <w:b/>
          <w:bCs/>
        </w:rPr>
        <w:t xml:space="preserve">Legal name of the business, </w:t>
      </w:r>
      <w:r w:rsidR="00DD2F15" w:rsidRPr="004B3D4A">
        <w:rPr>
          <w:b/>
          <w:bCs/>
        </w:rPr>
        <w:t>organisation,</w:t>
      </w:r>
      <w:r w:rsidRPr="004B3D4A">
        <w:rPr>
          <w:b/>
          <w:bCs/>
        </w:rPr>
        <w:t xml:space="preserve"> or company:</w:t>
      </w:r>
    </w:p>
    <w:p w14:paraId="53764A22" w14:textId="45E92EA2" w:rsidR="00E71138" w:rsidRPr="004B3D4A" w:rsidRDefault="00E71138" w:rsidP="00E71138">
      <w:pPr>
        <w:rPr>
          <w:rFonts w:asciiTheme="minorHAnsi" w:hAnsiTheme="minorHAnsi" w:cstheme="minorHAnsi"/>
        </w:rPr>
      </w:pPr>
    </w:p>
    <w:p w14:paraId="7C06CC65" w14:textId="4D1DB405" w:rsidR="00E71138" w:rsidRPr="004B3D4A" w:rsidRDefault="00E71138" w:rsidP="00E71138">
      <w:pPr>
        <w:rPr>
          <w:rFonts w:asciiTheme="minorHAnsi" w:hAnsiTheme="minorHAnsi" w:cstheme="minorHAnsi"/>
          <w:b/>
          <w:bCs/>
        </w:rPr>
      </w:pPr>
      <w:r w:rsidRPr="004B3D4A">
        <w:rPr>
          <w:rFonts w:asciiTheme="minorHAnsi" w:hAnsiTheme="minorHAnsi" w:cstheme="minorHAnsi"/>
          <w:b/>
          <w:bCs/>
        </w:rPr>
        <w:t xml:space="preserve">Registered business name or trading name under which you operate </w:t>
      </w:r>
      <w:r w:rsidRPr="00691164">
        <w:rPr>
          <w:rFonts w:asciiTheme="minorHAnsi" w:hAnsiTheme="minorHAnsi" w:cstheme="minorHAnsi"/>
        </w:rPr>
        <w:t xml:space="preserve">(if different from </w:t>
      </w:r>
      <w:r w:rsidR="009131CF" w:rsidRPr="00691164">
        <w:rPr>
          <w:rFonts w:asciiTheme="minorHAnsi" w:hAnsiTheme="minorHAnsi" w:cstheme="minorHAnsi"/>
        </w:rPr>
        <w:t xml:space="preserve">the </w:t>
      </w:r>
      <w:r w:rsidRPr="00691164">
        <w:rPr>
          <w:rFonts w:asciiTheme="minorHAnsi" w:hAnsiTheme="minorHAnsi" w:cstheme="minorHAnsi"/>
        </w:rPr>
        <w:t>legal name):</w:t>
      </w:r>
    </w:p>
    <w:p w14:paraId="2BDC3AED" w14:textId="0790071A" w:rsidR="00E71138" w:rsidRPr="004B3D4A" w:rsidRDefault="00E71138" w:rsidP="00B3741C">
      <w:pPr>
        <w:rPr>
          <w:rFonts w:asciiTheme="minorHAnsi" w:hAnsiTheme="minorHAnsi"/>
        </w:rPr>
      </w:pPr>
    </w:p>
    <w:p w14:paraId="3ACD4FDE" w14:textId="37E92565" w:rsidR="00E71138" w:rsidRPr="004B3D4A" w:rsidRDefault="00E71138" w:rsidP="00E71138">
      <w:pPr>
        <w:rPr>
          <w:rFonts w:asciiTheme="minorHAnsi" w:hAnsiTheme="minorHAnsi" w:cstheme="minorHAnsi"/>
        </w:rPr>
      </w:pPr>
      <w:r w:rsidRPr="004B3D4A">
        <w:rPr>
          <w:rFonts w:asciiTheme="minorHAnsi" w:hAnsiTheme="minorHAnsi"/>
          <w:b/>
        </w:rPr>
        <w:t xml:space="preserve">Australian </w:t>
      </w:r>
      <w:r w:rsidRPr="004B3D4A">
        <w:rPr>
          <w:rFonts w:asciiTheme="minorHAnsi" w:hAnsiTheme="minorHAnsi" w:cstheme="minorHAnsi"/>
          <w:b/>
          <w:bCs/>
        </w:rPr>
        <w:t xml:space="preserve">Business Number </w:t>
      </w:r>
      <w:r w:rsidRPr="00691164">
        <w:rPr>
          <w:rFonts w:asciiTheme="minorHAnsi" w:hAnsiTheme="minorHAnsi" w:cstheme="minorHAnsi"/>
        </w:rPr>
        <w:t>(ABN):</w:t>
      </w:r>
    </w:p>
    <w:p w14:paraId="064C77F3" w14:textId="77777777" w:rsidR="0051485A" w:rsidRPr="00691164" w:rsidRDefault="0051485A" w:rsidP="00E71138">
      <w:pPr>
        <w:rPr>
          <w:rFonts w:asciiTheme="minorHAnsi" w:hAnsiTheme="minorHAnsi" w:cstheme="minorHAnsi"/>
        </w:rPr>
      </w:pPr>
    </w:p>
    <w:p w14:paraId="61C2EC48" w14:textId="4920F143" w:rsidR="004978C5" w:rsidRPr="00691164" w:rsidRDefault="004978C5" w:rsidP="004978C5">
      <w:pPr>
        <w:rPr>
          <w:rFonts w:asciiTheme="minorHAnsi" w:hAnsiTheme="minorHAnsi" w:cstheme="minorHAnsi"/>
        </w:rPr>
      </w:pPr>
      <w:bookmarkStart w:id="27" w:name="_Hlk102381801"/>
      <w:r w:rsidRPr="004B3D4A">
        <w:rPr>
          <w:rFonts w:asciiTheme="minorHAnsi" w:hAnsiTheme="minorHAnsi" w:cstheme="minorHAnsi"/>
          <w:b/>
          <w:bCs/>
        </w:rPr>
        <w:t>Australia</w:t>
      </w:r>
      <w:r w:rsidR="007924D4" w:rsidRPr="004B3D4A">
        <w:rPr>
          <w:rFonts w:asciiTheme="minorHAnsi" w:hAnsiTheme="minorHAnsi" w:cstheme="minorHAnsi"/>
          <w:b/>
          <w:bCs/>
        </w:rPr>
        <w:t>n</w:t>
      </w:r>
      <w:r w:rsidRPr="004B3D4A">
        <w:rPr>
          <w:rFonts w:asciiTheme="minorHAnsi" w:hAnsiTheme="minorHAnsi" w:cstheme="minorHAnsi"/>
          <w:b/>
          <w:bCs/>
        </w:rPr>
        <w:t xml:space="preserve"> Company Number </w:t>
      </w:r>
      <w:r w:rsidRPr="00691164">
        <w:rPr>
          <w:rFonts w:asciiTheme="minorHAnsi" w:hAnsiTheme="minorHAnsi" w:cstheme="minorHAnsi"/>
        </w:rPr>
        <w:t>(ACN</w:t>
      </w:r>
      <w:r w:rsidR="00E07A48">
        <w:rPr>
          <w:rFonts w:asciiTheme="minorHAnsi" w:hAnsiTheme="minorHAnsi" w:cstheme="minorHAnsi"/>
        </w:rPr>
        <w:t>) (</w:t>
      </w:r>
      <w:r w:rsidRPr="00691164">
        <w:rPr>
          <w:rFonts w:asciiTheme="minorHAnsi" w:hAnsiTheme="minorHAnsi" w:cstheme="minorHAnsi"/>
        </w:rPr>
        <w:t>if applicable):</w:t>
      </w:r>
    </w:p>
    <w:bookmarkEnd w:id="27"/>
    <w:p w14:paraId="717DD335" w14:textId="30F4AAF0" w:rsidR="00E71138" w:rsidRPr="004B3D4A" w:rsidRDefault="00E71138" w:rsidP="00E71138">
      <w:pPr>
        <w:rPr>
          <w:rFonts w:asciiTheme="minorHAnsi" w:hAnsiTheme="minorHAnsi" w:cstheme="minorHAnsi"/>
        </w:rPr>
      </w:pPr>
    </w:p>
    <w:p w14:paraId="2B310F94" w14:textId="1EC4D04E" w:rsidR="00E71138" w:rsidRPr="004B3D4A" w:rsidRDefault="009131CF" w:rsidP="00E71138">
      <w:pPr>
        <w:rPr>
          <w:rFonts w:asciiTheme="minorHAnsi" w:hAnsiTheme="minorHAnsi" w:cstheme="minorHAnsi"/>
          <w:b/>
          <w:bCs/>
        </w:rPr>
      </w:pPr>
      <w:r w:rsidRPr="004B3D4A">
        <w:rPr>
          <w:rFonts w:asciiTheme="minorHAnsi" w:hAnsiTheme="minorHAnsi" w:cstheme="minorHAnsi"/>
          <w:b/>
          <w:bCs/>
        </w:rPr>
        <w:t>S</w:t>
      </w:r>
      <w:r w:rsidR="00E71138" w:rsidRPr="004B3D4A">
        <w:rPr>
          <w:rFonts w:asciiTheme="minorHAnsi" w:hAnsiTheme="minorHAnsi" w:cstheme="minorHAnsi"/>
          <w:b/>
          <w:bCs/>
        </w:rPr>
        <w:t>treet address:</w:t>
      </w:r>
    </w:p>
    <w:p w14:paraId="142F7B35" w14:textId="7F780FFB" w:rsidR="00E71138" w:rsidRPr="004B3D4A" w:rsidRDefault="00E71138" w:rsidP="00E71138">
      <w:pPr>
        <w:rPr>
          <w:rFonts w:asciiTheme="minorHAnsi" w:hAnsiTheme="minorHAnsi" w:cstheme="minorHAnsi"/>
          <w:b/>
          <w:bCs/>
        </w:rPr>
      </w:pPr>
    </w:p>
    <w:p w14:paraId="7C965CF1" w14:textId="5AA051CB" w:rsidR="00E71138" w:rsidRPr="00691164" w:rsidRDefault="00E71138" w:rsidP="00B3741C">
      <w:pPr>
        <w:rPr>
          <w:rFonts w:asciiTheme="minorHAnsi" w:hAnsiTheme="minorHAnsi"/>
          <w:bCs/>
        </w:rPr>
      </w:pPr>
      <w:r w:rsidRPr="004B3D4A">
        <w:rPr>
          <w:rFonts w:asciiTheme="minorHAnsi" w:hAnsiTheme="minorHAnsi"/>
          <w:b/>
        </w:rPr>
        <w:t xml:space="preserve">Postal address </w:t>
      </w:r>
      <w:r w:rsidRPr="00691164">
        <w:rPr>
          <w:rFonts w:asciiTheme="minorHAnsi" w:hAnsiTheme="minorHAnsi"/>
          <w:bCs/>
        </w:rPr>
        <w:t>(if different</w:t>
      </w:r>
      <w:r w:rsidRPr="00691164">
        <w:rPr>
          <w:rFonts w:asciiTheme="minorHAnsi" w:hAnsiTheme="minorHAnsi" w:cstheme="minorHAnsi"/>
          <w:bCs/>
        </w:rPr>
        <w:t xml:space="preserve"> from the </w:t>
      </w:r>
      <w:r w:rsidR="009131CF" w:rsidRPr="00691164">
        <w:rPr>
          <w:rFonts w:asciiTheme="minorHAnsi" w:hAnsiTheme="minorHAnsi" w:cstheme="minorHAnsi"/>
          <w:bCs/>
        </w:rPr>
        <w:t>street address</w:t>
      </w:r>
      <w:r w:rsidRPr="00691164">
        <w:rPr>
          <w:rFonts w:asciiTheme="minorHAnsi" w:hAnsiTheme="minorHAnsi"/>
          <w:bCs/>
        </w:rPr>
        <w:t>):</w:t>
      </w:r>
    </w:p>
    <w:p w14:paraId="2F788EB3" w14:textId="536EC05F" w:rsidR="00E71138" w:rsidRPr="004B3D4A" w:rsidRDefault="00E71138" w:rsidP="00B3741C">
      <w:pPr>
        <w:rPr>
          <w:rFonts w:asciiTheme="minorHAnsi" w:hAnsiTheme="minorHAnsi"/>
        </w:rPr>
      </w:pPr>
    </w:p>
    <w:p w14:paraId="36E00AE8" w14:textId="06A812A9" w:rsidR="0051485A" w:rsidRPr="004B3D4A" w:rsidRDefault="0051485A" w:rsidP="0051485A">
      <w:pPr>
        <w:rPr>
          <w:b/>
          <w:bCs/>
        </w:rPr>
      </w:pPr>
      <w:bookmarkStart w:id="28" w:name="_Hlk112858954"/>
      <w:r w:rsidRPr="004B3D4A">
        <w:rPr>
          <w:b/>
          <w:bCs/>
        </w:rPr>
        <w:t>Contact person</w:t>
      </w:r>
      <w:r w:rsidR="00EE37A0">
        <w:rPr>
          <w:b/>
          <w:bCs/>
        </w:rPr>
        <w:t>:</w:t>
      </w:r>
    </w:p>
    <w:p w14:paraId="4C0F3ED9" w14:textId="77777777" w:rsidR="0051485A" w:rsidRPr="004B3D4A" w:rsidRDefault="0051485A" w:rsidP="0051485A">
      <w:pPr>
        <w:ind w:left="720"/>
        <w:rPr>
          <w:rFonts w:asciiTheme="minorHAnsi" w:hAnsiTheme="minorHAnsi" w:cstheme="minorHAnsi"/>
          <w:b/>
          <w:bCs/>
        </w:rPr>
      </w:pPr>
      <w:r w:rsidRPr="004B3D4A">
        <w:rPr>
          <w:rFonts w:asciiTheme="minorHAnsi" w:hAnsiTheme="minorHAnsi" w:cstheme="minorHAnsi"/>
          <w:b/>
          <w:bCs/>
        </w:rPr>
        <w:t>Name:</w:t>
      </w:r>
    </w:p>
    <w:p w14:paraId="7FEAD921" w14:textId="77777777" w:rsidR="0051485A" w:rsidRPr="004B3D4A" w:rsidRDefault="0051485A" w:rsidP="0051485A">
      <w:pPr>
        <w:ind w:left="720"/>
        <w:rPr>
          <w:rFonts w:asciiTheme="minorHAnsi" w:hAnsiTheme="minorHAnsi" w:cstheme="minorHAnsi"/>
          <w:b/>
          <w:bCs/>
        </w:rPr>
      </w:pPr>
      <w:r w:rsidRPr="004B3D4A">
        <w:rPr>
          <w:rFonts w:asciiTheme="minorHAnsi" w:hAnsiTheme="minorHAnsi" w:cstheme="minorHAnsi"/>
          <w:b/>
          <w:bCs/>
        </w:rPr>
        <w:t>Position title:</w:t>
      </w:r>
    </w:p>
    <w:p w14:paraId="6F98C012" w14:textId="77777777" w:rsidR="0051485A" w:rsidRPr="004B3D4A" w:rsidRDefault="0051485A" w:rsidP="0051485A">
      <w:pPr>
        <w:ind w:left="720"/>
        <w:rPr>
          <w:rFonts w:asciiTheme="minorHAnsi" w:hAnsiTheme="minorHAnsi" w:cstheme="minorHAnsi"/>
          <w:b/>
          <w:bCs/>
        </w:rPr>
      </w:pPr>
      <w:r w:rsidRPr="004B3D4A">
        <w:rPr>
          <w:rFonts w:asciiTheme="minorHAnsi" w:hAnsiTheme="minorHAnsi" w:cstheme="minorHAnsi"/>
          <w:b/>
          <w:bCs/>
        </w:rPr>
        <w:t>Phone/mobile:</w:t>
      </w:r>
    </w:p>
    <w:p w14:paraId="520D60C2" w14:textId="77777777" w:rsidR="0051485A" w:rsidRPr="004B3D4A" w:rsidRDefault="0051485A" w:rsidP="0051485A">
      <w:pPr>
        <w:ind w:left="720"/>
        <w:rPr>
          <w:rFonts w:asciiTheme="minorHAnsi" w:hAnsiTheme="minorHAnsi" w:cstheme="minorHAnsi"/>
          <w:b/>
          <w:bCs/>
        </w:rPr>
      </w:pPr>
      <w:r w:rsidRPr="004B3D4A">
        <w:rPr>
          <w:rFonts w:asciiTheme="minorHAnsi" w:hAnsiTheme="minorHAnsi" w:cstheme="minorHAnsi"/>
          <w:b/>
          <w:bCs/>
        </w:rPr>
        <w:t xml:space="preserve">Email: </w:t>
      </w:r>
    </w:p>
    <w:bookmarkEnd w:id="28"/>
    <w:p w14:paraId="1F8A1932" w14:textId="2B7D0C70" w:rsidR="00E71138" w:rsidRPr="004B3D4A" w:rsidRDefault="00E71138" w:rsidP="00E71138">
      <w:pPr>
        <w:rPr>
          <w:rFonts w:asciiTheme="minorHAnsi" w:hAnsiTheme="minorHAnsi" w:cstheme="minorHAnsi"/>
          <w:b/>
          <w:bCs/>
        </w:rPr>
      </w:pPr>
    </w:p>
    <w:p w14:paraId="16EB6BCB" w14:textId="5F7E6DE6" w:rsidR="00BC0F77" w:rsidRPr="004B3D4A" w:rsidRDefault="00621D82" w:rsidP="002175C0">
      <w:pPr>
        <w:pStyle w:val="Heading2"/>
      </w:pPr>
      <w:r w:rsidRPr="004B3D4A">
        <w:br w:type="page"/>
      </w:r>
      <w:r w:rsidR="00E71138" w:rsidRPr="004B3D4A">
        <w:lastRenderedPageBreak/>
        <w:t>3</w:t>
      </w:r>
      <w:r w:rsidR="00E71138" w:rsidRPr="004B3D4A">
        <w:tab/>
      </w:r>
      <w:r w:rsidR="007909F6" w:rsidRPr="004B3D4A">
        <w:t xml:space="preserve">Fish waste or </w:t>
      </w:r>
      <w:r w:rsidR="003F23BC">
        <w:t xml:space="preserve">waste </w:t>
      </w:r>
      <w:r w:rsidR="007909F6" w:rsidRPr="004B3D4A">
        <w:t xml:space="preserve">material resulting from industrial fish processing </w:t>
      </w:r>
      <w:proofErr w:type="gramStart"/>
      <w:r w:rsidR="007909F6" w:rsidRPr="004B3D4A">
        <w:t>operations</w:t>
      </w:r>
      <w:proofErr w:type="gramEnd"/>
      <w:r w:rsidR="007909F6" w:rsidRPr="00691164" w:rsidDel="007909F6">
        <w:t xml:space="preserve"> </w:t>
      </w:r>
      <w:r w:rsidR="00E71138" w:rsidRPr="004B3D4A">
        <w:t xml:space="preserve"> </w:t>
      </w:r>
    </w:p>
    <w:p w14:paraId="695B4FD7" w14:textId="756A2C28" w:rsidR="00E71138" w:rsidRPr="004B3D4A" w:rsidRDefault="00E71138" w:rsidP="00B3741C">
      <w:r w:rsidRPr="004B3D4A">
        <w:t xml:space="preserve">Please provide details of the </w:t>
      </w:r>
      <w:r w:rsidR="007909F6" w:rsidRPr="004B3D4A">
        <w:t>fish waste or</w:t>
      </w:r>
      <w:r w:rsidR="003F23BC">
        <w:t xml:space="preserve"> other waste</w:t>
      </w:r>
      <w:r w:rsidR="007909F6" w:rsidRPr="004B3D4A">
        <w:t xml:space="preserve"> material </w:t>
      </w:r>
      <w:r w:rsidR="003F23BC">
        <w:t xml:space="preserve">(generated from industrial fish processing </w:t>
      </w:r>
      <w:r w:rsidR="009D358C">
        <w:t>operations)</w:t>
      </w:r>
      <w:r w:rsidRPr="004B3D4A">
        <w:t xml:space="preserve"> to be </w:t>
      </w:r>
      <w:r w:rsidR="00E07A48">
        <w:t>disposed</w:t>
      </w:r>
      <w:r w:rsidRPr="004B3D4A">
        <w:t>.</w:t>
      </w:r>
    </w:p>
    <w:p w14:paraId="625E15F5" w14:textId="13F96148" w:rsidR="007465DC" w:rsidRPr="004B3D4A" w:rsidRDefault="00E71138" w:rsidP="00B114D4">
      <w:pPr>
        <w:pStyle w:val="Heading3"/>
      </w:pPr>
      <w:bookmarkStart w:id="29" w:name="_Hlk103091081"/>
      <w:r w:rsidRPr="004B3D4A">
        <w:t>3.1</w:t>
      </w:r>
      <w:r w:rsidRPr="004B3D4A">
        <w:tab/>
        <w:t>Type of material</w:t>
      </w:r>
      <w:r w:rsidR="003F23BC">
        <w:t xml:space="preserve"> (fish waste or other waste material)</w:t>
      </w:r>
      <w:r w:rsidR="00871BCA" w:rsidRPr="004B3D4A">
        <w:t>:</w:t>
      </w:r>
    </w:p>
    <w:p w14:paraId="13C3E77E" w14:textId="77777777" w:rsidR="00E71138" w:rsidRPr="004B3D4A" w:rsidRDefault="00E71138" w:rsidP="00E71138"/>
    <w:p w14:paraId="35E7FDE4" w14:textId="1F44C56B" w:rsidR="00E71138" w:rsidRPr="004B3D4A" w:rsidRDefault="00E71138" w:rsidP="00B114D4">
      <w:pPr>
        <w:pStyle w:val="Heading3"/>
      </w:pPr>
      <w:r w:rsidRPr="004B3D4A">
        <w:t>3.2</w:t>
      </w:r>
      <w:r w:rsidRPr="004B3D4A">
        <w:tab/>
        <w:t xml:space="preserve">Describe </w:t>
      </w:r>
      <w:r w:rsidR="00571201" w:rsidRPr="004B3D4A">
        <w:t>the material</w:t>
      </w:r>
      <w:r w:rsidRPr="004B3D4A">
        <w:t>, including:</w:t>
      </w:r>
    </w:p>
    <w:p w14:paraId="05CF36D9" w14:textId="04920A7C" w:rsidR="00BC0F77" w:rsidRPr="004B3D4A" w:rsidRDefault="00BC0F77" w:rsidP="00B3741C">
      <w:pPr>
        <w:pStyle w:val="Bullet"/>
        <w:tabs>
          <w:tab w:val="clear" w:pos="360"/>
        </w:tabs>
        <w:ind w:left="1134" w:hanging="425"/>
      </w:pPr>
      <w:r w:rsidRPr="004B3D4A">
        <w:t xml:space="preserve">total quantity and form </w:t>
      </w:r>
      <w:proofErr w:type="gramStart"/>
      <w:r w:rsidRPr="004B3D4A">
        <w:t>produced</w:t>
      </w:r>
      <w:proofErr w:type="gramEnd"/>
    </w:p>
    <w:p w14:paraId="158A3D15" w14:textId="7ABEE137" w:rsidR="007465DC" w:rsidRPr="004B3D4A" w:rsidRDefault="007465DC" w:rsidP="00571201">
      <w:pPr>
        <w:pStyle w:val="Bullet"/>
        <w:tabs>
          <w:tab w:val="clear" w:pos="360"/>
        </w:tabs>
        <w:ind w:left="1134" w:hanging="425"/>
      </w:pPr>
      <w:bookmarkStart w:id="30" w:name="_Hlk103091758"/>
      <w:r w:rsidRPr="004B3D4A">
        <w:t>frequency of d</w:t>
      </w:r>
      <w:r w:rsidR="0063439A">
        <w:t>isposal</w:t>
      </w:r>
      <w:r w:rsidRPr="004B3D4A">
        <w:t xml:space="preserve"> and quantities per disposal</w:t>
      </w:r>
    </w:p>
    <w:bookmarkEnd w:id="30"/>
    <w:p w14:paraId="7977CB4A" w14:textId="247914AF" w:rsidR="00BC0F77" w:rsidRPr="004B3D4A" w:rsidRDefault="00BC0F77" w:rsidP="00B3741C">
      <w:pPr>
        <w:pStyle w:val="Bullet"/>
        <w:tabs>
          <w:tab w:val="clear" w:pos="360"/>
        </w:tabs>
        <w:ind w:left="1134" w:hanging="425"/>
      </w:pPr>
      <w:r w:rsidRPr="004B3D4A">
        <w:t>origin and species (location and nature of wild harvest or hatchery)</w:t>
      </w:r>
    </w:p>
    <w:p w14:paraId="4BA6560C" w14:textId="07D2F0EC" w:rsidR="00BC0F77" w:rsidRPr="004B3D4A" w:rsidRDefault="00BC0F77" w:rsidP="00B3741C">
      <w:pPr>
        <w:pStyle w:val="Bullet"/>
        <w:tabs>
          <w:tab w:val="clear" w:pos="360"/>
        </w:tabs>
        <w:ind w:left="1134" w:hanging="425"/>
      </w:pPr>
      <w:r w:rsidRPr="004B3D4A">
        <w:t xml:space="preserve">age (if fish waste is proposed for </w:t>
      </w:r>
      <w:r w:rsidR="00EA4B10">
        <w:t>disposal</w:t>
      </w:r>
      <w:r w:rsidRPr="004B3D4A">
        <w:t>, it must not be significantly degraded</w:t>
      </w:r>
      <w:r w:rsidR="004531D4" w:rsidRPr="004B3D4A">
        <w:t>; if further processing of the waste or material to fish meal is a viable alternative, fish waste must be fresh</w:t>
      </w:r>
      <w:r w:rsidRPr="004B3D4A">
        <w:t>)</w:t>
      </w:r>
    </w:p>
    <w:p w14:paraId="4BCD2900" w14:textId="03083F1C" w:rsidR="007465DC" w:rsidRPr="004B3D4A" w:rsidRDefault="007465DC" w:rsidP="007465DC">
      <w:pPr>
        <w:pStyle w:val="Bullet"/>
        <w:tabs>
          <w:tab w:val="clear" w:pos="360"/>
        </w:tabs>
        <w:ind w:left="1134" w:hanging="425"/>
      </w:pPr>
      <w:r w:rsidRPr="004B3D4A">
        <w:t>time</w:t>
      </w:r>
      <w:r w:rsidR="0005768A" w:rsidRPr="004B3D4A">
        <w:t xml:space="preserve"> </w:t>
      </w:r>
      <w:r w:rsidRPr="004B3D4A">
        <w:t xml:space="preserve">frame between production of the waste or material and its proposed </w:t>
      </w:r>
      <w:r w:rsidR="00EA4B10">
        <w:t>disposal</w:t>
      </w:r>
    </w:p>
    <w:p w14:paraId="7F71DFD9" w14:textId="75B67B80" w:rsidR="00BC0F77" w:rsidRPr="004B3D4A" w:rsidRDefault="00BC0F77" w:rsidP="00571201">
      <w:pPr>
        <w:pStyle w:val="Bullet"/>
        <w:tabs>
          <w:tab w:val="clear" w:pos="360"/>
        </w:tabs>
        <w:ind w:left="1134" w:hanging="425"/>
      </w:pPr>
      <w:r w:rsidRPr="004B3D4A">
        <w:t xml:space="preserve">method of storage </w:t>
      </w:r>
      <w:r w:rsidR="00C65661" w:rsidRPr="004B3D4A">
        <w:t>before</w:t>
      </w:r>
      <w:r w:rsidRPr="004B3D4A">
        <w:t xml:space="preserve"> </w:t>
      </w:r>
      <w:r w:rsidR="00EA4B10">
        <w:t>disposal</w:t>
      </w:r>
      <w:r w:rsidRPr="004B3D4A">
        <w:t>.</w:t>
      </w:r>
    </w:p>
    <w:p w14:paraId="7C5A0771" w14:textId="77777777" w:rsidR="00571201" w:rsidRPr="004B3D4A" w:rsidRDefault="00571201" w:rsidP="00571201"/>
    <w:p w14:paraId="011B0016" w14:textId="6CB6DA52" w:rsidR="00571201" w:rsidRPr="004B3D4A" w:rsidRDefault="00571201" w:rsidP="00B114D4">
      <w:pPr>
        <w:pStyle w:val="Heading3"/>
      </w:pPr>
      <w:r w:rsidRPr="004B3D4A">
        <w:t>3.3</w:t>
      </w:r>
      <w:r w:rsidRPr="004B3D4A">
        <w:tab/>
        <w:t>Describe the physical, chemical, biochemical and biological properties of the material, including:</w:t>
      </w:r>
    </w:p>
    <w:p w14:paraId="03DEF9ED" w14:textId="59766E3A" w:rsidR="00571201" w:rsidRPr="004B3D4A" w:rsidRDefault="00571201" w:rsidP="00B3741C">
      <w:pPr>
        <w:pStyle w:val="Bullet"/>
        <w:tabs>
          <w:tab w:val="clear" w:pos="360"/>
        </w:tabs>
        <w:ind w:left="1134" w:hanging="425"/>
      </w:pPr>
      <w:r w:rsidRPr="004B3D4A">
        <w:t xml:space="preserve">potential changes in oxidation-reduction conditions at the </w:t>
      </w:r>
      <w:r w:rsidR="00EA4B10">
        <w:t>disposal</w:t>
      </w:r>
      <w:r w:rsidR="00EA4B10" w:rsidRPr="004B3D4A">
        <w:t xml:space="preserve"> </w:t>
      </w:r>
      <w:r w:rsidRPr="004B3D4A">
        <w:t xml:space="preserve">site </w:t>
      </w:r>
    </w:p>
    <w:p w14:paraId="1C26B9D7" w14:textId="2BC09D0F" w:rsidR="00571201" w:rsidRPr="004B3D4A" w:rsidRDefault="00571201" w:rsidP="00B3741C">
      <w:pPr>
        <w:pStyle w:val="Bullet"/>
        <w:tabs>
          <w:tab w:val="clear" w:pos="360"/>
        </w:tabs>
        <w:ind w:left="1134" w:hanging="425"/>
      </w:pPr>
      <w:r w:rsidRPr="004B3D4A">
        <w:t>potential for eutrophication</w:t>
      </w:r>
    </w:p>
    <w:p w14:paraId="14B429AF" w14:textId="0861F78B" w:rsidR="00571201" w:rsidRPr="004B3D4A" w:rsidRDefault="00571201" w:rsidP="00B3741C">
      <w:pPr>
        <w:pStyle w:val="BulletLast"/>
        <w:tabs>
          <w:tab w:val="clear" w:pos="360"/>
        </w:tabs>
        <w:ind w:left="1134" w:hanging="425"/>
      </w:pPr>
      <w:r w:rsidRPr="004B3D4A">
        <w:t>potential for introduction of disease vectors</w:t>
      </w:r>
      <w:r w:rsidR="0005768A" w:rsidRPr="004B3D4A">
        <w:t>,</w:t>
      </w:r>
      <w:r w:rsidRPr="004B3D4A">
        <w:t xml:space="preserve"> including non-</w:t>
      </w:r>
      <w:r w:rsidR="00C65661" w:rsidRPr="004B3D4A">
        <w:t>native</w:t>
      </w:r>
      <w:r w:rsidRPr="004B3D4A">
        <w:t xml:space="preserve"> parasites to wild stocks (such as from aquaculture).</w:t>
      </w:r>
    </w:p>
    <w:p w14:paraId="4EA58E2E" w14:textId="352002CB" w:rsidR="00BC0F77" w:rsidRPr="004B3D4A" w:rsidRDefault="00BC0F77" w:rsidP="00571201"/>
    <w:p w14:paraId="39D3064B" w14:textId="578EF7D6" w:rsidR="00BC0F77" w:rsidRPr="004B3D4A" w:rsidRDefault="00E71138" w:rsidP="00B114D4">
      <w:pPr>
        <w:pStyle w:val="Heading3"/>
      </w:pPr>
      <w:r w:rsidRPr="004B3D4A">
        <w:t>3.</w:t>
      </w:r>
      <w:r w:rsidR="00365CCB" w:rsidRPr="004B3D4A">
        <w:t>4</w:t>
      </w:r>
      <w:r w:rsidRPr="004B3D4A">
        <w:tab/>
      </w:r>
      <w:r w:rsidR="004531D4" w:rsidRPr="004B3D4A">
        <w:t xml:space="preserve">If </w:t>
      </w:r>
      <w:r w:rsidR="00BC0F77" w:rsidRPr="004B3D4A">
        <w:t xml:space="preserve">the </w:t>
      </w:r>
      <w:r w:rsidR="00D7094D">
        <w:t xml:space="preserve">material </w:t>
      </w:r>
      <w:r w:rsidR="00BC0F77" w:rsidRPr="004B3D4A">
        <w:t>is rejected by a processing plant and sea dumping is proposed, provide reasons for its rejection</w:t>
      </w:r>
      <w:r w:rsidR="00871BCA" w:rsidRPr="004B3D4A">
        <w:t>:</w:t>
      </w:r>
    </w:p>
    <w:p w14:paraId="24ADAE49" w14:textId="77777777" w:rsidR="00571201" w:rsidRPr="004B3D4A" w:rsidRDefault="00571201" w:rsidP="00571201"/>
    <w:p w14:paraId="6FA54981" w14:textId="076E79D4" w:rsidR="00BC0F77" w:rsidRPr="004B3D4A" w:rsidRDefault="00571201" w:rsidP="00B114D4">
      <w:pPr>
        <w:pStyle w:val="Heading3"/>
      </w:pPr>
      <w:r w:rsidRPr="004B3D4A">
        <w:t>3.</w:t>
      </w:r>
      <w:r w:rsidR="00365CCB" w:rsidRPr="004B3D4A">
        <w:t>5</w:t>
      </w:r>
      <w:r w:rsidRPr="004B3D4A">
        <w:tab/>
        <w:t>I</w:t>
      </w:r>
      <w:r w:rsidR="004531D4" w:rsidRPr="004B3D4A">
        <w:t xml:space="preserve">f </w:t>
      </w:r>
      <w:r w:rsidRPr="004B3D4A">
        <w:t xml:space="preserve">the </w:t>
      </w:r>
      <w:r w:rsidR="00D7094D">
        <w:t xml:space="preserve">material </w:t>
      </w:r>
      <w:r w:rsidR="00BC0F77" w:rsidRPr="004B3D4A">
        <w:t xml:space="preserve">is contaminated by chemicals and their residues </w:t>
      </w:r>
      <w:r w:rsidR="00BC0F77" w:rsidRPr="00691164">
        <w:rPr>
          <w:b w:val="0"/>
          <w:bCs w:val="0"/>
        </w:rPr>
        <w:t>(</w:t>
      </w:r>
      <w:r w:rsidR="005F266A">
        <w:rPr>
          <w:b w:val="0"/>
          <w:bCs w:val="0"/>
        </w:rPr>
        <w:t>e.g.</w:t>
      </w:r>
      <w:r w:rsidRPr="00691164">
        <w:rPr>
          <w:b w:val="0"/>
          <w:bCs w:val="0"/>
        </w:rPr>
        <w:t>,</w:t>
      </w:r>
      <w:r w:rsidR="00BC0F77" w:rsidRPr="00691164">
        <w:rPr>
          <w:b w:val="0"/>
          <w:bCs w:val="0"/>
        </w:rPr>
        <w:t xml:space="preserve"> used in aquaculture)</w:t>
      </w:r>
      <w:r w:rsidR="00BC0F77" w:rsidRPr="004B3D4A">
        <w:t>, testing is required</w:t>
      </w:r>
      <w:r w:rsidR="00C57935">
        <w:t>.</w:t>
      </w:r>
      <w:r w:rsidR="00C57935">
        <w:rPr>
          <w:b w:val="0"/>
          <w:bCs w:val="0"/>
        </w:rPr>
        <w:t xml:space="preserve"> </w:t>
      </w:r>
      <w:r w:rsidR="00C57935" w:rsidRPr="00691164">
        <w:t>P</w:t>
      </w:r>
      <w:r w:rsidR="00BC0F77" w:rsidRPr="00C57935">
        <w:t>rovide detailed data and methods of testing, laboratory quality assurance and quality control</w:t>
      </w:r>
      <w:r w:rsidR="00871BCA" w:rsidRPr="00C57935">
        <w:t>:</w:t>
      </w:r>
    </w:p>
    <w:bookmarkEnd w:id="29"/>
    <w:p w14:paraId="663D70C5" w14:textId="57A43D33" w:rsidR="00BC0F77" w:rsidRPr="004B3D4A" w:rsidRDefault="00BC0F77" w:rsidP="00571201"/>
    <w:p w14:paraId="12C175DB" w14:textId="6385AAF2" w:rsidR="004531D4" w:rsidRPr="004B3D4A" w:rsidRDefault="004531D4" w:rsidP="00B114D4">
      <w:pPr>
        <w:pStyle w:val="Heading3"/>
      </w:pPr>
      <w:r w:rsidRPr="004B3D4A">
        <w:t>3.6</w:t>
      </w:r>
      <w:r w:rsidRPr="004B3D4A">
        <w:tab/>
        <w:t>Location where the material can be inspected</w:t>
      </w:r>
      <w:r w:rsidR="001F6807">
        <w:t>:</w:t>
      </w:r>
    </w:p>
    <w:p w14:paraId="5E1C20DD" w14:textId="08139109" w:rsidR="00BC0F77" w:rsidRPr="004B3D4A" w:rsidRDefault="00BC0F77" w:rsidP="002175C0">
      <w:pPr>
        <w:pStyle w:val="Heading2"/>
      </w:pPr>
      <w:r w:rsidRPr="004B3D4A">
        <w:rPr>
          <w:sz w:val="22"/>
        </w:rPr>
        <w:br w:type="page"/>
      </w:r>
      <w:r w:rsidR="00FD4932" w:rsidRPr="004B3D4A">
        <w:lastRenderedPageBreak/>
        <w:t>4</w:t>
      </w:r>
      <w:r w:rsidR="00FD4932" w:rsidRPr="004B3D4A">
        <w:tab/>
        <w:t>Waste management</w:t>
      </w:r>
    </w:p>
    <w:p w14:paraId="0FF603CA" w14:textId="294F7140" w:rsidR="00F4785A" w:rsidRPr="004B3D4A" w:rsidRDefault="00F4785A" w:rsidP="00F4785A">
      <w:bookmarkStart w:id="31" w:name="_Hlk103083294"/>
      <w:r w:rsidRPr="004B3D4A">
        <w:t xml:space="preserve">Applications to release or dispose of waste material into </w:t>
      </w:r>
      <w:r w:rsidR="00F96EB0">
        <w:t xml:space="preserve">the sea </w:t>
      </w:r>
      <w:r w:rsidR="00F96EB0" w:rsidRPr="00F96EB0">
        <w:t>must demonstrate that other options for waste management and disposal have been considered. This includes considering the potential impacts of the material on the environment</w:t>
      </w:r>
      <w:r w:rsidR="00F96EB0" w:rsidRPr="00F96EB0">
        <w:rPr>
          <w:b/>
        </w:rPr>
        <w:t xml:space="preserve"> </w:t>
      </w:r>
      <w:r w:rsidR="00F96EB0" w:rsidRPr="00F96EB0">
        <w:t>and the potential hazard of contaminants</w:t>
      </w:r>
      <w:bookmarkStart w:id="32" w:name="_Hlk103161186"/>
      <w:r w:rsidR="00F96EB0" w:rsidRPr="00F96EB0">
        <w:t>, as well as the technical and economic feasibility for sea dumping</w:t>
      </w:r>
      <w:r w:rsidR="00F96EB0" w:rsidRPr="00F96EB0">
        <w:rPr>
          <w:b/>
        </w:rPr>
        <w:t>.</w:t>
      </w:r>
      <w:r w:rsidR="00F96EB0" w:rsidRPr="00F96EB0">
        <w:t xml:space="preserve"> </w:t>
      </w:r>
      <w:bookmarkEnd w:id="32"/>
    </w:p>
    <w:p w14:paraId="25D2ADEA" w14:textId="77777777" w:rsidR="007F607C" w:rsidRPr="004B3D4A" w:rsidRDefault="007F607C" w:rsidP="00BD29E5">
      <w:pPr>
        <w:spacing w:after="120"/>
      </w:pPr>
      <w:r w:rsidRPr="004B3D4A">
        <w:t>Please provide details of your considerations, and why you have decided that sea disposal is the best option.</w:t>
      </w:r>
    </w:p>
    <w:p w14:paraId="55EACE0E" w14:textId="46B073EF" w:rsidR="00BC0F77" w:rsidRPr="004B3D4A" w:rsidRDefault="00F4785A" w:rsidP="00BD29E5">
      <w:pPr>
        <w:pStyle w:val="Heading3"/>
        <w:spacing w:before="120"/>
      </w:pPr>
      <w:bookmarkStart w:id="33" w:name="_Hlk103083323"/>
      <w:bookmarkStart w:id="34" w:name="_Hlk104458528"/>
      <w:bookmarkEnd w:id="31"/>
      <w:r w:rsidRPr="004B3D4A">
        <w:t>4.1</w:t>
      </w:r>
      <w:r w:rsidRPr="004B3D4A">
        <w:tab/>
      </w:r>
      <w:r w:rsidR="00BC0F77" w:rsidRPr="004B3D4A">
        <w:t>Waste prevention audit</w:t>
      </w:r>
      <w:r w:rsidR="00871BCA" w:rsidRPr="004B3D4A">
        <w:t>:</w:t>
      </w:r>
    </w:p>
    <w:p w14:paraId="332CA8A3" w14:textId="7A89C693" w:rsidR="00612D1B" w:rsidRPr="004B3D4A" w:rsidRDefault="00612D1B" w:rsidP="00B3741C">
      <w:pPr>
        <w:ind w:left="709"/>
      </w:pPr>
      <w:r w:rsidRPr="004B3D4A">
        <w:t xml:space="preserve">The waste prevention audit is a screening exercise to chart the potential impacts of a particular activity. The purpose of the audit is to investigate whether </w:t>
      </w:r>
      <w:r w:rsidR="0005768A" w:rsidRPr="004B3D4A">
        <w:t xml:space="preserve">there are </w:t>
      </w:r>
      <w:r w:rsidRPr="004B3D4A">
        <w:t xml:space="preserve">opportunities to prevent or reduce waste. If such opportunities exist, </w:t>
      </w:r>
      <w:r w:rsidR="00DD2F15" w:rsidRPr="004B3D4A">
        <w:t>develop,</w:t>
      </w:r>
      <w:r w:rsidRPr="004B3D4A">
        <w:t xml:space="preserve"> and implement a waste prevention strategy </w:t>
      </w:r>
      <w:r w:rsidR="0005768A" w:rsidRPr="004B3D4A">
        <w:t xml:space="preserve">that </w:t>
      </w:r>
      <w:r w:rsidRPr="004B3D4A">
        <w:t>includes specific waste reduction targets in collaboration with relevant local and national agencies. Targets are set to address the total quantities of wastes produced and/or their contaminants.</w:t>
      </w:r>
    </w:p>
    <w:p w14:paraId="16988DCC" w14:textId="1DBFFA6A" w:rsidR="00BC0F77" w:rsidRPr="004B3D4A" w:rsidRDefault="00F4785A" w:rsidP="00B3741C">
      <w:pPr>
        <w:pStyle w:val="NormalBeforeBullet"/>
        <w:ind w:left="709"/>
      </w:pPr>
      <w:r w:rsidRPr="004B3D4A">
        <w:t xml:space="preserve">Provide </w:t>
      </w:r>
      <w:r w:rsidR="004E12F9" w:rsidRPr="004B3D4A">
        <w:t>a summary of the results</w:t>
      </w:r>
      <w:r w:rsidRPr="004B3D4A">
        <w:t xml:space="preserve"> of your</w:t>
      </w:r>
      <w:r w:rsidR="00BC0F77" w:rsidRPr="004B3D4A">
        <w:t xml:space="preserve"> waste prevention audit</w:t>
      </w:r>
      <w:r w:rsidRPr="004B3D4A">
        <w:t>, including</w:t>
      </w:r>
      <w:r w:rsidR="00BC0F77" w:rsidRPr="004B3D4A">
        <w:t>:</w:t>
      </w:r>
    </w:p>
    <w:p w14:paraId="2914B0EC" w14:textId="38D77EC3" w:rsidR="00972082" w:rsidRPr="004B3D4A" w:rsidRDefault="00BC0F77" w:rsidP="00612D1B">
      <w:pPr>
        <w:pStyle w:val="Bullet"/>
        <w:ind w:left="1134" w:hanging="425"/>
      </w:pPr>
      <w:r w:rsidRPr="004B3D4A">
        <w:t xml:space="preserve">the types </w:t>
      </w:r>
      <w:r w:rsidR="00972082" w:rsidRPr="004B3D4A">
        <w:t xml:space="preserve">and </w:t>
      </w:r>
      <w:r w:rsidRPr="004B3D4A">
        <w:t xml:space="preserve">amounts </w:t>
      </w:r>
      <w:r w:rsidR="00972082" w:rsidRPr="004B3D4A">
        <w:t>of waste</w:t>
      </w:r>
      <w:r w:rsidR="00121470" w:rsidRPr="004B3D4A">
        <w:t xml:space="preserve">, including total quantities of waste or material generated daily or </w:t>
      </w:r>
      <w:proofErr w:type="gramStart"/>
      <w:r w:rsidR="00121470" w:rsidRPr="004B3D4A">
        <w:t>weekly</w:t>
      </w:r>
      <w:proofErr w:type="gramEnd"/>
      <w:r w:rsidR="00121470" w:rsidRPr="004B3D4A">
        <w:t xml:space="preserve"> </w:t>
      </w:r>
    </w:p>
    <w:p w14:paraId="7B31E189" w14:textId="710D8548" w:rsidR="00BC0F77" w:rsidRPr="004B3D4A" w:rsidRDefault="00BC0F77" w:rsidP="00B3741C">
      <w:pPr>
        <w:pStyle w:val="Bullet"/>
        <w:ind w:left="1134" w:hanging="425"/>
      </w:pPr>
      <w:r w:rsidRPr="004B3D4A">
        <w:t xml:space="preserve">the hazards </w:t>
      </w:r>
      <w:r w:rsidR="00121470" w:rsidRPr="004B3D4A">
        <w:t xml:space="preserve">and impacts </w:t>
      </w:r>
      <w:r w:rsidRPr="004B3D4A">
        <w:t xml:space="preserve">of </w:t>
      </w:r>
      <w:r w:rsidR="00972082" w:rsidRPr="004B3D4A">
        <w:t xml:space="preserve">each type of </w:t>
      </w:r>
      <w:r w:rsidRPr="004B3D4A">
        <w:t>waste generated</w:t>
      </w:r>
      <w:r w:rsidR="00121470" w:rsidRPr="004B3D4A">
        <w:t xml:space="preserve">, including cumulative </w:t>
      </w:r>
      <w:proofErr w:type="gramStart"/>
      <w:r w:rsidR="00121470" w:rsidRPr="004B3D4A">
        <w:t>impacts</w:t>
      </w:r>
      <w:proofErr w:type="gramEnd"/>
    </w:p>
    <w:p w14:paraId="6A10CD89" w14:textId="31CDBDE7" w:rsidR="00121470" w:rsidRPr="004B3D4A" w:rsidRDefault="00121470" w:rsidP="00B3741C">
      <w:pPr>
        <w:pStyle w:val="Bullet"/>
        <w:ind w:left="1134" w:hanging="425"/>
      </w:pPr>
      <w:bookmarkStart w:id="35" w:name="_Hlk103083444"/>
      <w:r w:rsidRPr="004B3D4A">
        <w:t>details of the production process and the sources of wastes within the process (including all inputs of raw materials</w:t>
      </w:r>
      <w:r w:rsidR="00F70F4D" w:rsidRPr="004B3D4A">
        <w:t>;</w:t>
      </w:r>
      <w:r w:rsidRPr="004B3D4A">
        <w:t xml:space="preserve"> all outputs</w:t>
      </w:r>
      <w:r w:rsidR="00F70F4D" w:rsidRPr="004B3D4A">
        <w:t>,</w:t>
      </w:r>
      <w:r w:rsidRPr="004B3D4A">
        <w:t xml:space="preserve"> including </w:t>
      </w:r>
      <w:r w:rsidR="00AE068C" w:rsidRPr="004B3D4A">
        <w:t>by-products</w:t>
      </w:r>
      <w:r w:rsidRPr="004B3D4A">
        <w:t xml:space="preserve">, </w:t>
      </w:r>
      <w:r w:rsidR="00DD2F15" w:rsidRPr="004B3D4A">
        <w:t>emissions,</w:t>
      </w:r>
      <w:r w:rsidRPr="004B3D4A">
        <w:t xml:space="preserve"> and fugitive losses</w:t>
      </w:r>
      <w:r w:rsidR="00F70F4D" w:rsidRPr="004B3D4A">
        <w:t>;</w:t>
      </w:r>
      <w:r w:rsidRPr="004B3D4A">
        <w:t xml:space="preserve"> and the final composition</w:t>
      </w:r>
      <w:r w:rsidR="00F70F4D" w:rsidRPr="004B3D4A">
        <w:t>,</w:t>
      </w:r>
      <w:r w:rsidRPr="004B3D4A">
        <w:t xml:space="preserve"> including additives and contaminants) </w:t>
      </w:r>
    </w:p>
    <w:p w14:paraId="5A667096" w14:textId="508EAD54" w:rsidR="00BC0F77" w:rsidRPr="004B3D4A" w:rsidRDefault="00BC0F77" w:rsidP="00BD29E5">
      <w:pPr>
        <w:pStyle w:val="BulletLast"/>
        <w:spacing w:after="120"/>
        <w:ind w:left="1134" w:hanging="425"/>
      </w:pPr>
      <w:r w:rsidRPr="004B3D4A">
        <w:t>the feasibility of waste reduction</w:t>
      </w:r>
      <w:r w:rsidR="00972082" w:rsidRPr="004B3D4A">
        <w:t xml:space="preserve"> or </w:t>
      </w:r>
      <w:r w:rsidRPr="004B3D4A">
        <w:t>prevention techniques</w:t>
      </w:r>
      <w:r w:rsidR="00972082" w:rsidRPr="004B3D4A">
        <w:t>,</w:t>
      </w:r>
      <w:r w:rsidRPr="004B3D4A">
        <w:t xml:space="preserve"> including waste minimisation and control</w:t>
      </w:r>
      <w:r w:rsidR="00972082" w:rsidRPr="004B3D4A">
        <w:t xml:space="preserve"> or </w:t>
      </w:r>
      <w:r w:rsidRPr="004B3D4A">
        <w:t>prevention of contaminants.</w:t>
      </w:r>
      <w:r w:rsidR="0001020E" w:rsidRPr="004B3D4A">
        <w:t xml:space="preserve"> </w:t>
      </w:r>
    </w:p>
    <w:p w14:paraId="4AF4662B" w14:textId="718F899C" w:rsidR="00A35A8B" w:rsidRPr="004B3D4A" w:rsidRDefault="00C94DCC" w:rsidP="00BD29E5">
      <w:pPr>
        <w:pStyle w:val="Heading3"/>
        <w:spacing w:before="120"/>
      </w:pPr>
      <w:bookmarkStart w:id="36" w:name="_Hlk103083513"/>
      <w:bookmarkStart w:id="37" w:name="_Hlk103090620"/>
      <w:bookmarkEnd w:id="33"/>
      <w:bookmarkEnd w:id="34"/>
      <w:bookmarkEnd w:id="35"/>
      <w:r w:rsidRPr="004B3D4A">
        <w:t>4.2</w:t>
      </w:r>
      <w:r w:rsidRPr="004B3D4A">
        <w:tab/>
        <w:t xml:space="preserve">List the options </w:t>
      </w:r>
      <w:r w:rsidR="00A0339B" w:rsidRPr="001A29C5">
        <w:t xml:space="preserve">for waste management and disposal </w:t>
      </w:r>
      <w:r w:rsidRPr="004B3D4A">
        <w:t>y</w:t>
      </w:r>
      <w:r w:rsidR="00A35A8B" w:rsidRPr="004B3D4A">
        <w:t xml:space="preserve">ou have considered. These should include </w:t>
      </w:r>
      <w:r w:rsidR="00A35A8B" w:rsidRPr="00691164">
        <w:rPr>
          <w:b w:val="0"/>
          <w:bCs w:val="0"/>
        </w:rPr>
        <w:t>(</w:t>
      </w:r>
      <w:r w:rsidR="00F46830">
        <w:rPr>
          <w:b w:val="0"/>
          <w:bCs w:val="0"/>
        </w:rPr>
        <w:t xml:space="preserve">listed </w:t>
      </w:r>
      <w:r w:rsidR="00A35A8B" w:rsidRPr="00691164">
        <w:rPr>
          <w:b w:val="0"/>
          <w:bCs w:val="0"/>
        </w:rPr>
        <w:t xml:space="preserve">in order of </w:t>
      </w:r>
      <w:r w:rsidR="00C85E28" w:rsidRPr="00691164">
        <w:rPr>
          <w:b w:val="0"/>
          <w:bCs w:val="0"/>
        </w:rPr>
        <w:t xml:space="preserve">increasing </w:t>
      </w:r>
      <w:r w:rsidR="00A35A8B" w:rsidRPr="00691164">
        <w:rPr>
          <w:b w:val="0"/>
          <w:bCs w:val="0"/>
        </w:rPr>
        <w:t>environmental impact):</w:t>
      </w:r>
    </w:p>
    <w:p w14:paraId="6E7669B5" w14:textId="5FDF2EF5" w:rsidR="007B598C" w:rsidRPr="004B3D4A" w:rsidRDefault="007B598C" w:rsidP="00B3741C">
      <w:pPr>
        <w:pStyle w:val="Bullet"/>
        <w:ind w:left="1134" w:hanging="425"/>
      </w:pPr>
      <w:r w:rsidRPr="004B3D4A">
        <w:t>re-use (</w:t>
      </w:r>
      <w:r w:rsidR="005F266A">
        <w:t>e.g.</w:t>
      </w:r>
      <w:r w:rsidRPr="004B3D4A">
        <w:t>, as an industry or agricultural product)</w:t>
      </w:r>
    </w:p>
    <w:p w14:paraId="4FC23E70" w14:textId="5FA078F6" w:rsidR="007B598C" w:rsidRPr="004B3D4A" w:rsidRDefault="007B598C" w:rsidP="00B3741C">
      <w:pPr>
        <w:pStyle w:val="Bullet"/>
        <w:ind w:left="1134" w:hanging="425"/>
      </w:pPr>
      <w:r w:rsidRPr="004B3D4A">
        <w:t>offsite recycling</w:t>
      </w:r>
    </w:p>
    <w:p w14:paraId="1ED4A236" w14:textId="72D2F211" w:rsidR="001C1366" w:rsidRPr="004B3D4A" w:rsidRDefault="007B598C" w:rsidP="001C1366">
      <w:pPr>
        <w:pStyle w:val="Bullet"/>
        <w:ind w:left="1134" w:hanging="425"/>
      </w:pPr>
      <w:r w:rsidRPr="004B3D4A">
        <w:t>disposal on land</w:t>
      </w:r>
    </w:p>
    <w:p w14:paraId="242295C0" w14:textId="3E675FD7" w:rsidR="007B598C" w:rsidRPr="004B3D4A" w:rsidRDefault="007B598C" w:rsidP="001C1366">
      <w:pPr>
        <w:pStyle w:val="BulletLast"/>
        <w:ind w:left="1134" w:hanging="425"/>
      </w:pPr>
      <w:r w:rsidRPr="004B3D4A">
        <w:t>disposal into sea.</w:t>
      </w:r>
    </w:p>
    <w:p w14:paraId="1D47EFFB" w14:textId="67504835" w:rsidR="007B598C" w:rsidRPr="004B3D4A" w:rsidRDefault="004E12F9" w:rsidP="00BD29E5">
      <w:pPr>
        <w:pStyle w:val="Heading3"/>
        <w:spacing w:before="120"/>
      </w:pPr>
      <w:r w:rsidRPr="004B3D4A">
        <w:t>4.</w:t>
      </w:r>
      <w:r w:rsidR="00A35A8B" w:rsidRPr="004B3D4A">
        <w:t>3</w:t>
      </w:r>
      <w:r w:rsidRPr="004B3D4A">
        <w:tab/>
      </w:r>
      <w:bookmarkStart w:id="38" w:name="_Hlk103161154"/>
      <w:bookmarkEnd w:id="36"/>
      <w:bookmarkEnd w:id="37"/>
      <w:r w:rsidR="007B598C" w:rsidRPr="004B3D4A">
        <w:t>Present a comparative risk assessment of d</w:t>
      </w:r>
      <w:r w:rsidR="00EE53FC" w:rsidRPr="004B3D4A">
        <w:t>isposal</w:t>
      </w:r>
      <w:r w:rsidR="007B598C" w:rsidRPr="004B3D4A">
        <w:t xml:space="preserve"> and </w:t>
      </w:r>
      <w:r w:rsidR="00A35A8B" w:rsidRPr="004B3D4A">
        <w:t xml:space="preserve">the </w:t>
      </w:r>
      <w:r w:rsidR="007B598C" w:rsidRPr="004B3D4A">
        <w:t>other options</w:t>
      </w:r>
      <w:r w:rsidR="003064E0">
        <w:t>. T</w:t>
      </w:r>
      <w:r w:rsidR="00C2154E" w:rsidRPr="004B3D4A">
        <w:t>he</w:t>
      </w:r>
      <w:r w:rsidR="007B598C" w:rsidRPr="004B3D4A">
        <w:t xml:space="preserve"> assessment should </w:t>
      </w:r>
      <w:r w:rsidR="003064E0">
        <w:t>consider</w:t>
      </w:r>
      <w:r w:rsidR="007B598C" w:rsidRPr="004B3D4A">
        <w:t>:</w:t>
      </w:r>
    </w:p>
    <w:p w14:paraId="45784B74" w14:textId="3485373A" w:rsidR="00114F78" w:rsidRPr="004B3D4A" w:rsidRDefault="00114F78" w:rsidP="00114F78">
      <w:pPr>
        <w:pStyle w:val="Bullet"/>
        <w:ind w:left="1134" w:hanging="425"/>
      </w:pPr>
      <w:r w:rsidRPr="004B3D4A">
        <w:t>the potential impact</w:t>
      </w:r>
      <w:r w:rsidR="00A0339B" w:rsidRPr="00BD29E5">
        <w:t>s</w:t>
      </w:r>
      <w:r w:rsidRPr="004B3D4A">
        <w:t xml:space="preserve"> of the waste on the environment</w:t>
      </w:r>
    </w:p>
    <w:p w14:paraId="32F380C0" w14:textId="63B61A27" w:rsidR="00114F78" w:rsidRPr="004B3D4A" w:rsidRDefault="00114F78" w:rsidP="00114F78">
      <w:pPr>
        <w:pStyle w:val="Bullet"/>
        <w:ind w:left="1134" w:hanging="425"/>
      </w:pPr>
      <w:r w:rsidRPr="004B3D4A">
        <w:t>the potential hazard of contaminants</w:t>
      </w:r>
    </w:p>
    <w:p w14:paraId="429F16E6" w14:textId="514A62D6" w:rsidR="00114F78" w:rsidRPr="004B3D4A" w:rsidRDefault="00114F78" w:rsidP="00114F78">
      <w:pPr>
        <w:pStyle w:val="Bullet"/>
        <w:ind w:left="1134" w:hanging="425"/>
      </w:pPr>
      <w:r w:rsidRPr="004B3D4A">
        <w:t>any risks to human health</w:t>
      </w:r>
    </w:p>
    <w:p w14:paraId="15DAB5CA" w14:textId="49393053" w:rsidR="00114F78" w:rsidRPr="004B3D4A" w:rsidRDefault="00114F78" w:rsidP="00114F78">
      <w:pPr>
        <w:pStyle w:val="Bullet"/>
        <w:ind w:left="1134" w:hanging="425"/>
      </w:pPr>
      <w:r w:rsidRPr="004B3D4A">
        <w:t xml:space="preserve">hazards (including accidents) associated with transport and </w:t>
      </w:r>
      <w:proofErr w:type="gramStart"/>
      <w:r w:rsidRPr="004B3D4A">
        <w:t>disposal</w:t>
      </w:r>
      <w:proofErr w:type="gramEnd"/>
    </w:p>
    <w:p w14:paraId="6C3E4487" w14:textId="25044327" w:rsidR="00114F78" w:rsidRPr="004B3D4A" w:rsidRDefault="00114F78" w:rsidP="00B3741C">
      <w:pPr>
        <w:pStyle w:val="Bullet"/>
        <w:tabs>
          <w:tab w:val="clear" w:pos="360"/>
        </w:tabs>
        <w:ind w:left="1134" w:hanging="425"/>
      </w:pPr>
      <w:bookmarkStart w:id="39" w:name="_Hlk103160487"/>
      <w:r w:rsidRPr="004B3D4A">
        <w:t>comparative cost estimates</w:t>
      </w:r>
    </w:p>
    <w:p w14:paraId="60F2FA38" w14:textId="4ABED0AB" w:rsidR="00A35A8B" w:rsidRPr="004B3D4A" w:rsidRDefault="00A35A8B" w:rsidP="00114F78">
      <w:pPr>
        <w:pStyle w:val="Bullet"/>
        <w:tabs>
          <w:tab w:val="clear" w:pos="360"/>
        </w:tabs>
        <w:ind w:left="1134" w:hanging="425"/>
      </w:pPr>
      <w:r w:rsidRPr="004B3D4A">
        <w:t>worker safety</w:t>
      </w:r>
    </w:p>
    <w:bookmarkEnd w:id="39"/>
    <w:p w14:paraId="2BD7DA1E" w14:textId="7649DEB5" w:rsidR="00114F78" w:rsidRPr="004B3D4A" w:rsidRDefault="00114F78" w:rsidP="00B3741C">
      <w:pPr>
        <w:pStyle w:val="Bullet"/>
        <w:ind w:left="1134" w:hanging="425"/>
      </w:pPr>
      <w:r w:rsidRPr="004B3D4A">
        <w:t>the general obligation to apply a precautionary approach to</w:t>
      </w:r>
      <w:r w:rsidR="00744D82">
        <w:t xml:space="preserve"> sea</w:t>
      </w:r>
      <w:r w:rsidRPr="004B3D4A">
        <w:t xml:space="preserve"> </w:t>
      </w:r>
      <w:proofErr w:type="gramStart"/>
      <w:r w:rsidRPr="004B3D4A">
        <w:t>dumping</w:t>
      </w:r>
      <w:proofErr w:type="gramEnd"/>
    </w:p>
    <w:p w14:paraId="12D77A1B" w14:textId="49A03BB2" w:rsidR="00114F78" w:rsidRPr="004B3D4A" w:rsidRDefault="00114F78" w:rsidP="00114F78">
      <w:pPr>
        <w:pStyle w:val="BulletLast"/>
        <w:ind w:left="1134" w:hanging="425"/>
      </w:pPr>
      <w:r w:rsidRPr="004B3D4A">
        <w:t>the objective of protecting the marine environment from all sources of pollution.</w:t>
      </w:r>
    </w:p>
    <w:bookmarkEnd w:id="38"/>
    <w:p w14:paraId="4CE1E2E7" w14:textId="693B2B7C" w:rsidR="00FD4932" w:rsidRPr="004B3D4A" w:rsidRDefault="00FD4932" w:rsidP="00FD4932">
      <w:pPr>
        <w:pStyle w:val="Heading2"/>
      </w:pPr>
      <w:r w:rsidRPr="004B3D4A">
        <w:lastRenderedPageBreak/>
        <w:t>5</w:t>
      </w:r>
      <w:r w:rsidRPr="004B3D4A">
        <w:tab/>
        <w:t xml:space="preserve">Disposal site </w:t>
      </w:r>
    </w:p>
    <w:p w14:paraId="09CF31AF" w14:textId="5066E66A" w:rsidR="00484611" w:rsidRPr="004B3D4A" w:rsidRDefault="00484611" w:rsidP="00B3741C">
      <w:r w:rsidRPr="004B3D4A">
        <w:t>Please provide details of the characteristics of the disposal site. This will enable the department to assess whether the site is suitable</w:t>
      </w:r>
      <w:r w:rsidR="009560A6">
        <w:t xml:space="preserve"> to </w:t>
      </w:r>
      <w:r w:rsidR="009D358C">
        <w:t>receive</w:t>
      </w:r>
      <w:r w:rsidR="009560A6">
        <w:t xml:space="preserve"> the proposed material.</w:t>
      </w:r>
    </w:p>
    <w:p w14:paraId="2E2870AE" w14:textId="0784A504" w:rsidR="00484611" w:rsidRPr="004B3D4A" w:rsidRDefault="00EE025F" w:rsidP="00B114D4">
      <w:pPr>
        <w:pStyle w:val="Heading3"/>
      </w:pPr>
      <w:r w:rsidRPr="004B3D4A">
        <w:t>5.1</w:t>
      </w:r>
      <w:r w:rsidRPr="004B3D4A">
        <w:tab/>
        <w:t>L</w:t>
      </w:r>
      <w:r w:rsidR="00484611" w:rsidRPr="004B3D4A">
        <w:t xml:space="preserve">ocation of the </w:t>
      </w:r>
      <w:r w:rsidR="00E9042B" w:rsidRPr="004B3D4A">
        <w:t xml:space="preserve">disposal </w:t>
      </w:r>
      <w:r w:rsidR="00484611" w:rsidRPr="004B3D4A">
        <w:t>site</w:t>
      </w:r>
      <w:r w:rsidR="00871BCA" w:rsidRPr="004B3D4A">
        <w:t>:</w:t>
      </w:r>
    </w:p>
    <w:p w14:paraId="2C551AF1" w14:textId="77777777" w:rsidR="00FD6F3E" w:rsidRDefault="00484611" w:rsidP="00FD6F3E">
      <w:pPr>
        <w:ind w:left="709"/>
      </w:pPr>
      <w:bookmarkStart w:id="40" w:name="_Hlk103009560"/>
      <w:r w:rsidRPr="004B3D4A">
        <w:t>Attach a suitably scaled map of the proposed d</w:t>
      </w:r>
      <w:r w:rsidR="00EE53FC" w:rsidRPr="004B3D4A">
        <w:t>isposal</w:t>
      </w:r>
      <w:r w:rsidRPr="004B3D4A">
        <w:t xml:space="preserve"> site (</w:t>
      </w:r>
      <w:r w:rsidR="009560A6">
        <w:t>e.g.</w:t>
      </w:r>
      <w:r w:rsidRPr="004B3D4A">
        <w:t>, the relevant sector from an AusMap)</w:t>
      </w:r>
      <w:r w:rsidR="008E5C86">
        <w:t xml:space="preserve"> which includes:</w:t>
      </w:r>
    </w:p>
    <w:p w14:paraId="14D2D46F" w14:textId="77777777" w:rsidR="00FD6F3E" w:rsidRDefault="00FD6F3E" w:rsidP="00FD6F3E">
      <w:pPr>
        <w:pStyle w:val="Bullet"/>
        <w:tabs>
          <w:tab w:val="clear" w:pos="360"/>
          <w:tab w:val="left" w:pos="720"/>
        </w:tabs>
        <w:spacing w:line="256" w:lineRule="auto"/>
        <w:ind w:left="1134" w:hanging="425"/>
      </w:pPr>
      <w:bookmarkStart w:id="41" w:name="_Hlk115292219"/>
      <w:r w:rsidRPr="004C2802">
        <w:t xml:space="preserve">a clear grid reference (WGS84 decimal degrees </w:t>
      </w:r>
      <w:r>
        <w:t>[</w:t>
      </w:r>
      <w:r w:rsidRPr="004C2802">
        <w:t>e.g., -</w:t>
      </w:r>
      <w:proofErr w:type="gramStart"/>
      <w:r w:rsidRPr="004C2802">
        <w:t>DD.DDDD</w:t>
      </w:r>
      <w:proofErr w:type="gramEnd"/>
      <w:r w:rsidRPr="004C2802">
        <w:t>°, DDD.DDDD°</w:t>
      </w:r>
      <w:r>
        <w:t>]</w:t>
      </w:r>
      <w:r w:rsidRPr="004C2802">
        <w:t xml:space="preserve"> coordinate system must be used</w:t>
      </w:r>
      <w:r>
        <w:t>)</w:t>
      </w:r>
    </w:p>
    <w:p w14:paraId="772C56CD" w14:textId="77777777" w:rsidR="00FD6F3E" w:rsidRDefault="00FD6F3E" w:rsidP="00FD6F3E">
      <w:pPr>
        <w:pStyle w:val="Bullet"/>
        <w:tabs>
          <w:tab w:val="clear" w:pos="360"/>
          <w:tab w:val="left" w:pos="720"/>
        </w:tabs>
        <w:spacing w:line="256" w:lineRule="auto"/>
        <w:ind w:left="1134" w:hanging="425"/>
      </w:pPr>
      <w:r w:rsidRPr="004B3D4A">
        <w:t>bathymetric contours</w:t>
      </w:r>
    </w:p>
    <w:p w14:paraId="7B0AE450" w14:textId="19CC4E07" w:rsidR="00FD6F3E" w:rsidRDefault="00FD6F3E" w:rsidP="00FD6F3E">
      <w:pPr>
        <w:pStyle w:val="Bullet"/>
        <w:tabs>
          <w:tab w:val="clear" w:pos="360"/>
          <w:tab w:val="left" w:pos="720"/>
        </w:tabs>
        <w:spacing w:line="256" w:lineRule="auto"/>
        <w:ind w:left="1134" w:hanging="425"/>
      </w:pPr>
      <w:r>
        <w:t>the</w:t>
      </w:r>
      <w:r w:rsidRPr="004B3D4A">
        <w:t xml:space="preserve"> boundaries of the site and </w:t>
      </w:r>
      <w:r>
        <w:t xml:space="preserve">its </w:t>
      </w:r>
      <w:r w:rsidRPr="004B3D4A">
        <w:t xml:space="preserve">distance from land. </w:t>
      </w:r>
    </w:p>
    <w:p w14:paraId="4DDA34D0" w14:textId="3719164A" w:rsidR="0056455B" w:rsidRDefault="0056455B" w:rsidP="0056455B">
      <w:pPr>
        <w:pStyle w:val="Bullet"/>
        <w:numPr>
          <w:ilvl w:val="0"/>
          <w:numId w:val="0"/>
        </w:numPr>
        <w:tabs>
          <w:tab w:val="left" w:pos="720"/>
        </w:tabs>
        <w:spacing w:line="256" w:lineRule="auto"/>
        <w:ind w:left="709" w:hanging="360"/>
      </w:pPr>
      <w:bookmarkStart w:id="42" w:name="_Hlk116077307"/>
      <w:r>
        <w:tab/>
      </w:r>
      <w:r w:rsidRPr="007E43CD">
        <w:t>Please attach the files used to create the map (as a compressed ZIP folder containing the shapefile, or a KML file) to the application and list the attachments in section 10.</w:t>
      </w:r>
      <w:bookmarkEnd w:id="42"/>
    </w:p>
    <w:p w14:paraId="6BE5DC5A" w14:textId="77777777" w:rsidR="00FD6F3E" w:rsidRPr="001A29C5" w:rsidRDefault="00FD6F3E" w:rsidP="00FD6F3E">
      <w:pPr>
        <w:pStyle w:val="Heading3"/>
      </w:pPr>
      <w:bookmarkStart w:id="43" w:name="_Hlk115273334"/>
      <w:bookmarkStart w:id="44" w:name="_Hlk115346421"/>
      <w:bookmarkEnd w:id="41"/>
      <w:r w:rsidRPr="001A29C5">
        <w:t>5.</w:t>
      </w:r>
      <w:r>
        <w:t>2</w:t>
      </w:r>
      <w:r w:rsidRPr="001A29C5">
        <w:tab/>
      </w:r>
      <w:r>
        <w:t>Disposal site use history</w:t>
      </w:r>
      <w:r w:rsidRPr="001A29C5">
        <w:t>:</w:t>
      </w:r>
    </w:p>
    <w:p w14:paraId="6C435C4F" w14:textId="22CDC0FF" w:rsidR="00FD6F3E" w:rsidRPr="001A29C5" w:rsidRDefault="00FD6F3E" w:rsidP="00FD6F3E">
      <w:pPr>
        <w:ind w:left="709"/>
      </w:pPr>
      <w:bookmarkStart w:id="45" w:name="_Hlk103262666"/>
      <w:r w:rsidRPr="001A29C5">
        <w:t>Has approval previously been granted for disposal</w:t>
      </w:r>
      <w:r w:rsidRPr="00F32AD0">
        <w:t xml:space="preserve"> </w:t>
      </w:r>
      <w:r w:rsidRPr="001A29C5">
        <w:t>at this site?</w:t>
      </w:r>
    </w:p>
    <w:bookmarkStart w:id="46" w:name="_Hlk115206207"/>
    <w:p w14:paraId="6F392707" w14:textId="0B846600" w:rsidR="00FD6F3E" w:rsidRPr="001A29C5" w:rsidRDefault="005D4835" w:rsidP="00FD6F3E">
      <w:pPr>
        <w:tabs>
          <w:tab w:val="left" w:pos="426"/>
          <w:tab w:val="left" w:pos="2127"/>
          <w:tab w:val="left" w:pos="2977"/>
          <w:tab w:val="left" w:pos="5245"/>
        </w:tabs>
        <w:ind w:left="1134" w:hanging="5"/>
        <w:rPr>
          <w:rFonts w:asciiTheme="minorHAnsi" w:hAnsiTheme="minorHAnsi" w:cstheme="minorHAnsi"/>
        </w:rPr>
      </w:pPr>
      <w:sdt>
        <w:sdtPr>
          <w:rPr>
            <w:rFonts w:eastAsia="Calibri" w:cs="Calibri"/>
            <w:b/>
            <w:bCs/>
            <w:sz w:val="32"/>
            <w:szCs w:val="32"/>
          </w:rPr>
          <w:id w:val="-277645172"/>
          <w14:checkbox>
            <w14:checked w14:val="0"/>
            <w14:checkedState w14:val="2612" w14:font="MS Gothic"/>
            <w14:uncheckedState w14:val="2610" w14:font="MS Gothic"/>
          </w14:checkbox>
        </w:sdtPr>
        <w:sdtEndPr/>
        <w:sdtContent>
          <w:r w:rsidR="00513BA5">
            <w:rPr>
              <w:rFonts w:ascii="MS Gothic" w:eastAsia="MS Gothic" w:hAnsi="MS Gothic" w:cs="Calibri" w:hint="eastAsia"/>
              <w:b/>
              <w:bCs/>
              <w:sz w:val="32"/>
              <w:szCs w:val="32"/>
            </w:rPr>
            <w:t>☐</w:t>
          </w:r>
        </w:sdtContent>
      </w:sdt>
      <w:r w:rsidR="00513BA5" w:rsidRPr="005955B7">
        <w:rPr>
          <w:rFonts w:asciiTheme="minorHAnsi" w:hAnsiTheme="minorHAnsi" w:cstheme="minorHAnsi"/>
        </w:rPr>
        <w:t xml:space="preserve">  </w:t>
      </w:r>
      <w:r w:rsidR="00FD6F3E" w:rsidRPr="001A29C5">
        <w:rPr>
          <w:rFonts w:asciiTheme="minorHAnsi" w:hAnsiTheme="minorHAnsi" w:cstheme="minorHAnsi"/>
        </w:rPr>
        <w:t xml:space="preserve">  Yes</w:t>
      </w:r>
      <w:r w:rsidR="00FD6F3E" w:rsidRPr="001A29C5">
        <w:rPr>
          <w:rFonts w:asciiTheme="minorHAnsi" w:hAnsiTheme="minorHAnsi" w:cstheme="minorHAnsi"/>
        </w:rPr>
        <w:tab/>
      </w:r>
      <w:sdt>
        <w:sdtPr>
          <w:rPr>
            <w:rFonts w:eastAsia="Calibri" w:cs="Calibri"/>
            <w:b/>
            <w:bCs/>
            <w:sz w:val="32"/>
            <w:szCs w:val="32"/>
          </w:rPr>
          <w:id w:val="1152416144"/>
          <w14:checkbox>
            <w14:checked w14:val="0"/>
            <w14:checkedState w14:val="2612" w14:font="MS Gothic"/>
            <w14:uncheckedState w14:val="2610" w14:font="MS Gothic"/>
          </w14:checkbox>
        </w:sdtPr>
        <w:sdtEndPr/>
        <w:sdtContent>
          <w:r w:rsidR="00513BA5">
            <w:rPr>
              <w:rFonts w:ascii="MS Gothic" w:eastAsia="MS Gothic" w:hAnsi="MS Gothic" w:cs="Calibri" w:hint="eastAsia"/>
              <w:b/>
              <w:bCs/>
              <w:sz w:val="32"/>
              <w:szCs w:val="32"/>
            </w:rPr>
            <w:t>☐</w:t>
          </w:r>
        </w:sdtContent>
      </w:sdt>
      <w:r w:rsidR="00FD6F3E" w:rsidRPr="001A29C5">
        <w:rPr>
          <w:rFonts w:asciiTheme="minorHAnsi" w:hAnsiTheme="minorHAnsi" w:cstheme="minorHAnsi"/>
        </w:rPr>
        <w:t xml:space="preserve">  No</w:t>
      </w:r>
    </w:p>
    <w:bookmarkEnd w:id="46"/>
    <w:p w14:paraId="4EF8B0E5" w14:textId="136E340A" w:rsidR="00B30028" w:rsidRDefault="00FD6F3E" w:rsidP="00B30028">
      <w:pPr>
        <w:pStyle w:val="ListParagraph"/>
        <w:numPr>
          <w:ilvl w:val="0"/>
          <w:numId w:val="33"/>
        </w:numPr>
        <w:tabs>
          <w:tab w:val="left" w:pos="567"/>
        </w:tabs>
        <w:ind w:right="-162"/>
        <w:rPr>
          <w:rFonts w:asciiTheme="minorHAnsi" w:hAnsiTheme="minorHAnsi" w:cstheme="minorHAnsi"/>
        </w:rPr>
      </w:pPr>
      <w:r w:rsidRPr="003801B9">
        <w:rPr>
          <w:rFonts w:asciiTheme="minorHAnsi" w:hAnsiTheme="minorHAnsi" w:cstheme="minorHAnsi"/>
        </w:rPr>
        <w:t>If ‘Yes</w:t>
      </w:r>
      <w:r w:rsidR="00DD2F15" w:rsidRPr="003801B9">
        <w:rPr>
          <w:rFonts w:asciiTheme="minorHAnsi" w:hAnsiTheme="minorHAnsi" w:cstheme="minorHAnsi"/>
        </w:rPr>
        <w:t>,’</w:t>
      </w:r>
      <w:r w:rsidRPr="003801B9">
        <w:rPr>
          <w:rFonts w:asciiTheme="minorHAnsi" w:hAnsiTheme="minorHAnsi" w:cstheme="minorHAnsi"/>
        </w:rPr>
        <w:t xml:space="preserve"> provide the sea disposal permit number(s) </w:t>
      </w:r>
      <w:bookmarkEnd w:id="43"/>
      <w:bookmarkEnd w:id="44"/>
      <w:bookmarkEnd w:id="45"/>
    </w:p>
    <w:p w14:paraId="390C1DAF" w14:textId="70420FD1" w:rsidR="00FD4932" w:rsidRPr="0056455B" w:rsidRDefault="00B30028" w:rsidP="0056455B">
      <w:pPr>
        <w:pStyle w:val="ListParagraph"/>
        <w:numPr>
          <w:ilvl w:val="0"/>
          <w:numId w:val="33"/>
        </w:numPr>
        <w:tabs>
          <w:tab w:val="left" w:pos="567"/>
        </w:tabs>
        <w:ind w:right="-162"/>
        <w:rPr>
          <w:rFonts w:asciiTheme="minorHAnsi" w:hAnsiTheme="minorHAnsi" w:cstheme="minorHAnsi"/>
        </w:rPr>
      </w:pPr>
      <w:r w:rsidRPr="00B30028">
        <w:rPr>
          <w:rFonts w:asciiTheme="minorHAnsi" w:hAnsiTheme="minorHAnsi" w:cstheme="minorHAnsi"/>
          <w:szCs w:val="22"/>
        </w:rPr>
        <w:t>If ‘No</w:t>
      </w:r>
      <w:r w:rsidR="00DD2F15" w:rsidRPr="00B30028">
        <w:rPr>
          <w:rFonts w:asciiTheme="minorHAnsi" w:hAnsiTheme="minorHAnsi" w:cstheme="minorHAnsi"/>
          <w:szCs w:val="22"/>
        </w:rPr>
        <w:t>,’</w:t>
      </w:r>
      <w:r w:rsidRPr="00B30028">
        <w:rPr>
          <w:rFonts w:asciiTheme="minorHAnsi" w:hAnsiTheme="minorHAnsi" w:cstheme="minorHAnsi"/>
          <w:szCs w:val="22"/>
        </w:rPr>
        <w:t xml:space="preserve"> explain how this site differs from nearby disposal site(s) (if applicable) and clearly indicate the relationship between the site(s) on a map including the features described in 5.1.</w:t>
      </w:r>
      <w:bookmarkEnd w:id="40"/>
    </w:p>
    <w:p w14:paraId="2E2D86DA" w14:textId="7D74115C" w:rsidR="00841CD2" w:rsidRPr="004B3D4A" w:rsidRDefault="00EE025F" w:rsidP="00B114D4">
      <w:pPr>
        <w:pStyle w:val="Heading3"/>
      </w:pPr>
      <w:r w:rsidRPr="004B3D4A">
        <w:t>5.</w:t>
      </w:r>
      <w:r w:rsidR="00FD6F3E">
        <w:t>3</w:t>
      </w:r>
      <w:r w:rsidRPr="004B3D4A">
        <w:tab/>
        <w:t>Summarise the r</w:t>
      </w:r>
      <w:r w:rsidR="00841CD2" w:rsidRPr="004B3D4A">
        <w:t>easons for selecti</w:t>
      </w:r>
      <w:r w:rsidR="004A0EC1" w:rsidRPr="004B3D4A">
        <w:t>ng</w:t>
      </w:r>
      <w:r w:rsidR="00841CD2" w:rsidRPr="004B3D4A">
        <w:t xml:space="preserve"> the</w:t>
      </w:r>
      <w:r w:rsidR="00B05B28">
        <w:t xml:space="preserve"> disposal</w:t>
      </w:r>
      <w:r w:rsidR="00841CD2" w:rsidRPr="004B3D4A">
        <w:t xml:space="preserve"> site</w:t>
      </w:r>
      <w:r w:rsidR="00871BCA" w:rsidRPr="004B3D4A">
        <w:t>:</w:t>
      </w:r>
    </w:p>
    <w:p w14:paraId="48A7B390" w14:textId="77777777" w:rsidR="0056455B" w:rsidRPr="004B3D4A" w:rsidRDefault="0056455B" w:rsidP="00484611"/>
    <w:p w14:paraId="230743D3" w14:textId="3305B8CE" w:rsidR="00484611" w:rsidRPr="004B3D4A" w:rsidRDefault="004E12F9" w:rsidP="00B114D4">
      <w:pPr>
        <w:pStyle w:val="Heading3"/>
      </w:pPr>
      <w:r w:rsidRPr="004B3D4A">
        <w:t>5</w:t>
      </w:r>
      <w:r w:rsidR="00484611" w:rsidRPr="004B3D4A">
        <w:t>.</w:t>
      </w:r>
      <w:r w:rsidR="00FD6F3E">
        <w:t>4</w:t>
      </w:r>
      <w:r w:rsidR="00484611" w:rsidRPr="004B3D4A">
        <w:tab/>
        <w:t>Is the disposal site located within the boundaries of</w:t>
      </w:r>
      <w:r w:rsidR="00EE53FC" w:rsidRPr="004B3D4A">
        <w:t>,</w:t>
      </w:r>
      <w:r w:rsidR="00484611" w:rsidRPr="004B3D4A">
        <w:t xml:space="preserve"> or in the vicinity of</w:t>
      </w:r>
      <w:r w:rsidR="00EE53FC" w:rsidRPr="004B3D4A">
        <w:t>,</w:t>
      </w:r>
      <w:r w:rsidR="00484611" w:rsidRPr="004B3D4A">
        <w:t xml:space="preserve"> a Marine Protected Area?</w:t>
      </w:r>
    </w:p>
    <w:p w14:paraId="68C1BAF6" w14:textId="1761AB91" w:rsidR="00484611" w:rsidRPr="004B3D4A" w:rsidRDefault="00484611" w:rsidP="00484611">
      <w:pPr>
        <w:ind w:left="709"/>
      </w:pPr>
      <w:r w:rsidRPr="004B3D4A">
        <w:t xml:space="preserve">‘Marine Protected Area’ refers to waters declared to be marine parks, aquatic reserves or any other type of zoning or planning by </w:t>
      </w:r>
      <w:r w:rsidR="006F48FD" w:rsidRPr="004B3D4A">
        <w:t xml:space="preserve">the </w:t>
      </w:r>
      <w:r w:rsidR="00EE53FC" w:rsidRPr="004B3D4A">
        <w:t>Australian</w:t>
      </w:r>
      <w:r w:rsidRPr="004B3D4A">
        <w:t xml:space="preserve">, state or territory governments. </w:t>
      </w:r>
    </w:p>
    <w:p w14:paraId="6B2E5561" w14:textId="77502071" w:rsidR="00484611" w:rsidRPr="004B3D4A" w:rsidRDefault="00513BA5" w:rsidP="00484611">
      <w:pPr>
        <w:tabs>
          <w:tab w:val="left" w:pos="426"/>
          <w:tab w:val="left" w:pos="2127"/>
          <w:tab w:val="left" w:pos="2977"/>
          <w:tab w:val="left" w:pos="5245"/>
        </w:tabs>
        <w:ind w:left="1134" w:hanging="5"/>
        <w:rPr>
          <w:rFonts w:asciiTheme="minorHAnsi" w:hAnsiTheme="minorHAnsi" w:cstheme="minorHAnsi"/>
        </w:rPr>
      </w:pPr>
      <w:r w:rsidRPr="00513BA5">
        <w:rPr>
          <w:rFonts w:eastAsia="Calibri" w:cs="Calibri"/>
          <w:b/>
          <w:bCs/>
          <w:sz w:val="32"/>
          <w:szCs w:val="32"/>
        </w:rPr>
        <w:t xml:space="preserve"> </w:t>
      </w:r>
      <w:sdt>
        <w:sdtPr>
          <w:rPr>
            <w:rFonts w:eastAsia="Calibri" w:cs="Calibri"/>
            <w:b/>
            <w:bCs/>
            <w:sz w:val="32"/>
            <w:szCs w:val="32"/>
          </w:rPr>
          <w:id w:val="-1263608851"/>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Pr="005955B7">
        <w:rPr>
          <w:rFonts w:asciiTheme="minorHAnsi" w:hAnsiTheme="minorHAnsi" w:cstheme="minorHAnsi"/>
        </w:rPr>
        <w:t xml:space="preserve">  </w:t>
      </w:r>
      <w:r w:rsidR="00484611" w:rsidRPr="004B3D4A">
        <w:rPr>
          <w:rFonts w:asciiTheme="minorHAnsi" w:hAnsiTheme="minorHAnsi" w:cstheme="minorHAnsi"/>
        </w:rPr>
        <w:t xml:space="preserve">  Yes</w:t>
      </w:r>
      <w:r w:rsidR="00484611" w:rsidRPr="004B3D4A">
        <w:rPr>
          <w:rFonts w:asciiTheme="minorHAnsi" w:hAnsiTheme="minorHAnsi" w:cstheme="minorHAnsi"/>
        </w:rPr>
        <w:tab/>
      </w:r>
      <w:r w:rsidRPr="00513BA5">
        <w:rPr>
          <w:rFonts w:eastAsia="Calibri" w:cs="Calibri"/>
          <w:b/>
          <w:bCs/>
          <w:sz w:val="32"/>
          <w:szCs w:val="32"/>
        </w:rPr>
        <w:t xml:space="preserve"> </w:t>
      </w:r>
      <w:sdt>
        <w:sdtPr>
          <w:rPr>
            <w:rFonts w:eastAsia="Calibri" w:cs="Calibri"/>
            <w:b/>
            <w:bCs/>
            <w:sz w:val="32"/>
            <w:szCs w:val="32"/>
          </w:rPr>
          <w:id w:val="1030069340"/>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484611" w:rsidRPr="004B3D4A">
        <w:rPr>
          <w:rFonts w:asciiTheme="minorHAnsi" w:hAnsiTheme="minorHAnsi" w:cstheme="minorHAnsi"/>
        </w:rPr>
        <w:t xml:space="preserve">  No</w:t>
      </w:r>
    </w:p>
    <w:p w14:paraId="6B8E62DF" w14:textId="527DD005" w:rsidR="00484611" w:rsidRPr="004B3D4A" w:rsidRDefault="00484611" w:rsidP="00C40190">
      <w:pPr>
        <w:pStyle w:val="ListParagraph"/>
        <w:numPr>
          <w:ilvl w:val="0"/>
          <w:numId w:val="34"/>
        </w:numPr>
      </w:pPr>
      <w:r w:rsidRPr="004B3D4A">
        <w:t xml:space="preserve">If </w:t>
      </w:r>
      <w:r w:rsidR="001A2C59" w:rsidRPr="004B3D4A">
        <w:t>‘Y</w:t>
      </w:r>
      <w:r w:rsidRPr="004B3D4A">
        <w:t>es</w:t>
      </w:r>
      <w:r w:rsidR="00DD2F15" w:rsidRPr="004B3D4A">
        <w:t>,’</w:t>
      </w:r>
      <w:r w:rsidRPr="004B3D4A">
        <w:t xml:space="preserve"> provide details.</w:t>
      </w:r>
    </w:p>
    <w:p w14:paraId="0AC88576" w14:textId="2CD19C18" w:rsidR="00484611" w:rsidRPr="004B3D4A" w:rsidRDefault="004E12F9" w:rsidP="00B114D4">
      <w:pPr>
        <w:pStyle w:val="Heading3"/>
      </w:pPr>
      <w:r w:rsidRPr="004B3D4A">
        <w:t>5</w:t>
      </w:r>
      <w:r w:rsidR="00484611" w:rsidRPr="004B3D4A">
        <w:t>.</w:t>
      </w:r>
      <w:r w:rsidR="00FD6F3E">
        <w:t>5</w:t>
      </w:r>
      <w:r w:rsidR="00484611" w:rsidRPr="004B3D4A">
        <w:tab/>
        <w:t>Describe any sensitive areas in the vicinity of the proposed disposal site</w:t>
      </w:r>
      <w:r w:rsidR="00871BCA" w:rsidRPr="004B3D4A">
        <w:t>:</w:t>
      </w:r>
    </w:p>
    <w:p w14:paraId="49B4A6FB" w14:textId="5238D2BD" w:rsidR="00484611" w:rsidRPr="004B3D4A" w:rsidRDefault="00484611" w:rsidP="00691164">
      <w:pPr>
        <w:ind w:left="720"/>
      </w:pPr>
      <w:r w:rsidRPr="004B3D4A">
        <w:t>Sensitive areas include seabed communities within which algae (</w:t>
      </w:r>
      <w:r w:rsidR="007D2554">
        <w:t>e.g.</w:t>
      </w:r>
      <w:r w:rsidRPr="004B3D4A">
        <w:t>, macroalgae, turf and benthic microalgae), seagrass</w:t>
      </w:r>
      <w:r w:rsidR="00EE53FC" w:rsidRPr="004B3D4A">
        <w:t>es</w:t>
      </w:r>
      <w:r w:rsidRPr="004B3D4A">
        <w:t xml:space="preserve">, mangroves, </w:t>
      </w:r>
      <w:r w:rsidR="00DD2F15" w:rsidRPr="004B3D4A">
        <w:t>corals,</w:t>
      </w:r>
      <w:r w:rsidRPr="004B3D4A">
        <w:t xml:space="preserve"> or mixtures of these groups are prominent components. </w:t>
      </w:r>
    </w:p>
    <w:p w14:paraId="1C5002B1" w14:textId="6066195B" w:rsidR="00FD4932" w:rsidRPr="004B3D4A" w:rsidRDefault="00FD4932" w:rsidP="00484611"/>
    <w:p w14:paraId="47E7B03E" w14:textId="3EC1B121" w:rsidR="007909F6" w:rsidRPr="004B3D4A" w:rsidRDefault="007909F6" w:rsidP="00484611"/>
    <w:p w14:paraId="3B88D0BA" w14:textId="4A21304D" w:rsidR="00484611" w:rsidRPr="004B3D4A" w:rsidRDefault="004E12F9" w:rsidP="00B114D4">
      <w:pPr>
        <w:pStyle w:val="Heading3"/>
      </w:pPr>
      <w:r w:rsidRPr="004B3D4A">
        <w:t>5</w:t>
      </w:r>
      <w:r w:rsidR="00484611" w:rsidRPr="004B3D4A">
        <w:t>.</w:t>
      </w:r>
      <w:r w:rsidR="00FD6F3E">
        <w:t>6</w:t>
      </w:r>
      <w:r w:rsidR="00484611" w:rsidRPr="004B3D4A">
        <w:tab/>
        <w:t>Provide information on the physical and any other relevant characteristics of the disposal site, including:</w:t>
      </w:r>
    </w:p>
    <w:p w14:paraId="37402125" w14:textId="64CF21F7" w:rsidR="0010351D" w:rsidRDefault="0010351D" w:rsidP="00E31499">
      <w:pPr>
        <w:pStyle w:val="BulletLast"/>
        <w:tabs>
          <w:tab w:val="clear" w:pos="360"/>
          <w:tab w:val="left" w:pos="720"/>
        </w:tabs>
        <w:spacing w:after="120" w:line="256" w:lineRule="auto"/>
        <w:ind w:left="1134" w:hanging="425"/>
      </w:pPr>
      <w:bookmarkStart w:id="47" w:name="_Hlk103089934"/>
      <w:r w:rsidRPr="006D6845">
        <w:t xml:space="preserve">water depth at </w:t>
      </w:r>
      <w:r>
        <w:t>L</w:t>
      </w:r>
      <w:r w:rsidRPr="006D6845">
        <w:t xml:space="preserve">owest </w:t>
      </w:r>
      <w:r>
        <w:t>A</w:t>
      </w:r>
      <w:r w:rsidRPr="006D6845">
        <w:t xml:space="preserve">stronomical </w:t>
      </w:r>
      <w:r>
        <w:t>T</w:t>
      </w:r>
      <w:r w:rsidRPr="006D6845">
        <w:t>ide (LAT)</w:t>
      </w:r>
    </w:p>
    <w:p w14:paraId="3CE6A790" w14:textId="2E236FC5" w:rsidR="00983F17" w:rsidRPr="004B3D4A" w:rsidRDefault="00983F17" w:rsidP="00B3741C">
      <w:pPr>
        <w:pStyle w:val="Bullet"/>
        <w:tabs>
          <w:tab w:val="clear" w:pos="360"/>
        </w:tabs>
        <w:ind w:left="1134" w:hanging="425"/>
      </w:pPr>
      <w:r w:rsidRPr="004B3D4A">
        <w:t>seabed topography</w:t>
      </w:r>
    </w:p>
    <w:p w14:paraId="77B70A8A" w14:textId="01C76FE4" w:rsidR="00983F17" w:rsidRPr="004B3D4A" w:rsidRDefault="00983F17" w:rsidP="00B3741C">
      <w:pPr>
        <w:pStyle w:val="Bullet"/>
        <w:tabs>
          <w:tab w:val="clear" w:pos="360"/>
        </w:tabs>
        <w:ind w:left="1134" w:hanging="425"/>
      </w:pPr>
      <w:r w:rsidRPr="004B3D4A">
        <w:t>sediment characteristics</w:t>
      </w:r>
    </w:p>
    <w:p w14:paraId="441C380F" w14:textId="4CA82819" w:rsidR="00983F17" w:rsidRPr="004B3D4A" w:rsidRDefault="00983F17" w:rsidP="00983F17">
      <w:pPr>
        <w:pStyle w:val="Bullet"/>
        <w:tabs>
          <w:tab w:val="clear" w:pos="360"/>
        </w:tabs>
        <w:ind w:left="1134" w:hanging="425"/>
      </w:pPr>
      <w:r w:rsidRPr="004B3D4A">
        <w:t>chemical characteristics of the water column</w:t>
      </w:r>
    </w:p>
    <w:p w14:paraId="099F6EE5" w14:textId="192BA6B5" w:rsidR="00983F17" w:rsidRPr="004B3D4A" w:rsidRDefault="00983F17" w:rsidP="00B3741C">
      <w:pPr>
        <w:pStyle w:val="Bullet"/>
        <w:tabs>
          <w:tab w:val="clear" w:pos="360"/>
        </w:tabs>
        <w:ind w:left="1134" w:hanging="425"/>
      </w:pPr>
      <w:r w:rsidRPr="004B3D4A">
        <w:t>biological characteristics of the site</w:t>
      </w:r>
    </w:p>
    <w:p w14:paraId="27B91582" w14:textId="5777B65E" w:rsidR="00983F17" w:rsidRPr="004B3D4A" w:rsidRDefault="00983F17" w:rsidP="00983F17">
      <w:pPr>
        <w:pStyle w:val="Bullet"/>
        <w:tabs>
          <w:tab w:val="clear" w:pos="360"/>
        </w:tabs>
        <w:ind w:left="1134" w:hanging="425"/>
      </w:pPr>
      <w:r w:rsidRPr="004B3D4A">
        <w:t xml:space="preserve">information as to whether the site is expected to be dispersive or </w:t>
      </w:r>
      <w:proofErr w:type="gramStart"/>
      <w:r w:rsidRPr="004B3D4A">
        <w:t>retentive</w:t>
      </w:r>
      <w:proofErr w:type="gramEnd"/>
    </w:p>
    <w:bookmarkEnd w:id="47"/>
    <w:p w14:paraId="30A089FB" w14:textId="77777777" w:rsidR="00484611" w:rsidRPr="004B3D4A" w:rsidRDefault="00484611" w:rsidP="00B3741C">
      <w:pPr>
        <w:pStyle w:val="BulletLast"/>
        <w:tabs>
          <w:tab w:val="clear" w:pos="360"/>
        </w:tabs>
        <w:ind w:left="1134" w:hanging="425"/>
      </w:pPr>
      <w:r w:rsidRPr="004B3D4A">
        <w:t>other relevant information.</w:t>
      </w:r>
    </w:p>
    <w:p w14:paraId="0B2A1D1F" w14:textId="17ECBFC2" w:rsidR="00FD4932" w:rsidRDefault="00FD4932" w:rsidP="00FD4932">
      <w:pPr>
        <w:tabs>
          <w:tab w:val="left" w:pos="567"/>
        </w:tabs>
        <w:ind w:right="-162"/>
        <w:jc w:val="both"/>
        <w:rPr>
          <w:rFonts w:ascii="Arial" w:hAnsi="Arial"/>
        </w:rPr>
      </w:pPr>
    </w:p>
    <w:p w14:paraId="708538FC" w14:textId="41E80EA3" w:rsidR="00672727" w:rsidRDefault="00672727" w:rsidP="00FD4932">
      <w:pPr>
        <w:tabs>
          <w:tab w:val="left" w:pos="567"/>
        </w:tabs>
        <w:ind w:right="-162"/>
        <w:jc w:val="both"/>
        <w:rPr>
          <w:rFonts w:ascii="Arial" w:hAnsi="Arial"/>
        </w:rPr>
      </w:pPr>
    </w:p>
    <w:p w14:paraId="7E865D0D" w14:textId="220FBC9E" w:rsidR="00672727" w:rsidRDefault="00672727" w:rsidP="00FD4932">
      <w:pPr>
        <w:tabs>
          <w:tab w:val="left" w:pos="567"/>
        </w:tabs>
        <w:ind w:right="-162"/>
        <w:jc w:val="both"/>
        <w:rPr>
          <w:rFonts w:ascii="Arial" w:hAnsi="Arial"/>
        </w:rPr>
      </w:pPr>
    </w:p>
    <w:p w14:paraId="50C3BCE8" w14:textId="0779A75F" w:rsidR="00672727" w:rsidRDefault="00672727" w:rsidP="00FD4932">
      <w:pPr>
        <w:tabs>
          <w:tab w:val="left" w:pos="567"/>
        </w:tabs>
        <w:ind w:right="-162"/>
        <w:jc w:val="both"/>
        <w:rPr>
          <w:rFonts w:ascii="Arial" w:hAnsi="Arial"/>
        </w:rPr>
      </w:pPr>
    </w:p>
    <w:p w14:paraId="6116A8EC" w14:textId="64AD3041" w:rsidR="00672727" w:rsidRDefault="00672727" w:rsidP="00FD4932">
      <w:pPr>
        <w:tabs>
          <w:tab w:val="left" w:pos="567"/>
        </w:tabs>
        <w:ind w:right="-162"/>
        <w:jc w:val="both"/>
        <w:rPr>
          <w:rFonts w:ascii="Arial" w:hAnsi="Arial"/>
        </w:rPr>
      </w:pPr>
    </w:p>
    <w:p w14:paraId="63211D08" w14:textId="5E1B3B43" w:rsidR="00672727" w:rsidRDefault="00672727" w:rsidP="00FD4932">
      <w:pPr>
        <w:tabs>
          <w:tab w:val="left" w:pos="567"/>
        </w:tabs>
        <w:ind w:right="-162"/>
        <w:jc w:val="both"/>
        <w:rPr>
          <w:rFonts w:ascii="Arial" w:hAnsi="Arial"/>
        </w:rPr>
      </w:pPr>
    </w:p>
    <w:p w14:paraId="55BD5AAC" w14:textId="6C951FC6" w:rsidR="00672727" w:rsidRDefault="00672727" w:rsidP="00FD4932">
      <w:pPr>
        <w:tabs>
          <w:tab w:val="left" w:pos="567"/>
        </w:tabs>
        <w:ind w:right="-162"/>
        <w:jc w:val="both"/>
        <w:rPr>
          <w:rFonts w:ascii="Arial" w:hAnsi="Arial"/>
        </w:rPr>
      </w:pPr>
    </w:p>
    <w:p w14:paraId="2FF0DA27" w14:textId="04892862" w:rsidR="00672727" w:rsidRDefault="00672727" w:rsidP="00FD4932">
      <w:pPr>
        <w:tabs>
          <w:tab w:val="left" w:pos="567"/>
        </w:tabs>
        <w:ind w:right="-162"/>
        <w:jc w:val="both"/>
        <w:rPr>
          <w:rFonts w:ascii="Arial" w:hAnsi="Arial"/>
        </w:rPr>
      </w:pPr>
    </w:p>
    <w:p w14:paraId="1CDEF858" w14:textId="076EE6E2" w:rsidR="00672727" w:rsidRDefault="00672727" w:rsidP="00FD4932">
      <w:pPr>
        <w:tabs>
          <w:tab w:val="left" w:pos="567"/>
        </w:tabs>
        <w:ind w:right="-162"/>
        <w:jc w:val="both"/>
        <w:rPr>
          <w:rFonts w:ascii="Arial" w:hAnsi="Arial"/>
        </w:rPr>
      </w:pPr>
    </w:p>
    <w:p w14:paraId="449C2E57" w14:textId="269B3170" w:rsidR="00672727" w:rsidRDefault="00672727" w:rsidP="00FD4932">
      <w:pPr>
        <w:tabs>
          <w:tab w:val="left" w:pos="567"/>
        </w:tabs>
        <w:ind w:right="-162"/>
        <w:jc w:val="both"/>
        <w:rPr>
          <w:rFonts w:ascii="Arial" w:hAnsi="Arial"/>
        </w:rPr>
      </w:pPr>
    </w:p>
    <w:p w14:paraId="2AC45E38" w14:textId="698D8265" w:rsidR="00672727" w:rsidRDefault="00672727" w:rsidP="00FD4932">
      <w:pPr>
        <w:tabs>
          <w:tab w:val="left" w:pos="567"/>
        </w:tabs>
        <w:ind w:right="-162"/>
        <w:jc w:val="both"/>
        <w:rPr>
          <w:rFonts w:ascii="Arial" w:hAnsi="Arial"/>
        </w:rPr>
      </w:pPr>
    </w:p>
    <w:p w14:paraId="74D056AC" w14:textId="21D5D331" w:rsidR="00672727" w:rsidRDefault="00672727" w:rsidP="00FD4932">
      <w:pPr>
        <w:tabs>
          <w:tab w:val="left" w:pos="567"/>
        </w:tabs>
        <w:ind w:right="-162"/>
        <w:jc w:val="both"/>
        <w:rPr>
          <w:rFonts w:ascii="Arial" w:hAnsi="Arial"/>
        </w:rPr>
      </w:pPr>
    </w:p>
    <w:p w14:paraId="2313BECB" w14:textId="542480D9" w:rsidR="00672727" w:rsidRDefault="00672727" w:rsidP="00FD4932">
      <w:pPr>
        <w:tabs>
          <w:tab w:val="left" w:pos="567"/>
        </w:tabs>
        <w:ind w:right="-162"/>
        <w:jc w:val="both"/>
        <w:rPr>
          <w:rFonts w:ascii="Arial" w:hAnsi="Arial"/>
        </w:rPr>
      </w:pPr>
    </w:p>
    <w:p w14:paraId="176FEA4A" w14:textId="484B8463" w:rsidR="00672727" w:rsidRDefault="00672727" w:rsidP="00FD4932">
      <w:pPr>
        <w:tabs>
          <w:tab w:val="left" w:pos="567"/>
        </w:tabs>
        <w:ind w:right="-162"/>
        <w:jc w:val="both"/>
        <w:rPr>
          <w:rFonts w:ascii="Arial" w:hAnsi="Arial"/>
        </w:rPr>
      </w:pPr>
    </w:p>
    <w:p w14:paraId="1422B351" w14:textId="20523899" w:rsidR="00672727" w:rsidRDefault="00672727" w:rsidP="00FD4932">
      <w:pPr>
        <w:tabs>
          <w:tab w:val="left" w:pos="567"/>
        </w:tabs>
        <w:ind w:right="-162"/>
        <w:jc w:val="both"/>
        <w:rPr>
          <w:rFonts w:ascii="Arial" w:hAnsi="Arial"/>
        </w:rPr>
      </w:pPr>
    </w:p>
    <w:p w14:paraId="0D521143" w14:textId="48010263" w:rsidR="00672727" w:rsidRDefault="00672727" w:rsidP="00FD4932">
      <w:pPr>
        <w:tabs>
          <w:tab w:val="left" w:pos="567"/>
        </w:tabs>
        <w:ind w:right="-162"/>
        <w:jc w:val="both"/>
        <w:rPr>
          <w:rFonts w:ascii="Arial" w:hAnsi="Arial"/>
        </w:rPr>
      </w:pPr>
    </w:p>
    <w:p w14:paraId="69C56921" w14:textId="60CC6ACC" w:rsidR="00672727" w:rsidRDefault="00672727" w:rsidP="00FD4932">
      <w:pPr>
        <w:tabs>
          <w:tab w:val="left" w:pos="567"/>
        </w:tabs>
        <w:ind w:right="-162"/>
        <w:jc w:val="both"/>
        <w:rPr>
          <w:rFonts w:ascii="Arial" w:hAnsi="Arial"/>
        </w:rPr>
      </w:pPr>
    </w:p>
    <w:p w14:paraId="1D29FF8F" w14:textId="343B58FF" w:rsidR="00672727" w:rsidRDefault="00672727" w:rsidP="00FD4932">
      <w:pPr>
        <w:tabs>
          <w:tab w:val="left" w:pos="567"/>
        </w:tabs>
        <w:ind w:right="-162"/>
        <w:jc w:val="both"/>
        <w:rPr>
          <w:rFonts w:ascii="Arial" w:hAnsi="Arial"/>
        </w:rPr>
      </w:pPr>
    </w:p>
    <w:p w14:paraId="63D20ACC" w14:textId="7AB26C44" w:rsidR="00672727" w:rsidRDefault="00672727" w:rsidP="00FD4932">
      <w:pPr>
        <w:tabs>
          <w:tab w:val="left" w:pos="567"/>
        </w:tabs>
        <w:ind w:right="-162"/>
        <w:jc w:val="both"/>
        <w:rPr>
          <w:rFonts w:ascii="Arial" w:hAnsi="Arial"/>
        </w:rPr>
      </w:pPr>
    </w:p>
    <w:p w14:paraId="29F064BD" w14:textId="153B49D0" w:rsidR="00672727" w:rsidRDefault="00672727" w:rsidP="00FD4932">
      <w:pPr>
        <w:tabs>
          <w:tab w:val="left" w:pos="567"/>
        </w:tabs>
        <w:ind w:right="-162"/>
        <w:jc w:val="both"/>
        <w:rPr>
          <w:rFonts w:ascii="Arial" w:hAnsi="Arial"/>
        </w:rPr>
      </w:pPr>
    </w:p>
    <w:p w14:paraId="1E8B7D4B" w14:textId="77777777" w:rsidR="00672727" w:rsidRPr="004B3D4A" w:rsidRDefault="00672727" w:rsidP="00FD4932">
      <w:pPr>
        <w:tabs>
          <w:tab w:val="left" w:pos="567"/>
        </w:tabs>
        <w:ind w:right="-162"/>
        <w:jc w:val="both"/>
        <w:rPr>
          <w:rFonts w:ascii="Arial" w:hAnsi="Arial"/>
        </w:rPr>
      </w:pPr>
    </w:p>
    <w:p w14:paraId="65DEAC93" w14:textId="70719A06" w:rsidR="00BC0F77" w:rsidRPr="004B3D4A" w:rsidRDefault="00FD4932" w:rsidP="00FD4932">
      <w:pPr>
        <w:pStyle w:val="Heading2"/>
        <w:rPr>
          <w:rFonts w:ascii="Arial" w:hAnsi="Arial"/>
        </w:rPr>
      </w:pPr>
      <w:bookmarkStart w:id="48" w:name="_Hlk103091825"/>
      <w:r w:rsidRPr="004B3D4A">
        <w:lastRenderedPageBreak/>
        <w:t>6</w:t>
      </w:r>
      <w:r w:rsidRPr="004B3D4A">
        <w:tab/>
      </w:r>
      <w:r w:rsidR="00571201" w:rsidRPr="004B3D4A">
        <w:t xml:space="preserve">Method of </w:t>
      </w:r>
      <w:r w:rsidR="003817F1" w:rsidRPr="004B3D4A">
        <w:t>disposal</w:t>
      </w:r>
    </w:p>
    <w:p w14:paraId="7CD86D6D" w14:textId="4DBC1D5B" w:rsidR="004E12F9" w:rsidRPr="004B3D4A" w:rsidRDefault="004E12F9" w:rsidP="004E12F9">
      <w:r w:rsidRPr="004B3D4A">
        <w:t>The process of disposal must be conducted safely to minimise any potential environmental impacts. Please describe the method of disposal and safety preparations.</w:t>
      </w:r>
    </w:p>
    <w:p w14:paraId="2D86817E" w14:textId="53AB9212" w:rsidR="007465DC" w:rsidRPr="004B3D4A" w:rsidRDefault="008A709C" w:rsidP="00B114D4">
      <w:pPr>
        <w:pStyle w:val="Heading3"/>
      </w:pPr>
      <w:r w:rsidRPr="004B3D4A">
        <w:t>6</w:t>
      </w:r>
      <w:r w:rsidR="007465DC" w:rsidRPr="004B3D4A">
        <w:t>.1</w:t>
      </w:r>
      <w:r w:rsidR="007465DC" w:rsidRPr="004B3D4A">
        <w:tab/>
        <w:t>Describe the proposed method of transport to the site, including:</w:t>
      </w:r>
    </w:p>
    <w:p w14:paraId="1C22885B" w14:textId="5A88F5B3" w:rsidR="007465DC" w:rsidRPr="004B3D4A" w:rsidRDefault="007465DC" w:rsidP="007465DC">
      <w:pPr>
        <w:pStyle w:val="Bullet"/>
        <w:tabs>
          <w:tab w:val="clear" w:pos="360"/>
        </w:tabs>
        <w:ind w:left="1134" w:hanging="425"/>
        <w:rPr>
          <w:rFonts w:asciiTheme="minorHAnsi" w:hAnsiTheme="minorHAnsi" w:cstheme="minorHAnsi"/>
          <w:b/>
          <w:bCs/>
          <w:sz w:val="24"/>
        </w:rPr>
      </w:pPr>
      <w:r w:rsidRPr="004B3D4A">
        <w:t>the route from loading to the disposal site</w:t>
      </w:r>
    </w:p>
    <w:p w14:paraId="40C86059" w14:textId="445C031D" w:rsidR="00EE025F" w:rsidRPr="004B3D4A" w:rsidRDefault="00EE025F" w:rsidP="00EE025F">
      <w:pPr>
        <w:pStyle w:val="Bullet"/>
        <w:tabs>
          <w:tab w:val="clear" w:pos="360"/>
        </w:tabs>
        <w:ind w:left="1134" w:hanging="425"/>
      </w:pPr>
      <w:r w:rsidRPr="004B3D4A">
        <w:t xml:space="preserve">name and port of registration of </w:t>
      </w:r>
      <w:r w:rsidR="00304A2F" w:rsidRPr="004B3D4A">
        <w:t xml:space="preserve">the </w:t>
      </w:r>
      <w:r w:rsidRPr="004B3D4A">
        <w:t>vessel (</w:t>
      </w:r>
      <w:r w:rsidR="00304A2F" w:rsidRPr="004B3D4A">
        <w:rPr>
          <w:rFonts w:asciiTheme="minorHAnsi" w:hAnsiTheme="minorHAnsi" w:cstheme="minorHAnsi"/>
          <w:szCs w:val="22"/>
        </w:rPr>
        <w:t>i</w:t>
      </w:r>
      <w:r w:rsidRPr="004B3D4A">
        <w:rPr>
          <w:rFonts w:asciiTheme="minorHAnsi" w:hAnsiTheme="minorHAnsi" w:cstheme="minorHAnsi"/>
          <w:szCs w:val="22"/>
        </w:rPr>
        <w:t>f more than one vessel is to be used, details of all vessels should be included)</w:t>
      </w:r>
    </w:p>
    <w:p w14:paraId="6C1D86DE" w14:textId="33362AF4" w:rsidR="007465DC" w:rsidRPr="004B3D4A" w:rsidRDefault="007465DC" w:rsidP="007465DC">
      <w:pPr>
        <w:pStyle w:val="Bullet"/>
        <w:tabs>
          <w:tab w:val="clear" w:pos="360"/>
        </w:tabs>
        <w:ind w:left="1134" w:hanging="425"/>
      </w:pPr>
      <w:r w:rsidRPr="004B3D4A">
        <w:t xml:space="preserve">owner of </w:t>
      </w:r>
      <w:r w:rsidR="00304A2F" w:rsidRPr="004B3D4A">
        <w:t xml:space="preserve">the </w:t>
      </w:r>
      <w:r w:rsidRPr="004B3D4A">
        <w:t>vessel (including name, address, phone/mobile and email)</w:t>
      </w:r>
      <w:r w:rsidR="00304A2F" w:rsidRPr="004B3D4A">
        <w:t>.</w:t>
      </w:r>
    </w:p>
    <w:p w14:paraId="7FC382DF" w14:textId="77777777" w:rsidR="007465DC" w:rsidRPr="004B3D4A" w:rsidRDefault="007465DC" w:rsidP="007465DC"/>
    <w:p w14:paraId="0A80B387" w14:textId="0C83F0D3" w:rsidR="007465DC" w:rsidRPr="004B3D4A" w:rsidRDefault="008A709C" w:rsidP="00B114D4">
      <w:pPr>
        <w:pStyle w:val="Heading3"/>
      </w:pPr>
      <w:r w:rsidRPr="004B3D4A">
        <w:t>6</w:t>
      </w:r>
      <w:r w:rsidR="007465DC" w:rsidRPr="004B3D4A">
        <w:t>.2</w:t>
      </w:r>
      <w:r w:rsidR="007465DC" w:rsidRPr="004B3D4A">
        <w:tab/>
        <w:t>Describe the proposed method of disposal, including:</w:t>
      </w:r>
    </w:p>
    <w:p w14:paraId="76F20BC3" w14:textId="41F7D8EE" w:rsidR="005A549A" w:rsidRPr="004B3D4A" w:rsidRDefault="005A549A" w:rsidP="005A549A">
      <w:pPr>
        <w:pStyle w:val="BulletLast"/>
        <w:tabs>
          <w:tab w:val="clear" w:pos="360"/>
        </w:tabs>
        <w:spacing w:after="120"/>
        <w:ind w:left="1134" w:hanging="425"/>
      </w:pPr>
      <w:bookmarkStart w:id="49" w:name="_Hlk103086259"/>
      <w:bookmarkStart w:id="50" w:name="_Hlk103588813"/>
      <w:r w:rsidRPr="004B3D4A">
        <w:t>the method that will be used to position the disposal vessel</w:t>
      </w:r>
      <w:r w:rsidR="00AE501A">
        <w:t>(s)</w:t>
      </w:r>
    </w:p>
    <w:p w14:paraId="3EBA3D83" w14:textId="012D90D1" w:rsidR="005A549A" w:rsidRPr="004B3D4A" w:rsidRDefault="005A549A" w:rsidP="005A549A">
      <w:pPr>
        <w:pStyle w:val="Bullet"/>
        <w:ind w:left="1134" w:hanging="425"/>
      </w:pPr>
      <w:r w:rsidRPr="004B3D4A">
        <w:t xml:space="preserve">the method of disposal </w:t>
      </w:r>
    </w:p>
    <w:bookmarkEnd w:id="49"/>
    <w:p w14:paraId="09D6A63B" w14:textId="3CD86F6D" w:rsidR="005A549A" w:rsidRPr="004B3D4A" w:rsidRDefault="005A549A" w:rsidP="005A549A">
      <w:pPr>
        <w:pStyle w:val="Bullet"/>
        <w:tabs>
          <w:tab w:val="clear" w:pos="360"/>
        </w:tabs>
        <w:ind w:left="1134" w:hanging="425"/>
      </w:pPr>
      <w:r w:rsidRPr="004B3D4A">
        <w:t>the rate and duration of disposal</w:t>
      </w:r>
    </w:p>
    <w:p w14:paraId="0AB3DE88" w14:textId="185F853D" w:rsidR="005A549A" w:rsidRPr="004B3D4A" w:rsidRDefault="005A549A" w:rsidP="005A549A">
      <w:pPr>
        <w:pStyle w:val="BulletLast"/>
        <w:tabs>
          <w:tab w:val="clear" w:pos="360"/>
        </w:tabs>
        <w:spacing w:after="120"/>
        <w:ind w:left="1134" w:hanging="425"/>
      </w:pPr>
      <w:r w:rsidRPr="004B3D4A">
        <w:t>the intended heading and speed of the vessel</w:t>
      </w:r>
    </w:p>
    <w:p w14:paraId="316CCA9E" w14:textId="5476F146" w:rsidR="005A549A" w:rsidRPr="004B3D4A" w:rsidRDefault="005A549A" w:rsidP="00B3741C">
      <w:pPr>
        <w:pStyle w:val="BulletLast"/>
        <w:tabs>
          <w:tab w:val="clear" w:pos="360"/>
        </w:tabs>
        <w:ind w:left="1134" w:hanging="425"/>
      </w:pPr>
      <w:r w:rsidRPr="004B3D4A">
        <w:t>the person in charge of the disposal operation.</w:t>
      </w:r>
    </w:p>
    <w:bookmarkEnd w:id="50"/>
    <w:p w14:paraId="63D036ED" w14:textId="77777777" w:rsidR="007465DC" w:rsidRPr="004B3D4A" w:rsidRDefault="007465DC" w:rsidP="007465DC"/>
    <w:p w14:paraId="5D107142" w14:textId="5853125A" w:rsidR="007465DC" w:rsidRPr="004B3D4A" w:rsidRDefault="008A709C" w:rsidP="00B114D4">
      <w:pPr>
        <w:pStyle w:val="Heading3"/>
      </w:pPr>
      <w:r w:rsidRPr="004B3D4A">
        <w:t>6</w:t>
      </w:r>
      <w:r w:rsidR="007465DC" w:rsidRPr="004B3D4A">
        <w:t>.3</w:t>
      </w:r>
      <w:r w:rsidR="007465DC" w:rsidRPr="004B3D4A">
        <w:tab/>
        <w:t>Provide details of the safety assurance methods to be used for the disposal process, including:</w:t>
      </w:r>
    </w:p>
    <w:p w14:paraId="5AD5D90D" w14:textId="6524D106" w:rsidR="007465DC" w:rsidRPr="004B3D4A" w:rsidRDefault="007465DC" w:rsidP="003569E6">
      <w:pPr>
        <w:pStyle w:val="Bullet"/>
        <w:numPr>
          <w:ilvl w:val="0"/>
          <w:numId w:val="9"/>
        </w:numPr>
        <w:tabs>
          <w:tab w:val="clear" w:pos="360"/>
          <w:tab w:val="left" w:pos="720"/>
        </w:tabs>
        <w:ind w:left="993" w:hanging="284"/>
      </w:pPr>
      <w:r w:rsidRPr="004B3D4A">
        <w:t xml:space="preserve">engineering and safety standards </w:t>
      </w:r>
    </w:p>
    <w:p w14:paraId="58F4AD06" w14:textId="33C9D662" w:rsidR="007465DC" w:rsidRPr="004B3D4A" w:rsidRDefault="007465DC" w:rsidP="003569E6">
      <w:pPr>
        <w:pStyle w:val="Bullet"/>
        <w:numPr>
          <w:ilvl w:val="0"/>
          <w:numId w:val="9"/>
        </w:numPr>
        <w:tabs>
          <w:tab w:val="clear" w:pos="360"/>
          <w:tab w:val="left" w:pos="720"/>
        </w:tabs>
        <w:ind w:left="993" w:hanging="284"/>
      </w:pPr>
      <w:r w:rsidRPr="004B3D4A">
        <w:t xml:space="preserve">the person responsible for implementing such </w:t>
      </w:r>
      <w:proofErr w:type="gramStart"/>
      <w:r w:rsidRPr="004B3D4A">
        <w:t>standards</w:t>
      </w:r>
      <w:proofErr w:type="gramEnd"/>
    </w:p>
    <w:p w14:paraId="3D9EAF33" w14:textId="05EFF1CC" w:rsidR="007465DC" w:rsidRPr="004B3D4A" w:rsidRDefault="007465DC" w:rsidP="003569E6">
      <w:pPr>
        <w:pStyle w:val="Bullet"/>
        <w:numPr>
          <w:ilvl w:val="0"/>
          <w:numId w:val="9"/>
        </w:numPr>
        <w:tabs>
          <w:tab w:val="clear" w:pos="360"/>
          <w:tab w:val="left" w:pos="720"/>
        </w:tabs>
        <w:ind w:left="993" w:hanging="284"/>
      </w:pPr>
      <w:r w:rsidRPr="004B3D4A">
        <w:t>contingency measures.</w:t>
      </w:r>
    </w:p>
    <w:bookmarkEnd w:id="48"/>
    <w:p w14:paraId="611BD1AF" w14:textId="77777777" w:rsidR="0075535B" w:rsidRPr="004B3D4A" w:rsidRDefault="0075535B" w:rsidP="0075535B"/>
    <w:p w14:paraId="0DA71589" w14:textId="26029A30" w:rsidR="00FD4932" w:rsidRPr="004B3D4A" w:rsidRDefault="00A70644" w:rsidP="00FD4932">
      <w:pPr>
        <w:pStyle w:val="Heading2"/>
      </w:pPr>
      <w:r w:rsidRPr="004B3D4A">
        <w:br w:type="page"/>
      </w:r>
    </w:p>
    <w:p w14:paraId="6CAB378A" w14:textId="0D64CDEC" w:rsidR="00BC0F77" w:rsidRPr="004B3D4A" w:rsidRDefault="00FD4932" w:rsidP="002175C0">
      <w:pPr>
        <w:pStyle w:val="Heading2"/>
      </w:pPr>
      <w:bookmarkStart w:id="51" w:name="_Hlk103089418"/>
      <w:r w:rsidRPr="004B3D4A">
        <w:lastRenderedPageBreak/>
        <w:t>7</w:t>
      </w:r>
      <w:r w:rsidR="00571201" w:rsidRPr="004B3D4A">
        <w:tab/>
        <w:t>Impact</w:t>
      </w:r>
      <w:r w:rsidR="00BC0F77" w:rsidRPr="004B3D4A">
        <w:t xml:space="preserve"> </w:t>
      </w:r>
      <w:r w:rsidR="00571201" w:rsidRPr="004B3D4A">
        <w:t>of disposal</w:t>
      </w:r>
    </w:p>
    <w:p w14:paraId="0A1706B6" w14:textId="623E3372" w:rsidR="003D7E8C" w:rsidRPr="004B3D4A" w:rsidRDefault="003D7E8C" w:rsidP="003D7E8C">
      <w:bookmarkStart w:id="52" w:name="_Hlk103086453"/>
      <w:r w:rsidRPr="004B3D4A">
        <w:t>Sea dumping applications must include an assessment of the potential impact</w:t>
      </w:r>
      <w:r w:rsidR="003D1394">
        <w:t>s</w:t>
      </w:r>
      <w:r w:rsidRPr="004B3D4A">
        <w:t xml:space="preserve"> of disposal</w:t>
      </w:r>
      <w:r w:rsidR="00AE501A">
        <w:t xml:space="preserve"> of the waste</w:t>
      </w:r>
      <w:r w:rsidRPr="004B3D4A">
        <w:t xml:space="preserve">. The assessment should demonstrate that, with the implementation of best environmental practices, any impacts will be minimal. </w:t>
      </w:r>
    </w:p>
    <w:p w14:paraId="30692067" w14:textId="175AFD6A" w:rsidR="003D7E8C" w:rsidRPr="004B3D4A" w:rsidRDefault="003D7E8C" w:rsidP="003D7E8C">
      <w:r w:rsidRPr="004B3D4A">
        <w:t>Please detail the expected impact</w:t>
      </w:r>
      <w:r w:rsidR="009560A6">
        <w:t>s</w:t>
      </w:r>
      <w:r w:rsidRPr="004B3D4A">
        <w:t xml:space="preserve"> of </w:t>
      </w:r>
      <w:r w:rsidR="00905CDA" w:rsidRPr="004B3D4A">
        <w:t>disposal and</w:t>
      </w:r>
      <w:r w:rsidRPr="004B3D4A">
        <w:t xml:space="preserve"> attach the results of any studies or supporting material to this application. </w:t>
      </w:r>
    </w:p>
    <w:p w14:paraId="4F9643B6" w14:textId="2DDAAE1C" w:rsidR="005A549A" w:rsidRPr="004B3D4A" w:rsidRDefault="005A549A" w:rsidP="005A549A">
      <w:pPr>
        <w:rPr>
          <w:rFonts w:asciiTheme="minorHAnsi" w:hAnsiTheme="minorHAnsi" w:cstheme="minorHAnsi"/>
        </w:rPr>
      </w:pPr>
      <w:bookmarkStart w:id="53" w:name="_Hlk103264011"/>
      <w:bookmarkStart w:id="54" w:name="_Hlk103086484"/>
      <w:bookmarkEnd w:id="52"/>
      <w:r w:rsidRPr="004B3D4A">
        <w:t>Also provide details of a proposed monitoring program for the site. This program should have</w:t>
      </w:r>
      <w:r w:rsidRPr="004B3D4A">
        <w:rPr>
          <w:rFonts w:asciiTheme="minorHAnsi" w:hAnsiTheme="minorHAnsi" w:cstheme="minorHAnsi"/>
        </w:rPr>
        <w:t xml:space="preserve"> clearly defined and stated </w:t>
      </w:r>
      <w:r w:rsidR="00905CDA" w:rsidRPr="004B3D4A">
        <w:rPr>
          <w:rFonts w:asciiTheme="minorHAnsi" w:hAnsiTheme="minorHAnsi" w:cstheme="minorHAnsi"/>
        </w:rPr>
        <w:t>objectives and</w:t>
      </w:r>
      <w:r w:rsidRPr="004B3D4A">
        <w:t xml:space="preserve"> should be designed to determine the actual extent of change</w:t>
      </w:r>
      <w:r w:rsidRPr="004B3D4A">
        <w:rPr>
          <w:rFonts w:asciiTheme="minorHAnsi" w:hAnsiTheme="minorHAnsi" w:cstheme="minorHAnsi"/>
        </w:rPr>
        <w:t>.</w:t>
      </w:r>
    </w:p>
    <w:bookmarkEnd w:id="53"/>
    <w:p w14:paraId="466335B4" w14:textId="010B30E1" w:rsidR="00BC0F77" w:rsidRPr="004B3D4A" w:rsidRDefault="003D7E8C" w:rsidP="00B114D4">
      <w:pPr>
        <w:pStyle w:val="Heading3"/>
      </w:pPr>
      <w:r w:rsidRPr="004B3D4A">
        <w:t>7.1</w:t>
      </w:r>
      <w:r w:rsidRPr="004B3D4A">
        <w:tab/>
      </w:r>
      <w:r w:rsidR="00BC0F77" w:rsidRPr="004B3D4A">
        <w:t xml:space="preserve">Describe the projected physical, </w:t>
      </w:r>
      <w:r w:rsidR="00DD2F15" w:rsidRPr="004B3D4A">
        <w:t>chemical,</w:t>
      </w:r>
      <w:r w:rsidR="00BC0F77" w:rsidRPr="004B3D4A">
        <w:t xml:space="preserve"> and biological impacts on the d</w:t>
      </w:r>
      <w:r w:rsidR="00304A2F" w:rsidRPr="004B3D4A">
        <w:t xml:space="preserve">isposal </w:t>
      </w:r>
      <w:r w:rsidR="00BC0F77" w:rsidRPr="004B3D4A">
        <w:t>site and surrounding areas</w:t>
      </w:r>
      <w:r w:rsidR="00484611" w:rsidRPr="004B3D4A">
        <w:t>, including:</w:t>
      </w:r>
    </w:p>
    <w:p w14:paraId="6B972A48" w14:textId="6C52CA3F" w:rsidR="00484611" w:rsidRPr="004B3D4A" w:rsidRDefault="00484611" w:rsidP="00484611">
      <w:pPr>
        <w:pStyle w:val="Bullet"/>
        <w:tabs>
          <w:tab w:val="clear" w:pos="360"/>
        </w:tabs>
        <w:ind w:left="993" w:hanging="284"/>
      </w:pPr>
      <w:r w:rsidRPr="004B3D4A">
        <w:t xml:space="preserve">the area of seabed that will be substantially impacted (the zone of impact) </w:t>
      </w:r>
    </w:p>
    <w:p w14:paraId="22456338" w14:textId="7982C275" w:rsidR="00484611" w:rsidRPr="004B3D4A" w:rsidRDefault="00484611" w:rsidP="00B3741C">
      <w:pPr>
        <w:pStyle w:val="Bullet"/>
        <w:tabs>
          <w:tab w:val="clear" w:pos="360"/>
        </w:tabs>
        <w:ind w:left="993" w:hanging="284"/>
      </w:pPr>
      <w:r w:rsidRPr="004B3D4A">
        <w:t xml:space="preserve">the long-term </w:t>
      </w:r>
      <w:r w:rsidR="00D20055">
        <w:t>fate of the</w:t>
      </w:r>
      <w:r w:rsidRPr="004B3D4A">
        <w:t xml:space="preserve"> d</w:t>
      </w:r>
      <w:r w:rsidR="00304A2F" w:rsidRPr="004B3D4A">
        <w:t>isposed</w:t>
      </w:r>
      <w:r w:rsidRPr="004B3D4A">
        <w:t xml:space="preserve"> material</w:t>
      </w:r>
    </w:p>
    <w:p w14:paraId="729EDE2D" w14:textId="3C4906BB" w:rsidR="00842C0E" w:rsidRPr="004B3D4A" w:rsidRDefault="00AE501A" w:rsidP="00842C0E">
      <w:pPr>
        <w:pStyle w:val="Bullet"/>
        <w:tabs>
          <w:tab w:val="clear" w:pos="360"/>
        </w:tabs>
        <w:ind w:left="993" w:hanging="284"/>
      </w:pPr>
      <w:r>
        <w:t xml:space="preserve">water quality issues including </w:t>
      </w:r>
      <w:r w:rsidR="00842C0E" w:rsidRPr="004B3D4A">
        <w:t>the turbidity levels and dispersal of disposed material in the water column</w:t>
      </w:r>
      <w:r w:rsidR="0065567F">
        <w:t xml:space="preserve"> at the time of </w:t>
      </w:r>
      <w:proofErr w:type="gramStart"/>
      <w:r w:rsidR="0065567F">
        <w:t>disposal</w:t>
      </w:r>
      <w:proofErr w:type="gramEnd"/>
    </w:p>
    <w:p w14:paraId="48516F43" w14:textId="43377601" w:rsidR="00842C0E" w:rsidRPr="004B3D4A" w:rsidRDefault="00842C0E" w:rsidP="00B3741C">
      <w:pPr>
        <w:pStyle w:val="Bullet"/>
        <w:tabs>
          <w:tab w:val="clear" w:pos="360"/>
        </w:tabs>
        <w:ind w:left="993" w:hanging="284"/>
      </w:pPr>
      <w:r w:rsidRPr="004B3D4A">
        <w:t xml:space="preserve">changes in the concentration of nutrients, oxygen depletion, and any increased </w:t>
      </w:r>
      <w:r w:rsidR="00655209">
        <w:t>bioaccumulation</w:t>
      </w:r>
      <w:r w:rsidR="00655209" w:rsidRPr="004B3D4A">
        <w:t xml:space="preserve"> </w:t>
      </w:r>
      <w:r w:rsidRPr="004B3D4A">
        <w:t>of contaminants</w:t>
      </w:r>
    </w:p>
    <w:p w14:paraId="544B1C23" w14:textId="7749143E" w:rsidR="00BC0F77" w:rsidRPr="004B3D4A" w:rsidRDefault="00BC0F77" w:rsidP="00B3741C">
      <w:pPr>
        <w:pStyle w:val="Bullet"/>
        <w:tabs>
          <w:tab w:val="clear" w:pos="360"/>
        </w:tabs>
        <w:ind w:left="993" w:hanging="284"/>
      </w:pPr>
      <w:r w:rsidRPr="004B3D4A">
        <w:t>physical impacts such as smothering of biota, change in substrate,</w:t>
      </w:r>
      <w:r w:rsidR="00304A2F" w:rsidRPr="004B3D4A">
        <w:t xml:space="preserve"> and</w:t>
      </w:r>
      <w:r w:rsidRPr="004B3D4A">
        <w:t xml:space="preserve"> light attenuation for </w:t>
      </w:r>
      <w:proofErr w:type="gramStart"/>
      <w:r w:rsidRPr="004B3D4A">
        <w:t>seagrasses</w:t>
      </w:r>
      <w:proofErr w:type="gramEnd"/>
    </w:p>
    <w:p w14:paraId="2D90E8B0" w14:textId="47CE966D" w:rsidR="005A549A" w:rsidRPr="00091B71" w:rsidRDefault="00655209" w:rsidP="00B3741C">
      <w:pPr>
        <w:pStyle w:val="Bullet"/>
        <w:tabs>
          <w:tab w:val="clear" w:pos="360"/>
        </w:tabs>
        <w:ind w:left="993" w:hanging="284"/>
      </w:pPr>
      <w:r w:rsidRPr="00091B71">
        <w:t xml:space="preserve">biological and physical </w:t>
      </w:r>
      <w:r w:rsidR="005A549A" w:rsidRPr="00091B71">
        <w:t xml:space="preserve">impacts on marine life, including possible translocation of </w:t>
      </w:r>
      <w:r w:rsidR="00EB4742" w:rsidRPr="00091B71">
        <w:t xml:space="preserve">introduced marine species (pest </w:t>
      </w:r>
      <w:r w:rsidR="005A549A" w:rsidRPr="00091B71">
        <w:t>species</w:t>
      </w:r>
      <w:r w:rsidR="00EB4742" w:rsidRPr="00091B71">
        <w:t>)</w:t>
      </w:r>
      <w:r w:rsidR="005A549A" w:rsidRPr="00091B71">
        <w:t xml:space="preserve">, increased predation and loss of available </w:t>
      </w:r>
      <w:proofErr w:type="gramStart"/>
      <w:r w:rsidR="005A549A" w:rsidRPr="00091B71">
        <w:t>habitat</w:t>
      </w:r>
      <w:proofErr w:type="gramEnd"/>
    </w:p>
    <w:p w14:paraId="61A9DBEF" w14:textId="29B1E89A" w:rsidR="00842C0E" w:rsidRPr="004B3D4A" w:rsidRDefault="00655209" w:rsidP="00B3741C">
      <w:pPr>
        <w:pStyle w:val="Bullet"/>
        <w:tabs>
          <w:tab w:val="clear" w:pos="360"/>
        </w:tabs>
        <w:ind w:left="993" w:hanging="284"/>
      </w:pPr>
      <w:bookmarkStart w:id="55" w:name="_Hlk103589535"/>
      <w:bookmarkStart w:id="56" w:name="_Hlk103589572"/>
      <w:r>
        <w:t xml:space="preserve">other </w:t>
      </w:r>
      <w:r w:rsidR="00842C0E" w:rsidRPr="004B3D4A">
        <w:t>possible effects on</w:t>
      </w:r>
      <w:r>
        <w:t xml:space="preserve"> the ecosystem and</w:t>
      </w:r>
      <w:r w:rsidR="00842C0E" w:rsidRPr="004B3D4A">
        <w:t xml:space="preserve"> </w:t>
      </w:r>
      <w:r>
        <w:t>resource</w:t>
      </w:r>
      <w:r w:rsidRPr="004B3D4A">
        <w:t xml:space="preserve"> </w:t>
      </w:r>
      <w:r w:rsidR="00842C0E" w:rsidRPr="004B3D4A">
        <w:t>users of the area</w:t>
      </w:r>
    </w:p>
    <w:p w14:paraId="336980E6" w14:textId="27BCA361" w:rsidR="00BC0F77" w:rsidRPr="004B3D4A" w:rsidRDefault="00BC0F77" w:rsidP="00484611">
      <w:pPr>
        <w:pStyle w:val="Bullet"/>
        <w:tabs>
          <w:tab w:val="clear" w:pos="360"/>
        </w:tabs>
        <w:ind w:left="993" w:hanging="284"/>
      </w:pPr>
      <w:r w:rsidRPr="004B3D4A">
        <w:t>potential effects of the waste material and its constituents on human health</w:t>
      </w:r>
    </w:p>
    <w:bookmarkEnd w:id="55"/>
    <w:p w14:paraId="396F4DE3" w14:textId="482E23A6" w:rsidR="00842C0E" w:rsidRPr="004B3D4A" w:rsidRDefault="00842C0E" w:rsidP="00B3741C">
      <w:pPr>
        <w:pStyle w:val="Bullet"/>
        <w:tabs>
          <w:tab w:val="clear" w:pos="360"/>
        </w:tabs>
        <w:ind w:left="993" w:hanging="284"/>
      </w:pPr>
      <w:r w:rsidRPr="004B3D4A">
        <w:t>the existence and cumulative impacts of other disposal</w:t>
      </w:r>
      <w:r w:rsidR="0056455B">
        <w:t xml:space="preserve"> activities</w:t>
      </w:r>
      <w:r w:rsidRPr="004B3D4A">
        <w:t xml:space="preserve"> at the site or other nearby disposal sites.</w:t>
      </w:r>
      <w:r w:rsidR="00672727">
        <w:br/>
      </w:r>
    </w:p>
    <w:p w14:paraId="47759543" w14:textId="77777777" w:rsidR="00596613" w:rsidRDefault="00596613" w:rsidP="00596613">
      <w:pPr>
        <w:pStyle w:val="Heading3"/>
        <w:spacing w:before="0"/>
      </w:pPr>
      <w:bookmarkStart w:id="57" w:name="_Hlk116072856"/>
      <w:bookmarkStart w:id="58" w:name="_Hlk116072146"/>
      <w:bookmarkEnd w:id="56"/>
      <w:r w:rsidRPr="007E55B4">
        <w:t>7.2</w:t>
      </w:r>
      <w:r w:rsidRPr="007E55B4">
        <w:tab/>
        <w:t xml:space="preserve">Describe the impacts the proposed action may have on any </w:t>
      </w:r>
      <w:bookmarkStart w:id="59" w:name="_Hlk118471714"/>
      <w:r>
        <w:t>Matter of National Environmental Significance:</w:t>
      </w:r>
      <w:bookmarkEnd w:id="59"/>
    </w:p>
    <w:p w14:paraId="04EBF526" w14:textId="77777777" w:rsidR="00596613" w:rsidRPr="00587931" w:rsidRDefault="00596613" w:rsidP="00596613">
      <w:pPr>
        <w:spacing w:after="120"/>
        <w:ind w:left="709"/>
      </w:pPr>
      <w:r w:rsidRPr="00587931">
        <w:t xml:space="preserve">(Note: </w:t>
      </w:r>
      <w:bookmarkStart w:id="60" w:name="_Hlk118471736"/>
      <w:r>
        <w:rPr>
          <w:rFonts w:asciiTheme="minorHAnsi" w:hAnsiTheme="minorHAnsi" w:cstheme="minorHAnsi"/>
        </w:rPr>
        <w:t>M</w:t>
      </w:r>
      <w:r w:rsidRPr="006C5ACF">
        <w:rPr>
          <w:rFonts w:asciiTheme="minorHAnsi" w:hAnsiTheme="minorHAnsi" w:cstheme="minorHAnsi"/>
        </w:rPr>
        <w:t>atter</w:t>
      </w:r>
      <w:r>
        <w:rPr>
          <w:rFonts w:asciiTheme="minorHAnsi" w:hAnsiTheme="minorHAnsi" w:cstheme="minorHAnsi"/>
        </w:rPr>
        <w:t>s</w:t>
      </w:r>
      <w:r w:rsidRPr="006C5ACF">
        <w:rPr>
          <w:rFonts w:asciiTheme="minorHAnsi" w:hAnsiTheme="minorHAnsi" w:cstheme="minorHAnsi"/>
        </w:rPr>
        <w:t xml:space="preserve"> of National Environmental Significance</w:t>
      </w:r>
      <w:r w:rsidRPr="00587931">
        <w:t xml:space="preserve"> </w:t>
      </w:r>
      <w:r>
        <w:t>(</w:t>
      </w:r>
      <w:r w:rsidRPr="00587931">
        <w:t>MNES</w:t>
      </w:r>
      <w:r>
        <w:t>)</w:t>
      </w:r>
      <w:r w:rsidRPr="00587931">
        <w:t xml:space="preserve"> </w:t>
      </w:r>
      <w:bookmarkEnd w:id="60"/>
      <w:r>
        <w:t>are</w:t>
      </w:r>
      <w:r w:rsidRPr="00587931">
        <w:t xml:space="preserve"> explained further in section </w:t>
      </w:r>
      <w:r>
        <w:t>8</w:t>
      </w:r>
      <w:r w:rsidRPr="00587931">
        <w:t>.)</w:t>
      </w:r>
    </w:p>
    <w:p w14:paraId="6B28630E" w14:textId="77777777" w:rsidR="00596613" w:rsidRPr="00C705F0" w:rsidRDefault="00596613" w:rsidP="00596613">
      <w:pPr>
        <w:pStyle w:val="Bullet"/>
        <w:numPr>
          <w:ilvl w:val="0"/>
          <w:numId w:val="35"/>
        </w:numPr>
      </w:pPr>
      <w:r w:rsidRPr="00C705F0">
        <w:t xml:space="preserve">Use the </w:t>
      </w:r>
      <w:r>
        <w:t xml:space="preserve">department’s </w:t>
      </w:r>
      <w:bookmarkStart w:id="61" w:name="_Hlk116323138"/>
      <w:r w:rsidRPr="008C4A81">
        <w:rPr>
          <w:color w:val="0563C1"/>
        </w:rPr>
        <w:fldChar w:fldCharType="begin"/>
      </w:r>
      <w:r w:rsidRPr="008C4A81">
        <w:rPr>
          <w:color w:val="0563C1"/>
        </w:rPr>
        <w:instrText xml:space="preserve"> HYPERLINK "https://www.dcceew.gov.au/environment/epbc/protected-matters-search-tool" </w:instrText>
      </w:r>
      <w:r w:rsidRPr="008C4A81">
        <w:rPr>
          <w:color w:val="0563C1"/>
        </w:rPr>
      </w:r>
      <w:r w:rsidRPr="008C4A81">
        <w:rPr>
          <w:color w:val="0563C1"/>
        </w:rPr>
        <w:fldChar w:fldCharType="separate"/>
      </w:r>
      <w:r w:rsidRPr="008C4A81">
        <w:rPr>
          <w:rStyle w:val="Hyperlink"/>
        </w:rPr>
        <w:t>Protected Matters Search Tool</w:t>
      </w:r>
      <w:r w:rsidRPr="008C4A81">
        <w:rPr>
          <w:color w:val="0563C1"/>
        </w:rPr>
        <w:fldChar w:fldCharType="end"/>
      </w:r>
      <w:bookmarkEnd w:id="61"/>
      <w:r w:rsidRPr="00C705F0">
        <w:t xml:space="preserve"> to generate a Protected Matters Report (PMR) on the project area identified in this application</w:t>
      </w:r>
      <w:r>
        <w:t>.</w:t>
      </w:r>
    </w:p>
    <w:p w14:paraId="076D0F65" w14:textId="77777777" w:rsidR="00596613" w:rsidRPr="00C705F0" w:rsidRDefault="00596613" w:rsidP="00596613">
      <w:pPr>
        <w:pStyle w:val="Bullet"/>
        <w:numPr>
          <w:ilvl w:val="0"/>
          <w:numId w:val="35"/>
        </w:numPr>
      </w:pPr>
      <w:r w:rsidRPr="00C705F0">
        <w:t xml:space="preserve">Provide an interpretation of the </w:t>
      </w:r>
      <w:bookmarkStart w:id="62" w:name="_Hlk118471808"/>
      <w:r w:rsidRPr="00C705F0">
        <w:t xml:space="preserve">PMR </w:t>
      </w:r>
      <w:r>
        <w:t>including an</w:t>
      </w:r>
      <w:r w:rsidRPr="00C705F0">
        <w:t xml:space="preserve"> assess</w:t>
      </w:r>
      <w:r>
        <w:t>ment of</w:t>
      </w:r>
      <w:r w:rsidRPr="00C705F0">
        <w:t xml:space="preserve"> the likely impact on every protected matter listed in the report (highlighting any </w:t>
      </w:r>
      <w:bookmarkEnd w:id="62"/>
      <w:r w:rsidRPr="00C705F0">
        <w:t>likely significant impacts)</w:t>
      </w:r>
      <w:r>
        <w:t>.</w:t>
      </w:r>
    </w:p>
    <w:p w14:paraId="7DF43A2E" w14:textId="77777777" w:rsidR="00596613" w:rsidRPr="00C705F0" w:rsidRDefault="00596613" w:rsidP="00596613">
      <w:pPr>
        <w:pStyle w:val="Bullet"/>
        <w:numPr>
          <w:ilvl w:val="0"/>
          <w:numId w:val="35"/>
        </w:numPr>
      </w:pPr>
      <w:r w:rsidRPr="00C705F0">
        <w:t>Provide the co-ordinates</w:t>
      </w:r>
      <w:r>
        <w:t xml:space="preserve"> </w:t>
      </w:r>
      <w:r w:rsidRPr="00C705F0">
        <w:t xml:space="preserve">used </w:t>
      </w:r>
      <w:r>
        <w:t>(in decimal degrees)</w:t>
      </w:r>
      <w:r w:rsidRPr="00C705F0">
        <w:t xml:space="preserve"> to define the project area(s) and indicate the width of any buffers used in the PMR</w:t>
      </w:r>
      <w:r>
        <w:t>.</w:t>
      </w:r>
    </w:p>
    <w:p w14:paraId="17F07203" w14:textId="71DF2D35" w:rsidR="00672727" w:rsidRDefault="00596613" w:rsidP="00596613">
      <w:pPr>
        <w:pStyle w:val="Bullet"/>
        <w:numPr>
          <w:ilvl w:val="0"/>
          <w:numId w:val="35"/>
        </w:numPr>
      </w:pPr>
      <w:r>
        <w:t>I</w:t>
      </w:r>
      <w:r w:rsidRPr="00C705F0">
        <w:t>nclude the PMR as an attachment to the application (listing it in section 10).</w:t>
      </w:r>
      <w:r w:rsidR="00672727">
        <w:br/>
      </w:r>
    </w:p>
    <w:bookmarkEnd w:id="57"/>
    <w:bookmarkEnd w:id="58"/>
    <w:p w14:paraId="4E593C60" w14:textId="042BB620" w:rsidR="00484611" w:rsidRPr="004B3D4A" w:rsidRDefault="00484611" w:rsidP="00672727">
      <w:pPr>
        <w:pStyle w:val="Heading3"/>
        <w:spacing w:before="0"/>
      </w:pPr>
      <w:r w:rsidRPr="00934E00">
        <w:t>7.</w:t>
      </w:r>
      <w:r w:rsidR="00DB451F">
        <w:t>3</w:t>
      </w:r>
      <w:r w:rsidRPr="00934E00">
        <w:tab/>
      </w:r>
      <w:r w:rsidR="00934E00" w:rsidRPr="00934E00">
        <w:t xml:space="preserve">Describe </w:t>
      </w:r>
      <w:r w:rsidRPr="00934E00">
        <w:t>any intended studies o</w:t>
      </w:r>
      <w:r w:rsidR="00934E00" w:rsidRPr="00691164">
        <w:t>r monitoring o</w:t>
      </w:r>
      <w:r w:rsidRPr="00934E00">
        <w:t>f the po</w:t>
      </w:r>
      <w:r w:rsidR="00934E00" w:rsidRPr="00691164">
        <w:t>tential</w:t>
      </w:r>
      <w:r w:rsidRPr="00934E00">
        <w:t xml:space="preserve"> impacts on the environment </w:t>
      </w:r>
      <w:r w:rsidR="00934E00" w:rsidRPr="00691164">
        <w:t>from</w:t>
      </w:r>
      <w:r w:rsidRPr="00934E00">
        <w:t xml:space="preserve"> the proposed action</w:t>
      </w:r>
      <w:r w:rsidR="00871BCA" w:rsidRPr="00934E00">
        <w:t>:</w:t>
      </w:r>
    </w:p>
    <w:bookmarkEnd w:id="54"/>
    <w:p w14:paraId="4078F921" w14:textId="77777777" w:rsidR="00BC0F77" w:rsidRPr="004B3D4A" w:rsidRDefault="00BC0F77" w:rsidP="00B3741C"/>
    <w:p w14:paraId="4147E9CD" w14:textId="2688AA08" w:rsidR="00CC444B" w:rsidRPr="004B3D4A" w:rsidRDefault="00CC444B" w:rsidP="00B114D4">
      <w:pPr>
        <w:pStyle w:val="Heading3"/>
      </w:pPr>
      <w:r w:rsidRPr="004B3D4A">
        <w:lastRenderedPageBreak/>
        <w:t>7.</w:t>
      </w:r>
      <w:r w:rsidR="00DB451F">
        <w:t>4</w:t>
      </w:r>
      <w:r w:rsidRPr="004B3D4A">
        <w:tab/>
        <w:t xml:space="preserve">Describe the proposed monitoring program for the </w:t>
      </w:r>
      <w:r w:rsidR="00DB451F">
        <w:t xml:space="preserve">disposal </w:t>
      </w:r>
      <w:r w:rsidRPr="004B3D4A">
        <w:t>site. The program should include measurements within and outside the predicted zone of impact, to determine:</w:t>
      </w:r>
    </w:p>
    <w:p w14:paraId="7EE132D0" w14:textId="40810335" w:rsidR="00CC444B" w:rsidRPr="004B3D4A" w:rsidRDefault="00CC444B" w:rsidP="00CC444B">
      <w:pPr>
        <w:pStyle w:val="Bullet"/>
        <w:tabs>
          <w:tab w:val="clear" w:pos="360"/>
        </w:tabs>
        <w:ind w:left="1134" w:hanging="425"/>
      </w:pPr>
      <w:r w:rsidRPr="004B3D4A">
        <w:t xml:space="preserve">specific effect(s) on the seabed environment and </w:t>
      </w:r>
      <w:r w:rsidR="00655209">
        <w:t xml:space="preserve">the </w:t>
      </w:r>
      <w:r w:rsidRPr="004B3D4A">
        <w:t xml:space="preserve">ecosystem </w:t>
      </w:r>
    </w:p>
    <w:p w14:paraId="2067517F" w14:textId="6D82D139" w:rsidR="00CC444B" w:rsidRPr="004B3D4A" w:rsidRDefault="00CC444B" w:rsidP="00B3741C">
      <w:pPr>
        <w:pStyle w:val="Bullet"/>
        <w:tabs>
          <w:tab w:val="clear" w:pos="360"/>
        </w:tabs>
        <w:ind w:left="1134" w:hanging="425"/>
      </w:pPr>
      <w:r w:rsidRPr="004B3D4A">
        <w:t>if the actual zone of impact is as predicted</w:t>
      </w:r>
    </w:p>
    <w:p w14:paraId="36AE3966" w14:textId="52C6EB63" w:rsidR="00CC444B" w:rsidRPr="004B3D4A" w:rsidRDefault="00CC444B" w:rsidP="00B3741C">
      <w:pPr>
        <w:pStyle w:val="BulletLast"/>
        <w:tabs>
          <w:tab w:val="clear" w:pos="360"/>
        </w:tabs>
        <w:ind w:left="1134" w:hanging="425"/>
      </w:pPr>
      <w:r w:rsidRPr="004B3D4A">
        <w:t>if the projected extent of change is within the scale projected.</w:t>
      </w:r>
    </w:p>
    <w:p w14:paraId="4AEC3A52" w14:textId="43CC407E" w:rsidR="00BC0F77" w:rsidRPr="004B3D4A" w:rsidRDefault="00BC0F77" w:rsidP="00B3741C"/>
    <w:bookmarkEnd w:id="51"/>
    <w:p w14:paraId="4E3067FB" w14:textId="7CE016B7" w:rsidR="0016489F" w:rsidRPr="004B3D4A" w:rsidRDefault="00BC0F77" w:rsidP="002175C0">
      <w:pPr>
        <w:pStyle w:val="Heading2"/>
      </w:pPr>
      <w:r w:rsidRPr="004B3D4A">
        <w:rPr>
          <w:rFonts w:ascii="Arial" w:hAnsi="Arial"/>
          <w:sz w:val="22"/>
        </w:rPr>
        <w:br w:type="page"/>
      </w:r>
      <w:r w:rsidR="00FD4932" w:rsidRPr="004B3D4A">
        <w:lastRenderedPageBreak/>
        <w:t>8</w:t>
      </w:r>
      <w:r w:rsidR="0016489F" w:rsidRPr="004B3D4A">
        <w:tab/>
      </w:r>
      <w:r w:rsidR="0056455B" w:rsidRPr="0056455B">
        <w:t>EPBC Act self-</w:t>
      </w:r>
      <w:proofErr w:type="gramStart"/>
      <w:r w:rsidR="0056455B" w:rsidRPr="0056455B">
        <w:t>assessment</w:t>
      </w:r>
      <w:proofErr w:type="gramEnd"/>
    </w:p>
    <w:p w14:paraId="3211F295" w14:textId="364CED8E" w:rsidR="0016489F" w:rsidRPr="004B3D4A" w:rsidRDefault="0016489F">
      <w:bookmarkStart w:id="63" w:name="_Hlk96330973"/>
      <w:r w:rsidRPr="004B3D4A">
        <w:t xml:space="preserve">Under the </w:t>
      </w:r>
      <w:hyperlink r:id="rId24" w:history="1">
        <w:r w:rsidRPr="00091B71">
          <w:rPr>
            <w:rStyle w:val="Hyperlink"/>
            <w:iCs/>
          </w:rPr>
          <w:t>Environment Protection and Biodiversity Conservation Act 1999</w:t>
        </w:r>
      </w:hyperlink>
      <w:r w:rsidRPr="00704C7C">
        <w:rPr>
          <w:iCs/>
        </w:rPr>
        <w:t xml:space="preserve"> </w:t>
      </w:r>
      <w:r w:rsidRPr="004B3D4A">
        <w:t xml:space="preserve">(EPBC Act), the Australian Government must assess and approve any action that will have, or is likely to have, a significant impact on MNES, before it can go ahead. </w:t>
      </w:r>
    </w:p>
    <w:p w14:paraId="75941544" w14:textId="17C0FB2C" w:rsidR="0016489F" w:rsidRPr="004B3D4A" w:rsidRDefault="0016489F" w:rsidP="0016489F">
      <w:pPr>
        <w:keepNext/>
        <w:spacing w:after="120"/>
        <w:rPr>
          <w:rFonts w:ascii="Times New Roman" w:hAnsi="Times New Roman"/>
          <w:color w:val="auto"/>
          <w:sz w:val="20"/>
          <w:lang w:eastAsia="en-US"/>
        </w:rPr>
      </w:pPr>
      <w:r w:rsidRPr="004B3D4A">
        <w:t>An activity or action will require separate assessment and approval under part</w:t>
      </w:r>
      <w:r w:rsidR="00F96EB0">
        <w:t>s 7-</w:t>
      </w:r>
      <w:r w:rsidRPr="004B3D4A">
        <w:t>9 of the EPBC Act if it is likely to have a significant impact on one or more of the following MNES:</w:t>
      </w:r>
    </w:p>
    <w:p w14:paraId="2D0E0BDF" w14:textId="77777777" w:rsidR="00AA7266" w:rsidRPr="004C6FF5" w:rsidRDefault="00AA7266" w:rsidP="00AA7266">
      <w:pPr>
        <w:pStyle w:val="Bullet"/>
        <w:rPr>
          <w:rFonts w:asciiTheme="minorHAnsi" w:hAnsiTheme="minorHAnsi" w:cstheme="minorHAnsi"/>
          <w:lang w:eastAsia="ja-JP"/>
        </w:rPr>
      </w:pPr>
      <w:bookmarkStart w:id="64" w:name="_Hlk118302603"/>
      <w:bookmarkStart w:id="65" w:name="_Hlk98834499"/>
      <w:r w:rsidRPr="004C6FF5">
        <w:rPr>
          <w:rFonts w:asciiTheme="minorHAnsi" w:hAnsiTheme="minorHAnsi" w:cstheme="minorHAnsi"/>
          <w:lang w:eastAsia="ja-JP"/>
        </w:rPr>
        <w:t>World Heritage properties</w:t>
      </w:r>
    </w:p>
    <w:p w14:paraId="0EEA34B8" w14:textId="77777777" w:rsidR="00AA7266" w:rsidRPr="004C6FF5" w:rsidRDefault="00AA7266" w:rsidP="00AA7266">
      <w:pPr>
        <w:pStyle w:val="Bullet"/>
        <w:rPr>
          <w:rFonts w:asciiTheme="minorHAnsi" w:hAnsiTheme="minorHAnsi" w:cstheme="minorHAnsi"/>
          <w:lang w:eastAsia="ja-JP"/>
        </w:rPr>
      </w:pPr>
      <w:r>
        <w:rPr>
          <w:rFonts w:asciiTheme="minorHAnsi" w:hAnsiTheme="minorHAnsi" w:cstheme="minorHAnsi"/>
          <w:lang w:eastAsia="ja-JP"/>
        </w:rPr>
        <w:t>W</w:t>
      </w:r>
      <w:r w:rsidRPr="004C6FF5">
        <w:rPr>
          <w:rFonts w:asciiTheme="minorHAnsi" w:hAnsiTheme="minorHAnsi" w:cstheme="minorHAnsi"/>
          <w:lang w:eastAsia="ja-JP"/>
        </w:rPr>
        <w:t>etlands</w:t>
      </w:r>
      <w:r>
        <w:rPr>
          <w:rFonts w:asciiTheme="minorHAnsi" w:hAnsiTheme="minorHAnsi" w:cstheme="minorHAnsi"/>
          <w:lang w:eastAsia="ja-JP"/>
        </w:rPr>
        <w:t xml:space="preserve"> of international importance (Ramsar)</w:t>
      </w:r>
    </w:p>
    <w:p w14:paraId="49F52DFE" w14:textId="77777777" w:rsidR="00AA7266" w:rsidRPr="004C6FF5" w:rsidRDefault="00AA7266" w:rsidP="00AA7266">
      <w:pPr>
        <w:pStyle w:val="Bullet"/>
        <w:rPr>
          <w:rFonts w:asciiTheme="minorHAnsi" w:hAnsiTheme="minorHAnsi" w:cstheme="minorHAnsi"/>
          <w:lang w:eastAsia="ja-JP"/>
        </w:rPr>
      </w:pPr>
      <w:r w:rsidRPr="004C6FF5">
        <w:rPr>
          <w:rFonts w:asciiTheme="minorHAnsi" w:hAnsiTheme="minorHAnsi" w:cstheme="minorHAnsi"/>
          <w:lang w:eastAsia="ja-JP"/>
        </w:rPr>
        <w:t xml:space="preserve">listed threatened species and ecological </w:t>
      </w:r>
      <w:proofErr w:type="gramStart"/>
      <w:r w:rsidRPr="004C6FF5">
        <w:rPr>
          <w:rFonts w:asciiTheme="minorHAnsi" w:hAnsiTheme="minorHAnsi" w:cstheme="minorHAnsi"/>
          <w:lang w:eastAsia="ja-JP"/>
        </w:rPr>
        <w:t>communities</w:t>
      </w:r>
      <w:proofErr w:type="gramEnd"/>
    </w:p>
    <w:p w14:paraId="5DF2371F" w14:textId="77777777" w:rsidR="00AA7266" w:rsidRPr="004C6FF5" w:rsidRDefault="00AA7266" w:rsidP="00AA7266">
      <w:pPr>
        <w:pStyle w:val="Bullet"/>
        <w:rPr>
          <w:rFonts w:asciiTheme="minorHAnsi" w:hAnsiTheme="minorHAnsi" w:cstheme="minorHAnsi"/>
          <w:lang w:eastAsia="ja-JP"/>
        </w:rPr>
      </w:pPr>
      <w:r w:rsidRPr="004C6FF5">
        <w:rPr>
          <w:rFonts w:asciiTheme="minorHAnsi" w:hAnsiTheme="minorHAnsi" w:cstheme="minorHAnsi"/>
          <w:lang w:eastAsia="ja-JP"/>
        </w:rPr>
        <w:t xml:space="preserve">listed migratory </w:t>
      </w:r>
      <w:proofErr w:type="gramStart"/>
      <w:r w:rsidRPr="004C6FF5">
        <w:rPr>
          <w:rFonts w:asciiTheme="minorHAnsi" w:hAnsiTheme="minorHAnsi" w:cstheme="minorHAnsi"/>
          <w:lang w:eastAsia="ja-JP"/>
        </w:rPr>
        <w:t>species</w:t>
      </w:r>
      <w:proofErr w:type="gramEnd"/>
    </w:p>
    <w:p w14:paraId="303995E7" w14:textId="77777777" w:rsidR="00AA7266" w:rsidRPr="004C6FF5" w:rsidRDefault="00AA7266" w:rsidP="00AA7266">
      <w:pPr>
        <w:pStyle w:val="Bullet"/>
        <w:rPr>
          <w:rFonts w:asciiTheme="minorHAnsi" w:hAnsiTheme="minorHAnsi" w:cstheme="minorHAnsi"/>
          <w:lang w:eastAsia="ja-JP"/>
        </w:rPr>
      </w:pPr>
      <w:r w:rsidRPr="004C6FF5">
        <w:rPr>
          <w:rFonts w:asciiTheme="minorHAnsi" w:hAnsiTheme="minorHAnsi" w:cstheme="minorHAnsi"/>
          <w:lang w:eastAsia="ja-JP"/>
        </w:rPr>
        <w:t>the environment of Commonwealth marine areas</w:t>
      </w:r>
    </w:p>
    <w:p w14:paraId="2C387924" w14:textId="77777777" w:rsidR="00AA7266" w:rsidRPr="004C6FF5" w:rsidRDefault="00AA7266" w:rsidP="00AA7266">
      <w:pPr>
        <w:pStyle w:val="Bullet"/>
        <w:rPr>
          <w:rFonts w:asciiTheme="minorHAnsi" w:hAnsiTheme="minorHAnsi" w:cstheme="minorHAnsi"/>
          <w:lang w:eastAsia="ja-JP"/>
        </w:rPr>
      </w:pPr>
      <w:r>
        <w:rPr>
          <w:rFonts w:asciiTheme="minorHAnsi" w:hAnsiTheme="minorHAnsi" w:cstheme="minorHAnsi"/>
          <w:lang w:eastAsia="ja-JP"/>
        </w:rPr>
        <w:t>N</w:t>
      </w:r>
      <w:r w:rsidRPr="004C6FF5">
        <w:rPr>
          <w:rFonts w:asciiTheme="minorHAnsi" w:hAnsiTheme="minorHAnsi" w:cstheme="minorHAnsi"/>
          <w:lang w:eastAsia="ja-JP"/>
        </w:rPr>
        <w:t xml:space="preserve">ational </w:t>
      </w:r>
      <w:r>
        <w:rPr>
          <w:rFonts w:asciiTheme="minorHAnsi" w:hAnsiTheme="minorHAnsi" w:cstheme="minorHAnsi"/>
          <w:lang w:eastAsia="ja-JP"/>
        </w:rPr>
        <w:t>H</w:t>
      </w:r>
      <w:r w:rsidRPr="004C6FF5">
        <w:rPr>
          <w:rFonts w:asciiTheme="minorHAnsi" w:hAnsiTheme="minorHAnsi" w:cstheme="minorHAnsi"/>
          <w:lang w:eastAsia="ja-JP"/>
        </w:rPr>
        <w:t>eritage places</w:t>
      </w:r>
    </w:p>
    <w:p w14:paraId="0D8C12BA" w14:textId="77777777" w:rsidR="00AA7266" w:rsidRPr="004C6FF5" w:rsidRDefault="00AA7266" w:rsidP="00AA7266">
      <w:pPr>
        <w:pStyle w:val="Bullet"/>
        <w:rPr>
          <w:rFonts w:asciiTheme="minorHAnsi" w:hAnsiTheme="minorHAnsi" w:cstheme="minorHAnsi"/>
          <w:lang w:eastAsia="ja-JP"/>
        </w:rPr>
      </w:pPr>
      <w:r w:rsidRPr="004C6FF5">
        <w:rPr>
          <w:rFonts w:asciiTheme="minorHAnsi" w:hAnsiTheme="minorHAnsi" w:cstheme="minorHAnsi"/>
          <w:lang w:eastAsia="ja-JP"/>
        </w:rPr>
        <w:t xml:space="preserve">Commonwealth land or actions involving a Commonwealth </w:t>
      </w:r>
      <w:proofErr w:type="gramStart"/>
      <w:r w:rsidRPr="004C6FF5">
        <w:rPr>
          <w:rFonts w:asciiTheme="minorHAnsi" w:hAnsiTheme="minorHAnsi" w:cstheme="minorHAnsi"/>
          <w:lang w:eastAsia="ja-JP"/>
        </w:rPr>
        <w:t>agency</w:t>
      </w:r>
      <w:proofErr w:type="gramEnd"/>
    </w:p>
    <w:p w14:paraId="51B72955" w14:textId="77777777" w:rsidR="00AA7266" w:rsidRDefault="00AA7266" w:rsidP="00AA7266">
      <w:pPr>
        <w:pStyle w:val="Bullet"/>
        <w:rPr>
          <w:rFonts w:asciiTheme="minorHAnsi" w:hAnsiTheme="minorHAnsi" w:cstheme="minorHAnsi"/>
          <w:lang w:eastAsia="ja-JP"/>
        </w:rPr>
      </w:pPr>
      <w:r w:rsidRPr="004C6FF5">
        <w:rPr>
          <w:rFonts w:asciiTheme="minorHAnsi" w:hAnsiTheme="minorHAnsi" w:cstheme="minorHAnsi"/>
          <w:lang w:eastAsia="ja-JP"/>
        </w:rPr>
        <w:t>the Great Barrier Reef Marine Park</w:t>
      </w:r>
    </w:p>
    <w:p w14:paraId="7AB991D2" w14:textId="77777777" w:rsidR="00AA7266" w:rsidRDefault="00AA7266" w:rsidP="00AA7266">
      <w:pPr>
        <w:pStyle w:val="Bullet"/>
        <w:rPr>
          <w:rFonts w:asciiTheme="minorHAnsi" w:hAnsiTheme="minorHAnsi" w:cstheme="minorHAnsi"/>
          <w:lang w:eastAsia="ja-JP"/>
        </w:rPr>
      </w:pPr>
      <w:r>
        <w:rPr>
          <w:rFonts w:asciiTheme="minorHAnsi" w:hAnsiTheme="minorHAnsi" w:cstheme="minorHAnsi"/>
          <w:lang w:eastAsia="ja-JP"/>
        </w:rPr>
        <w:t>the environment, from n</w:t>
      </w:r>
      <w:r w:rsidRPr="009D0E06">
        <w:rPr>
          <w:rFonts w:asciiTheme="minorHAnsi" w:hAnsiTheme="minorHAnsi" w:cstheme="minorHAnsi"/>
          <w:lang w:eastAsia="ja-JP"/>
        </w:rPr>
        <w:t>uclear actions</w:t>
      </w:r>
    </w:p>
    <w:p w14:paraId="3C1C0D5D" w14:textId="77777777" w:rsidR="00AA7266" w:rsidRPr="009D0E06" w:rsidRDefault="00AA7266" w:rsidP="00AA7266">
      <w:pPr>
        <w:pStyle w:val="Bullet"/>
        <w:rPr>
          <w:rFonts w:asciiTheme="minorHAnsi" w:hAnsiTheme="minorHAnsi" w:cstheme="minorHAnsi"/>
          <w:lang w:eastAsia="ja-JP"/>
        </w:rPr>
      </w:pPr>
      <w:r w:rsidRPr="009D0E06">
        <w:rPr>
          <w:rFonts w:asciiTheme="minorHAnsi" w:hAnsiTheme="minorHAnsi" w:cstheme="minorHAnsi"/>
          <w:lang w:eastAsia="ja-JP"/>
        </w:rPr>
        <w:t>water resources</w:t>
      </w:r>
      <w:r>
        <w:rPr>
          <w:rFonts w:asciiTheme="minorHAnsi" w:hAnsiTheme="minorHAnsi" w:cstheme="minorHAnsi"/>
          <w:lang w:eastAsia="ja-JP"/>
        </w:rPr>
        <w:t>,</w:t>
      </w:r>
      <w:r w:rsidRPr="009D0E06">
        <w:rPr>
          <w:rFonts w:asciiTheme="minorHAnsi" w:hAnsiTheme="minorHAnsi" w:cstheme="minorHAnsi"/>
          <w:lang w:eastAsia="ja-JP"/>
        </w:rPr>
        <w:t xml:space="preserve"> from coal seam gas development and large coal mining development</w:t>
      </w:r>
      <w:r>
        <w:rPr>
          <w:rFonts w:asciiTheme="minorHAnsi" w:hAnsiTheme="minorHAnsi" w:cstheme="minorHAnsi"/>
          <w:lang w:eastAsia="ja-JP"/>
        </w:rPr>
        <w:t>.</w:t>
      </w:r>
    </w:p>
    <w:bookmarkEnd w:id="64"/>
    <w:p w14:paraId="4C22F57C" w14:textId="77777777" w:rsidR="0056455B" w:rsidRPr="0060115E" w:rsidRDefault="0056455B" w:rsidP="0056455B">
      <w:pPr>
        <w:pStyle w:val="BulletBeforeDash"/>
        <w:numPr>
          <w:ilvl w:val="0"/>
          <w:numId w:val="0"/>
        </w:numPr>
      </w:pPr>
      <w:r w:rsidRPr="001A29C5">
        <w:t xml:space="preserve">If the </w:t>
      </w:r>
      <w:r w:rsidRPr="00C705F0">
        <w:t>proposed action</w:t>
      </w:r>
      <w:r>
        <w:t xml:space="preserve"> </w:t>
      </w:r>
      <w:r w:rsidRPr="001A29C5">
        <w:t xml:space="preserve">may significantly impact on an MNES, the applicant will need to refer the proposal for separate assessment and approval under the EPBC Act. </w:t>
      </w:r>
      <w:bookmarkStart w:id="66" w:name="_Hlk115972733"/>
      <w:r>
        <w:rPr>
          <w:shd w:val="clear" w:color="auto" w:fill="FFFFFF"/>
        </w:rPr>
        <w:t>Please u</w:t>
      </w:r>
      <w:r w:rsidRPr="00C6699B">
        <w:rPr>
          <w:shd w:val="clear" w:color="auto" w:fill="FFFFFF"/>
        </w:rPr>
        <w:t xml:space="preserve">se </w:t>
      </w:r>
      <w:r>
        <w:rPr>
          <w:shd w:val="clear" w:color="auto" w:fill="FFFFFF"/>
        </w:rPr>
        <w:t xml:space="preserve">the </w:t>
      </w:r>
      <w:hyperlink r:id="rId25" w:history="1">
        <w:r w:rsidRPr="0060115E">
          <w:rPr>
            <w:rStyle w:val="Hyperlink"/>
            <w:rFonts w:asciiTheme="minorHAnsi" w:hAnsiTheme="minorHAnsi" w:cstheme="minorHAnsi"/>
            <w:shd w:val="clear" w:color="auto" w:fill="FFFFFF"/>
          </w:rPr>
          <w:t>Protected Matters Search Tool</w:t>
        </w:r>
      </w:hyperlink>
      <w:r w:rsidRPr="00C6699B">
        <w:rPr>
          <w:shd w:val="clear" w:color="auto" w:fill="FFFFFF"/>
        </w:rPr>
        <w:t xml:space="preserve"> </w:t>
      </w:r>
      <w:r w:rsidRPr="00406205">
        <w:rPr>
          <w:shd w:val="clear" w:color="auto" w:fill="FFFFFF"/>
        </w:rPr>
        <w:t xml:space="preserve">to help identify potential </w:t>
      </w:r>
      <w:r>
        <w:rPr>
          <w:shd w:val="clear" w:color="auto" w:fill="FFFFFF"/>
        </w:rPr>
        <w:t>MNES</w:t>
      </w:r>
      <w:r w:rsidRPr="00406205">
        <w:rPr>
          <w:shd w:val="clear" w:color="auto" w:fill="FFFFFF"/>
        </w:rPr>
        <w:t xml:space="preserve"> impacted</w:t>
      </w:r>
      <w:r>
        <w:rPr>
          <w:shd w:val="clear" w:color="auto" w:fill="FFFFFF"/>
        </w:rPr>
        <w:t xml:space="preserve"> by the proposed action.</w:t>
      </w:r>
      <w:bookmarkEnd w:id="66"/>
    </w:p>
    <w:p w14:paraId="69D0445F" w14:textId="77777777" w:rsidR="00DB451F" w:rsidRPr="0060115E" w:rsidRDefault="00DB451F" w:rsidP="00DB451F">
      <w:pPr>
        <w:pStyle w:val="BulletBeforeDash"/>
        <w:numPr>
          <w:ilvl w:val="0"/>
          <w:numId w:val="0"/>
        </w:numPr>
      </w:pPr>
    </w:p>
    <w:bookmarkEnd w:id="65"/>
    <w:p w14:paraId="7E14F928" w14:textId="57CD6FD8" w:rsidR="00115A25" w:rsidRPr="004B3D4A" w:rsidRDefault="00115A25" w:rsidP="00115A25">
      <w:pPr>
        <w:rPr>
          <w:rFonts w:asciiTheme="minorHAnsi" w:hAnsiTheme="minorHAnsi" w:cstheme="minorHAnsi"/>
        </w:rPr>
      </w:pPr>
      <w:r w:rsidRPr="004B3D4A">
        <w:rPr>
          <w:rFonts w:asciiTheme="minorHAnsi" w:hAnsiTheme="minorHAnsi" w:cstheme="minorHAnsi"/>
        </w:rPr>
        <w:t xml:space="preserve">Further information about referrals is available at </w:t>
      </w:r>
      <w:bookmarkStart w:id="67" w:name="_Hlk113352367"/>
      <w:bookmarkStart w:id="68" w:name="_Hlk113352408"/>
      <w:r w:rsidRPr="004B3D4A">
        <w:fldChar w:fldCharType="begin"/>
      </w:r>
      <w:r w:rsidRPr="004B3D4A">
        <w:instrText xml:space="preserve"> HYPERLINK "https://www.dcceew.gov.au/environment/epbc/advice-for-complying-with-the-epbc-act/referral-applications-and-proposals" </w:instrText>
      </w:r>
      <w:r w:rsidRPr="004B3D4A">
        <w:fldChar w:fldCharType="separate"/>
      </w:r>
      <w:r w:rsidRPr="004B3D4A">
        <w:rPr>
          <w:rStyle w:val="Hyperlink"/>
        </w:rPr>
        <w:t>https://www.dcceew.gov.au/environment/epbc/advice-for-complying-with-the-epbc-act/referral-applications-and-proposals</w:t>
      </w:r>
      <w:r w:rsidRPr="004B3D4A">
        <w:rPr>
          <w:rStyle w:val="Hyperlink"/>
        </w:rPr>
        <w:fldChar w:fldCharType="end"/>
      </w:r>
      <w:bookmarkEnd w:id="67"/>
      <w:r w:rsidRPr="004B3D4A">
        <w:rPr>
          <w:rFonts w:asciiTheme="minorHAnsi" w:hAnsiTheme="minorHAnsi" w:cstheme="minorHAnsi"/>
        </w:rPr>
        <w:t xml:space="preserve">. </w:t>
      </w:r>
      <w:bookmarkStart w:id="69" w:name="_Hlk105689683"/>
      <w:r w:rsidRPr="004B3D4A">
        <w:rPr>
          <w:rFonts w:asciiTheme="minorHAnsi" w:hAnsiTheme="minorHAnsi" w:cstheme="minorHAnsi"/>
        </w:rPr>
        <w:t xml:space="preserve">For a detailed discussion of assessment under the EPBC Act and how it interacts with the Sea Dumping Act, see section 2.1.3 of the </w:t>
      </w:r>
      <w:hyperlink r:id="rId26" w:history="1">
        <w:r w:rsidR="004E0C31">
          <w:rPr>
            <w:rStyle w:val="Hyperlink"/>
            <w:rFonts w:asciiTheme="minorHAnsi" w:eastAsiaTheme="majorEastAsia" w:hAnsiTheme="minorHAnsi" w:cstheme="minorHAnsi"/>
          </w:rPr>
          <w:t xml:space="preserve">National </w:t>
        </w:r>
        <w:r w:rsidR="001174C8">
          <w:rPr>
            <w:rStyle w:val="Hyperlink"/>
            <w:rFonts w:asciiTheme="minorHAnsi" w:eastAsiaTheme="majorEastAsia" w:hAnsiTheme="minorHAnsi" w:cstheme="minorHAnsi"/>
          </w:rPr>
          <w:t>a</w:t>
        </w:r>
        <w:r w:rsidR="004E0C31">
          <w:rPr>
            <w:rStyle w:val="Hyperlink"/>
            <w:rFonts w:asciiTheme="minorHAnsi" w:eastAsiaTheme="majorEastAsia" w:hAnsiTheme="minorHAnsi" w:cstheme="minorHAnsi"/>
          </w:rPr>
          <w:t xml:space="preserve">ssessment </w:t>
        </w:r>
        <w:r w:rsidR="001174C8">
          <w:rPr>
            <w:rStyle w:val="Hyperlink"/>
            <w:rFonts w:asciiTheme="minorHAnsi" w:eastAsiaTheme="majorEastAsia" w:hAnsiTheme="minorHAnsi" w:cstheme="minorHAnsi"/>
          </w:rPr>
          <w:t>g</w:t>
        </w:r>
        <w:r w:rsidR="004E0C31">
          <w:rPr>
            <w:rStyle w:val="Hyperlink"/>
            <w:rFonts w:asciiTheme="minorHAnsi" w:eastAsiaTheme="majorEastAsia" w:hAnsiTheme="minorHAnsi" w:cstheme="minorHAnsi"/>
          </w:rPr>
          <w:t xml:space="preserve">uidelines for </w:t>
        </w:r>
        <w:r w:rsidR="001174C8">
          <w:rPr>
            <w:rStyle w:val="Hyperlink"/>
            <w:rFonts w:asciiTheme="minorHAnsi" w:eastAsiaTheme="majorEastAsia" w:hAnsiTheme="minorHAnsi" w:cstheme="minorHAnsi"/>
          </w:rPr>
          <w:t>d</w:t>
        </w:r>
        <w:r w:rsidR="004E0C31">
          <w:rPr>
            <w:rStyle w:val="Hyperlink"/>
            <w:rFonts w:asciiTheme="minorHAnsi" w:eastAsiaTheme="majorEastAsia" w:hAnsiTheme="minorHAnsi" w:cstheme="minorHAnsi"/>
          </w:rPr>
          <w:t>redging (NAGD) 2009</w:t>
        </w:r>
      </w:hyperlink>
      <w:r w:rsidRPr="004B3D4A">
        <w:rPr>
          <w:rFonts w:asciiTheme="minorHAnsi" w:hAnsiTheme="minorHAnsi" w:cstheme="minorHAnsi"/>
        </w:rPr>
        <w:t>. If you are unsure whether you need to refer your proposal, please contact our Referrals Gateway team at</w:t>
      </w:r>
      <w:r w:rsidRPr="004B3D4A">
        <w:rPr>
          <w:rFonts w:asciiTheme="minorHAnsi" w:hAnsiTheme="minorHAnsi" w:cstheme="minorHAnsi"/>
          <w:shd w:val="clear" w:color="auto" w:fill="FFFFFF"/>
        </w:rPr>
        <w:t xml:space="preserve"> </w:t>
      </w:r>
      <w:hyperlink r:id="rId27" w:history="1">
        <w:r w:rsidRPr="004B3D4A">
          <w:rPr>
            <w:rStyle w:val="Hyperlink"/>
            <w:rFonts w:asciiTheme="minorHAnsi" w:hAnsiTheme="minorHAnsi" w:cstheme="minorHAnsi"/>
          </w:rPr>
          <w:t>EPBC.Referrals@environment</w:t>
        </w:r>
      </w:hyperlink>
      <w:r w:rsidRPr="004B3D4A">
        <w:rPr>
          <w:rStyle w:val="Hyperlink"/>
          <w:rFonts w:asciiTheme="minorHAnsi" w:hAnsiTheme="minorHAnsi" w:cstheme="minorHAnsi"/>
        </w:rPr>
        <w:t>.gov.au</w:t>
      </w:r>
      <w:r w:rsidRPr="004B3D4A">
        <w:rPr>
          <w:rFonts w:asciiTheme="minorHAnsi" w:hAnsiTheme="minorHAnsi" w:cstheme="minorHAnsi"/>
        </w:rPr>
        <w:t>.</w:t>
      </w:r>
      <w:bookmarkEnd w:id="68"/>
      <w:bookmarkEnd w:id="69"/>
    </w:p>
    <w:p w14:paraId="7BAD35F3" w14:textId="4F99EC5B" w:rsidR="005955B7" w:rsidRPr="0077433F" w:rsidRDefault="005955B7" w:rsidP="005955B7">
      <w:pPr>
        <w:rPr>
          <w:rFonts w:asciiTheme="minorHAnsi" w:hAnsiTheme="minorHAnsi" w:cstheme="minorHAnsi"/>
        </w:rPr>
      </w:pPr>
      <w:bookmarkStart w:id="70" w:name="_Hlk119337565"/>
      <w:bookmarkEnd w:id="63"/>
      <w:r w:rsidRPr="005955B7">
        <w:t xml:space="preserve">It is important that the department is aware of any referrals the applicant has made under the EPBC Act because a decision on the application may not be possible until the EPBC referral has been assessed and decided. </w:t>
      </w:r>
      <w:bookmarkStart w:id="71" w:name="_Hlk115972868"/>
      <w:r w:rsidR="00A274BD">
        <w:rPr>
          <w:rFonts w:asciiTheme="minorHAnsi" w:hAnsiTheme="minorHAnsi" w:cstheme="minorHAnsi"/>
        </w:rPr>
        <w:t>Note that where MNES may be impacted by dumping activities, advice may be sought from the Minister administering the EPBC Act (under s160)</w:t>
      </w:r>
      <w:r w:rsidR="00A274BD" w:rsidRPr="001A29C5">
        <w:rPr>
          <w:rFonts w:asciiTheme="minorHAnsi" w:hAnsiTheme="minorHAnsi" w:cstheme="minorHAnsi"/>
        </w:rPr>
        <w:t xml:space="preserve"> before a </w:t>
      </w:r>
      <w:r w:rsidR="00A274BD">
        <w:rPr>
          <w:rFonts w:asciiTheme="minorHAnsi" w:hAnsiTheme="minorHAnsi" w:cstheme="minorHAnsi"/>
        </w:rPr>
        <w:t xml:space="preserve">sea dumping permit </w:t>
      </w:r>
      <w:r w:rsidR="00A274BD" w:rsidRPr="001A29C5">
        <w:rPr>
          <w:rFonts w:asciiTheme="minorHAnsi" w:hAnsiTheme="minorHAnsi" w:cstheme="minorHAnsi"/>
        </w:rPr>
        <w:t>decision</w:t>
      </w:r>
      <w:r w:rsidR="00A274BD">
        <w:rPr>
          <w:rFonts w:asciiTheme="minorHAnsi" w:hAnsiTheme="minorHAnsi" w:cstheme="minorHAnsi"/>
        </w:rPr>
        <w:t xml:space="preserve"> can be made</w:t>
      </w:r>
      <w:r w:rsidR="00A274BD" w:rsidRPr="001A29C5">
        <w:rPr>
          <w:rFonts w:asciiTheme="minorHAnsi" w:hAnsiTheme="minorHAnsi" w:cstheme="minorHAnsi"/>
        </w:rPr>
        <w:t xml:space="preserve">. </w:t>
      </w:r>
    </w:p>
    <w:bookmarkEnd w:id="70"/>
    <w:bookmarkEnd w:id="71"/>
    <w:p w14:paraId="561414D8" w14:textId="77777777" w:rsidR="005955B7" w:rsidRPr="005955B7" w:rsidRDefault="005955B7" w:rsidP="005955B7">
      <w:pPr>
        <w:spacing w:after="120"/>
      </w:pPr>
      <w:r w:rsidRPr="005955B7">
        <w:t>Please answer the following questions:</w:t>
      </w:r>
    </w:p>
    <w:p w14:paraId="5B707F3B" w14:textId="77777777" w:rsidR="005955B7" w:rsidRPr="005955B7" w:rsidRDefault="005955B7" w:rsidP="005955B7">
      <w:pPr>
        <w:pStyle w:val="Heading3"/>
      </w:pPr>
      <w:r w:rsidRPr="005955B7">
        <w:t>8.1</w:t>
      </w:r>
      <w:r w:rsidRPr="005955B7">
        <w:tab/>
        <w:t>Has the proposed action been referred to the minister under the EPBC Act?</w:t>
      </w:r>
    </w:p>
    <w:p w14:paraId="05CDCF55" w14:textId="653BD2EE" w:rsidR="005955B7" w:rsidRPr="005955B7" w:rsidRDefault="00513BA5" w:rsidP="005955B7">
      <w:pPr>
        <w:spacing w:after="120"/>
        <w:ind w:left="720"/>
        <w:rPr>
          <w:rFonts w:asciiTheme="minorHAnsi" w:hAnsiTheme="minorHAnsi" w:cstheme="minorHAnsi"/>
        </w:rPr>
      </w:pPr>
      <w:r w:rsidRPr="00513BA5">
        <w:rPr>
          <w:rFonts w:eastAsia="Calibri" w:cs="Calibri"/>
          <w:b/>
          <w:bCs/>
          <w:sz w:val="32"/>
          <w:szCs w:val="32"/>
        </w:rPr>
        <w:t xml:space="preserve"> </w:t>
      </w:r>
      <w:sdt>
        <w:sdtPr>
          <w:rPr>
            <w:rFonts w:eastAsia="Calibri" w:cs="Calibri"/>
            <w:b/>
            <w:bCs/>
            <w:sz w:val="32"/>
            <w:szCs w:val="32"/>
          </w:rPr>
          <w:id w:val="1800960023"/>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5955B7" w:rsidRPr="005955B7">
        <w:rPr>
          <w:rFonts w:asciiTheme="minorHAnsi" w:hAnsiTheme="minorHAnsi" w:cstheme="minorHAnsi"/>
        </w:rPr>
        <w:t xml:space="preserve">  Yes</w:t>
      </w:r>
      <w:r>
        <w:rPr>
          <w:rFonts w:asciiTheme="minorHAnsi" w:hAnsiTheme="minorHAnsi" w:cstheme="minorHAnsi"/>
        </w:rPr>
        <w:t xml:space="preserve">   </w:t>
      </w:r>
      <w:r w:rsidRPr="00513BA5">
        <w:rPr>
          <w:rFonts w:eastAsia="Calibri" w:cs="Calibri"/>
          <w:b/>
          <w:bCs/>
          <w:sz w:val="32"/>
          <w:szCs w:val="32"/>
        </w:rPr>
        <w:t xml:space="preserve"> </w:t>
      </w:r>
      <w:sdt>
        <w:sdtPr>
          <w:rPr>
            <w:rFonts w:eastAsia="Calibri" w:cs="Calibri"/>
            <w:b/>
            <w:bCs/>
            <w:sz w:val="32"/>
            <w:szCs w:val="32"/>
          </w:rPr>
          <w:id w:val="545715569"/>
          <w14:checkbox>
            <w14:checked w14:val="0"/>
            <w14:checkedState w14:val="2612" w14:font="MS Gothic"/>
            <w14:uncheckedState w14:val="2610" w14:font="MS Gothic"/>
          </w14:checkbox>
        </w:sdtPr>
        <w:sdtEndPr/>
        <w:sdtContent>
          <w:r>
            <w:rPr>
              <w:rFonts w:ascii="MS Gothic" w:eastAsia="MS Gothic" w:hAnsi="MS Gothic" w:cs="Calibri" w:hint="eastAsia"/>
              <w:b/>
              <w:bCs/>
              <w:sz w:val="32"/>
              <w:szCs w:val="32"/>
            </w:rPr>
            <w:t>☐</w:t>
          </w:r>
        </w:sdtContent>
      </w:sdt>
      <w:r w:rsidR="005955B7" w:rsidRPr="005955B7">
        <w:rPr>
          <w:rFonts w:asciiTheme="minorHAnsi" w:hAnsiTheme="minorHAnsi" w:cstheme="minorHAnsi"/>
        </w:rPr>
        <w:t xml:space="preserve">  No</w:t>
      </w:r>
    </w:p>
    <w:p w14:paraId="43979BA3" w14:textId="77777777" w:rsidR="005955B7" w:rsidRPr="005955B7" w:rsidRDefault="005955B7" w:rsidP="005955B7">
      <w:pPr>
        <w:pStyle w:val="Heading3"/>
        <w:rPr>
          <w:i/>
        </w:rPr>
      </w:pPr>
      <w:r w:rsidRPr="005955B7">
        <w:t>8.2</w:t>
      </w:r>
      <w:r w:rsidRPr="005955B7">
        <w:tab/>
        <w:t>Has a decision on this proposed action been reached?</w:t>
      </w:r>
    </w:p>
    <w:p w14:paraId="2A3A990D" w14:textId="56AF3FEC" w:rsidR="005955B7" w:rsidRPr="005955B7" w:rsidRDefault="005D4835" w:rsidP="005955B7">
      <w:pPr>
        <w:ind w:left="720"/>
        <w:rPr>
          <w:rFonts w:asciiTheme="minorHAnsi" w:hAnsiTheme="minorHAnsi" w:cstheme="minorHAnsi"/>
        </w:rPr>
      </w:pPr>
      <w:sdt>
        <w:sdtPr>
          <w:rPr>
            <w:rFonts w:eastAsia="Calibri" w:cs="Calibri"/>
            <w:b/>
            <w:bCs/>
            <w:sz w:val="32"/>
            <w:szCs w:val="32"/>
          </w:rPr>
          <w:id w:val="483676589"/>
          <w14:checkbox>
            <w14:checked w14:val="0"/>
            <w14:checkedState w14:val="2612" w14:font="MS Gothic"/>
            <w14:uncheckedState w14:val="2610" w14:font="MS Gothic"/>
          </w14:checkbox>
        </w:sdtPr>
        <w:sdtEndPr/>
        <w:sdtContent>
          <w:r w:rsidR="00513BA5">
            <w:rPr>
              <w:rFonts w:ascii="MS Gothic" w:eastAsia="MS Gothic" w:hAnsi="MS Gothic" w:cs="Calibri" w:hint="eastAsia"/>
              <w:b/>
              <w:bCs/>
              <w:sz w:val="32"/>
              <w:szCs w:val="32"/>
            </w:rPr>
            <w:t>☐</w:t>
          </w:r>
        </w:sdtContent>
      </w:sdt>
      <w:r w:rsidR="00513BA5" w:rsidRPr="005955B7">
        <w:rPr>
          <w:rFonts w:asciiTheme="minorHAnsi" w:hAnsiTheme="minorHAnsi" w:cstheme="minorHAnsi"/>
        </w:rPr>
        <w:t xml:space="preserve">  </w:t>
      </w:r>
      <w:r w:rsidR="005955B7" w:rsidRPr="005955B7">
        <w:rPr>
          <w:rFonts w:asciiTheme="minorHAnsi" w:hAnsiTheme="minorHAnsi" w:cstheme="minorHAnsi"/>
        </w:rPr>
        <w:t xml:space="preserve">  Yes</w:t>
      </w:r>
      <w:r w:rsidR="00513BA5">
        <w:rPr>
          <w:rFonts w:asciiTheme="minorHAnsi" w:hAnsiTheme="minorHAnsi" w:cstheme="minorHAnsi"/>
        </w:rPr>
        <w:t xml:space="preserve">   </w:t>
      </w:r>
      <w:r w:rsidR="00513BA5" w:rsidRPr="00513BA5">
        <w:rPr>
          <w:rFonts w:eastAsia="Calibri" w:cs="Calibri"/>
          <w:b/>
          <w:bCs/>
          <w:sz w:val="32"/>
          <w:szCs w:val="32"/>
        </w:rPr>
        <w:t xml:space="preserve"> </w:t>
      </w:r>
      <w:sdt>
        <w:sdtPr>
          <w:rPr>
            <w:rFonts w:eastAsia="Calibri" w:cs="Calibri"/>
            <w:b/>
            <w:bCs/>
            <w:sz w:val="32"/>
            <w:szCs w:val="32"/>
          </w:rPr>
          <w:id w:val="-742332366"/>
          <w14:checkbox>
            <w14:checked w14:val="0"/>
            <w14:checkedState w14:val="2612" w14:font="MS Gothic"/>
            <w14:uncheckedState w14:val="2610" w14:font="MS Gothic"/>
          </w14:checkbox>
        </w:sdtPr>
        <w:sdtEndPr/>
        <w:sdtContent>
          <w:r w:rsidR="00513BA5">
            <w:rPr>
              <w:rFonts w:ascii="MS Gothic" w:eastAsia="MS Gothic" w:hAnsi="MS Gothic" w:cs="Calibri" w:hint="eastAsia"/>
              <w:b/>
              <w:bCs/>
              <w:sz w:val="32"/>
              <w:szCs w:val="32"/>
            </w:rPr>
            <w:t>☐</w:t>
          </w:r>
        </w:sdtContent>
      </w:sdt>
      <w:r w:rsidR="00513BA5" w:rsidRPr="005955B7">
        <w:rPr>
          <w:rFonts w:asciiTheme="minorHAnsi" w:hAnsiTheme="minorHAnsi" w:cstheme="minorHAnsi"/>
        </w:rPr>
        <w:t xml:space="preserve">  </w:t>
      </w:r>
      <w:r w:rsidR="005955B7" w:rsidRPr="005955B7">
        <w:rPr>
          <w:rFonts w:asciiTheme="minorHAnsi" w:hAnsiTheme="minorHAnsi" w:cstheme="minorHAnsi"/>
        </w:rPr>
        <w:t xml:space="preserve"> No</w:t>
      </w:r>
    </w:p>
    <w:p w14:paraId="5D678438" w14:textId="250E6396" w:rsidR="0016489F" w:rsidRPr="005955B7" w:rsidRDefault="005955B7" w:rsidP="005955B7">
      <w:pPr>
        <w:pStyle w:val="ListParagraph"/>
        <w:numPr>
          <w:ilvl w:val="0"/>
          <w:numId w:val="32"/>
        </w:numPr>
      </w:pPr>
      <w:r w:rsidRPr="005955B7">
        <w:rPr>
          <w:rFonts w:asciiTheme="minorHAnsi" w:hAnsiTheme="minorHAnsi" w:cstheme="minorHAnsi"/>
        </w:rPr>
        <w:t>If ‘Yes’, please provide details of the EPBC Act decision, including the project reference number and date of decision.</w:t>
      </w:r>
    </w:p>
    <w:p w14:paraId="6FD7CC3C" w14:textId="77777777" w:rsidR="00557F91" w:rsidRPr="004B3D4A" w:rsidRDefault="00557F91" w:rsidP="00557F91">
      <w:pPr>
        <w:pStyle w:val="Heading2"/>
        <w:rPr>
          <w:b w:val="0"/>
        </w:rPr>
      </w:pPr>
      <w:r w:rsidRPr="004B3D4A">
        <w:lastRenderedPageBreak/>
        <w:t>9</w:t>
      </w:r>
      <w:r w:rsidRPr="004B3D4A">
        <w:tab/>
        <w:t>Consultation</w:t>
      </w:r>
    </w:p>
    <w:p w14:paraId="1A769B13" w14:textId="5BBDA325" w:rsidR="0016489F" w:rsidRDefault="00DB451F">
      <w:r w:rsidRPr="00DB451F">
        <w:t xml:space="preserve">As part of the process of planning for any disposal, applicants should consult with relevant advisory bodies and government authorities as well as local stakeholders who may be affected. These consultations should provide information to the relevant groups about the proposed disposal as well as inform the disposal planning process. </w:t>
      </w:r>
      <w:r w:rsidR="0016489F" w:rsidRPr="004B3D4A">
        <w:t xml:space="preserve">Please summarise the </w:t>
      </w:r>
      <w:r w:rsidR="00905CDA" w:rsidRPr="004B3D4A">
        <w:t>consultations and</w:t>
      </w:r>
      <w:r w:rsidR="0016489F" w:rsidRPr="004B3D4A">
        <w:t xml:space="preserve"> attach the records of consultation to this application.</w:t>
      </w:r>
    </w:p>
    <w:p w14:paraId="1528ABA5" w14:textId="047747E2" w:rsidR="005F4381" w:rsidRPr="005F4381" w:rsidRDefault="005F4381">
      <w:pPr>
        <w:rPr>
          <w:rFonts w:asciiTheme="minorHAnsi" w:hAnsiTheme="minorHAnsi" w:cstheme="minorHAnsi"/>
        </w:rPr>
      </w:pPr>
      <w:r w:rsidRPr="005D0706">
        <w:rPr>
          <w:rFonts w:asciiTheme="minorHAnsi" w:hAnsiTheme="minorHAnsi" w:cstheme="minorHAnsi"/>
          <w:b/>
          <w:bCs/>
        </w:rPr>
        <w:t>Please note:</w:t>
      </w:r>
      <w:r w:rsidRPr="00126DEC">
        <w:rPr>
          <w:rFonts w:asciiTheme="minorHAnsi" w:hAnsiTheme="minorHAnsi" w:cstheme="minorHAnsi"/>
        </w:rPr>
        <w:t xml:space="preserve"> any activities that are within an Australian Marine Park or that could have indirect impacts on an Australian Marine Park will require consultation with the Director of National Parks. Please visit the </w:t>
      </w:r>
      <w:hyperlink r:id="rId28" w:history="1">
        <w:r w:rsidRPr="00126DEC">
          <w:rPr>
            <w:rStyle w:val="Hyperlink"/>
            <w:rFonts w:asciiTheme="minorHAnsi" w:hAnsiTheme="minorHAnsi" w:cstheme="minorHAnsi"/>
          </w:rPr>
          <w:t>Marine Parks website</w:t>
        </w:r>
      </w:hyperlink>
      <w:r w:rsidRPr="00126DEC">
        <w:rPr>
          <w:rFonts w:asciiTheme="minorHAnsi" w:hAnsiTheme="minorHAnsi" w:cstheme="minorHAnsi"/>
        </w:rPr>
        <w:t xml:space="preserve"> for detailed maps and further information. The Marine Parks Authorisations team can be contacted at </w:t>
      </w:r>
      <w:hyperlink r:id="rId29" w:history="1">
        <w:r w:rsidRPr="00CF57FD">
          <w:rPr>
            <w:rStyle w:val="Hyperlink"/>
            <w:rFonts w:asciiTheme="minorHAnsi" w:hAnsiTheme="minorHAnsi" w:cstheme="minorHAnsi"/>
          </w:rPr>
          <w:t>MarineParksAuthorisations@dcceew.gov.au</w:t>
        </w:r>
      </w:hyperlink>
      <w:r>
        <w:rPr>
          <w:rFonts w:asciiTheme="minorHAnsi" w:hAnsiTheme="minorHAnsi" w:cstheme="minorHAnsi"/>
        </w:rPr>
        <w:t xml:space="preserve"> </w:t>
      </w:r>
      <w:r w:rsidRPr="00126DEC">
        <w:rPr>
          <w:rFonts w:asciiTheme="minorHAnsi" w:hAnsiTheme="minorHAnsi" w:cstheme="minorHAnsi"/>
        </w:rPr>
        <w:t>and will be able to advise whether consultation is required. Early engagement is encouraged to ensure adequate time for consultation and authorisation if required.</w:t>
      </w:r>
    </w:p>
    <w:p w14:paraId="5327E2CC" w14:textId="428E7399" w:rsidR="0016489F" w:rsidRPr="004B3D4A" w:rsidRDefault="003D7E8C" w:rsidP="0016489F">
      <w:pPr>
        <w:keepNext/>
        <w:spacing w:before="240" w:after="120"/>
        <w:ind w:left="720" w:hanging="720"/>
        <w:outlineLvl w:val="2"/>
        <w:rPr>
          <w:b/>
        </w:rPr>
      </w:pPr>
      <w:r w:rsidRPr="004B3D4A">
        <w:rPr>
          <w:rFonts w:cs="Arial"/>
          <w:b/>
          <w:bCs/>
          <w:szCs w:val="26"/>
        </w:rPr>
        <w:t>9</w:t>
      </w:r>
      <w:r w:rsidR="0016489F" w:rsidRPr="004B3D4A">
        <w:rPr>
          <w:b/>
        </w:rPr>
        <w:t>.1</w:t>
      </w:r>
      <w:r w:rsidR="0016489F" w:rsidRPr="004B3D4A">
        <w:rPr>
          <w:b/>
        </w:rPr>
        <w:tab/>
        <w:t>List and describe consultations that have been undertaken with advisory bodies and government authorities</w:t>
      </w:r>
      <w:r w:rsidR="00871BCA" w:rsidRPr="004B3D4A">
        <w:rPr>
          <w:b/>
        </w:rPr>
        <w:t>:</w:t>
      </w:r>
      <w:r w:rsidR="0016489F" w:rsidRPr="004B3D4A">
        <w:rPr>
          <w:b/>
        </w:rPr>
        <w:t xml:space="preserve"> </w:t>
      </w:r>
    </w:p>
    <w:p w14:paraId="3C347D1B" w14:textId="705A57C7" w:rsidR="0016489F" w:rsidRPr="004B3D4A" w:rsidRDefault="005955B7">
      <w:pPr>
        <w:ind w:left="709"/>
      </w:pPr>
      <w:r w:rsidRPr="005955B7">
        <w:t xml:space="preserve">These may include the Australian Maritime Safety Authority, the Australian Hydrographic Office, </w:t>
      </w:r>
      <w:r w:rsidR="005F4381" w:rsidRPr="00126DEC">
        <w:rPr>
          <w:rFonts w:asciiTheme="minorHAnsi" w:hAnsiTheme="minorHAnsi" w:cstheme="minorHAnsi"/>
        </w:rPr>
        <w:t>the Director of National Parks</w:t>
      </w:r>
      <w:r w:rsidR="005F4381">
        <w:rPr>
          <w:rFonts w:asciiTheme="minorHAnsi" w:hAnsiTheme="minorHAnsi" w:cstheme="minorHAnsi"/>
        </w:rPr>
        <w:t xml:space="preserve">, </w:t>
      </w:r>
      <w:r w:rsidRPr="005955B7">
        <w:t>other relevant Australian Government departments and agencies, state or territory government entities, and local government.</w:t>
      </w:r>
    </w:p>
    <w:tbl>
      <w:tblPr>
        <w:tblStyle w:val="TableGrid"/>
        <w:tblW w:w="8222" w:type="dxa"/>
        <w:tblInd w:w="704" w:type="dxa"/>
        <w:tblLook w:val="04A0" w:firstRow="1" w:lastRow="0" w:firstColumn="1" w:lastColumn="0" w:noHBand="0" w:noVBand="1"/>
      </w:tblPr>
      <w:tblGrid>
        <w:gridCol w:w="1843"/>
        <w:gridCol w:w="1134"/>
        <w:gridCol w:w="1843"/>
        <w:gridCol w:w="3402"/>
      </w:tblGrid>
      <w:tr w:rsidR="0067737B" w:rsidRPr="004B3D4A" w14:paraId="585E6ED3"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5FDA87" w14:textId="77777777" w:rsidR="00913782" w:rsidRPr="004B3D4A" w:rsidRDefault="00913782" w:rsidP="00A67A92">
            <w:pPr>
              <w:keepNext/>
              <w:spacing w:before="60" w:after="60"/>
              <w:rPr>
                <w:rFonts w:asciiTheme="minorHAnsi" w:hAnsiTheme="minorHAnsi"/>
                <w:b/>
                <w:sz w:val="21"/>
              </w:rPr>
            </w:pPr>
            <w:r w:rsidRPr="004B3D4A">
              <w:rPr>
                <w:rFonts w:asciiTheme="minorHAnsi" w:hAnsiTheme="minorHAnsi"/>
                <w:b/>
                <w:sz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4F2F81" w14:textId="77777777"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DE461F" w14:textId="0FD08554"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Person</w:t>
            </w:r>
            <w:r w:rsidRPr="004B3D4A">
              <w:rPr>
                <w:rFonts w:asciiTheme="minorHAnsi" w:hAnsiTheme="minorHAnsi" w:cstheme="minorHAnsi"/>
                <w:b/>
                <w:bCs/>
                <w:sz w:val="21"/>
                <w:szCs w:val="21"/>
              </w:rPr>
              <w:t xml:space="preserve"> or </w:t>
            </w:r>
            <w:r w:rsidRPr="004B3D4A">
              <w:rPr>
                <w:rFonts w:asciiTheme="minorHAnsi" w:hAnsiTheme="minorHAnsi"/>
                <w:b/>
                <w:sz w:val="21"/>
              </w:rPr>
              <w:t>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35006F" w14:textId="77777777"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Summary and outcome of consultation</w:t>
            </w:r>
          </w:p>
        </w:tc>
      </w:tr>
      <w:tr w:rsidR="0067737B" w:rsidRPr="004B3D4A" w14:paraId="47753A8A" w14:textId="77777777" w:rsidTr="00A67A92">
        <w:tc>
          <w:tcPr>
            <w:tcW w:w="1843" w:type="dxa"/>
            <w:tcBorders>
              <w:top w:val="single" w:sz="4" w:space="0" w:color="auto"/>
              <w:left w:val="single" w:sz="4" w:space="0" w:color="auto"/>
              <w:bottom w:val="single" w:sz="4" w:space="0" w:color="auto"/>
              <w:right w:val="single" w:sz="4" w:space="0" w:color="auto"/>
            </w:tcBorders>
          </w:tcPr>
          <w:p w14:paraId="39CE7FF3" w14:textId="77777777" w:rsidR="00913782" w:rsidRPr="004B3D4A" w:rsidRDefault="00913782"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420F6B50" w14:textId="77777777" w:rsidR="00913782" w:rsidRPr="004B3D4A" w:rsidRDefault="00913782"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6494B453" w14:textId="77777777" w:rsidR="00913782" w:rsidRPr="004B3D4A" w:rsidRDefault="00913782"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37D6D34E" w14:textId="77777777" w:rsidR="00913782" w:rsidRPr="004B3D4A" w:rsidRDefault="00913782" w:rsidP="00A67A92">
            <w:pPr>
              <w:keepNext/>
              <w:spacing w:before="60" w:after="60"/>
              <w:rPr>
                <w:rFonts w:asciiTheme="minorHAnsi" w:hAnsiTheme="minorHAnsi"/>
                <w:sz w:val="21"/>
              </w:rPr>
            </w:pPr>
          </w:p>
        </w:tc>
      </w:tr>
      <w:tr w:rsidR="0067737B" w:rsidRPr="004B3D4A" w14:paraId="250906C1" w14:textId="77777777" w:rsidTr="00A67A92">
        <w:tc>
          <w:tcPr>
            <w:tcW w:w="1843" w:type="dxa"/>
            <w:tcBorders>
              <w:top w:val="single" w:sz="4" w:space="0" w:color="auto"/>
              <w:left w:val="single" w:sz="4" w:space="0" w:color="auto"/>
              <w:bottom w:val="single" w:sz="4" w:space="0" w:color="auto"/>
              <w:right w:val="single" w:sz="4" w:space="0" w:color="auto"/>
            </w:tcBorders>
          </w:tcPr>
          <w:p w14:paraId="7753ACDA" w14:textId="77777777" w:rsidR="00913782" w:rsidRPr="004B3D4A" w:rsidRDefault="00913782"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601B168A" w14:textId="77777777" w:rsidR="00913782" w:rsidRPr="004B3D4A" w:rsidRDefault="00913782"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0A3C82FA" w14:textId="77777777" w:rsidR="00913782" w:rsidRPr="004B3D4A" w:rsidRDefault="00913782"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4E79784D" w14:textId="77777777" w:rsidR="00913782" w:rsidRPr="004B3D4A" w:rsidRDefault="00913782" w:rsidP="00A67A92">
            <w:pPr>
              <w:keepNext/>
              <w:spacing w:before="60" w:after="60"/>
              <w:rPr>
                <w:rFonts w:asciiTheme="minorHAnsi" w:hAnsiTheme="minorHAnsi"/>
                <w:sz w:val="21"/>
              </w:rPr>
            </w:pPr>
          </w:p>
        </w:tc>
      </w:tr>
      <w:tr w:rsidR="0067737B" w:rsidRPr="004B3D4A" w14:paraId="014BFCE9" w14:textId="77777777" w:rsidTr="00A67A92">
        <w:tc>
          <w:tcPr>
            <w:tcW w:w="1843" w:type="dxa"/>
            <w:tcBorders>
              <w:top w:val="single" w:sz="4" w:space="0" w:color="auto"/>
              <w:left w:val="single" w:sz="4" w:space="0" w:color="auto"/>
              <w:bottom w:val="single" w:sz="4" w:space="0" w:color="auto"/>
              <w:right w:val="single" w:sz="4" w:space="0" w:color="auto"/>
            </w:tcBorders>
          </w:tcPr>
          <w:p w14:paraId="6654D95A" w14:textId="77777777" w:rsidR="00913782" w:rsidRPr="004B3D4A" w:rsidRDefault="00913782"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60233739" w14:textId="77777777" w:rsidR="00913782" w:rsidRPr="004B3D4A" w:rsidRDefault="00913782"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420A6444" w14:textId="77777777" w:rsidR="00913782" w:rsidRPr="004B3D4A" w:rsidRDefault="00913782"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23B56763" w14:textId="77777777" w:rsidR="00913782" w:rsidRPr="004B3D4A" w:rsidRDefault="00913782" w:rsidP="00A67A92">
            <w:pPr>
              <w:keepNext/>
              <w:spacing w:before="60" w:after="60"/>
              <w:rPr>
                <w:rFonts w:asciiTheme="minorHAnsi" w:hAnsiTheme="minorHAnsi"/>
                <w:sz w:val="21"/>
              </w:rPr>
            </w:pPr>
          </w:p>
        </w:tc>
      </w:tr>
    </w:tbl>
    <w:p w14:paraId="69DE266F" w14:textId="77777777" w:rsidR="0056455B" w:rsidRPr="00BD29E5" w:rsidRDefault="0056455B" w:rsidP="0056455B">
      <w:pPr>
        <w:spacing w:before="60"/>
        <w:ind w:left="709"/>
        <w:rPr>
          <w:rFonts w:asciiTheme="minorHAnsi" w:hAnsiTheme="minorHAnsi" w:cstheme="minorHAnsi"/>
          <w:sz w:val="20"/>
        </w:rPr>
      </w:pPr>
      <w:bookmarkStart w:id="72" w:name="_Hlk116321037"/>
      <w:bookmarkStart w:id="73" w:name="_Hlk96336327"/>
      <w:r w:rsidRPr="00BD29E5">
        <w:rPr>
          <w:rFonts w:asciiTheme="minorHAnsi" w:hAnsiTheme="minorHAnsi" w:cstheme="minorHAnsi"/>
          <w:sz w:val="20"/>
        </w:rPr>
        <w:t xml:space="preserve">Insert further rows to the table as required. </w:t>
      </w:r>
    </w:p>
    <w:bookmarkEnd w:id="72"/>
    <w:p w14:paraId="2416BDF4" w14:textId="6499EED4" w:rsidR="0016489F" w:rsidRPr="004B3D4A" w:rsidRDefault="003D7E8C" w:rsidP="0016489F">
      <w:pPr>
        <w:keepNext/>
        <w:spacing w:before="240" w:after="120"/>
        <w:ind w:left="720" w:hanging="720"/>
        <w:outlineLvl w:val="2"/>
        <w:rPr>
          <w:b/>
        </w:rPr>
      </w:pPr>
      <w:r w:rsidRPr="004B3D4A">
        <w:rPr>
          <w:rFonts w:cs="Arial"/>
          <w:b/>
          <w:bCs/>
          <w:szCs w:val="26"/>
        </w:rPr>
        <w:t>9</w:t>
      </w:r>
      <w:r w:rsidR="0016489F" w:rsidRPr="004B3D4A">
        <w:rPr>
          <w:b/>
        </w:rPr>
        <w:t>.2</w:t>
      </w:r>
      <w:r w:rsidR="0016489F" w:rsidRPr="004B3D4A">
        <w:rPr>
          <w:b/>
        </w:rPr>
        <w:tab/>
        <w:t>List and describe consultations that have been undertaken with stakeholder organisations or local interest groups</w:t>
      </w:r>
      <w:r w:rsidR="00871BCA" w:rsidRPr="004B3D4A">
        <w:rPr>
          <w:b/>
        </w:rPr>
        <w:t>:</w:t>
      </w:r>
    </w:p>
    <w:p w14:paraId="1781EE78" w14:textId="2ADBF6D2" w:rsidR="0016489F" w:rsidRPr="004B3D4A" w:rsidRDefault="0016489F">
      <w:pPr>
        <w:ind w:left="709"/>
      </w:pPr>
      <w:r w:rsidRPr="004B3D4A">
        <w:t>These may include nearby commercial interest</w:t>
      </w:r>
      <w:r w:rsidR="00343015">
        <w:t xml:space="preserve"> groups</w:t>
      </w:r>
      <w:r w:rsidRPr="004B3D4A">
        <w:t>, fishing groups</w:t>
      </w:r>
      <w:r w:rsidR="009131CF" w:rsidRPr="004B3D4A">
        <w:t>,</w:t>
      </w:r>
      <w:r w:rsidRPr="004B3D4A">
        <w:t xml:space="preserve"> and local </w:t>
      </w:r>
      <w:r w:rsidR="00C20E01">
        <w:t>First Nations people</w:t>
      </w:r>
      <w:r w:rsidRPr="004B3D4A">
        <w:t xml:space="preserve"> and community organisations.</w:t>
      </w:r>
    </w:p>
    <w:tbl>
      <w:tblPr>
        <w:tblStyle w:val="TableGrid"/>
        <w:tblW w:w="8222" w:type="dxa"/>
        <w:tblInd w:w="704" w:type="dxa"/>
        <w:tblLook w:val="04A0" w:firstRow="1" w:lastRow="0" w:firstColumn="1" w:lastColumn="0" w:noHBand="0" w:noVBand="1"/>
      </w:tblPr>
      <w:tblGrid>
        <w:gridCol w:w="1843"/>
        <w:gridCol w:w="1134"/>
        <w:gridCol w:w="1843"/>
        <w:gridCol w:w="3402"/>
      </w:tblGrid>
      <w:tr w:rsidR="0067737B" w:rsidRPr="004B3D4A" w14:paraId="1255B3F9" w14:textId="77777777" w:rsidTr="00A67A92">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378A22" w14:textId="77777777" w:rsidR="00913782" w:rsidRPr="004B3D4A" w:rsidRDefault="00913782" w:rsidP="00A67A92">
            <w:pPr>
              <w:keepNext/>
              <w:spacing w:before="60" w:after="60"/>
              <w:rPr>
                <w:rFonts w:asciiTheme="minorHAnsi" w:hAnsiTheme="minorHAnsi"/>
                <w:b/>
                <w:sz w:val="21"/>
              </w:rPr>
            </w:pPr>
            <w:r w:rsidRPr="004B3D4A">
              <w:rPr>
                <w:rFonts w:asciiTheme="minorHAnsi" w:hAnsiTheme="minorHAnsi"/>
                <w:b/>
                <w:sz w:val="21"/>
              </w:rPr>
              <w:t>Consultation reference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BB2A26" w14:textId="77777777"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Date consulted</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4CA795" w14:textId="4E433648"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Person</w:t>
            </w:r>
            <w:r w:rsidRPr="004B3D4A">
              <w:rPr>
                <w:rFonts w:asciiTheme="minorHAnsi" w:hAnsiTheme="minorHAnsi" w:cstheme="minorHAnsi"/>
                <w:b/>
                <w:bCs/>
                <w:sz w:val="21"/>
                <w:szCs w:val="21"/>
              </w:rPr>
              <w:t xml:space="preserve"> or </w:t>
            </w:r>
            <w:r w:rsidRPr="004B3D4A">
              <w:rPr>
                <w:rFonts w:asciiTheme="minorHAnsi" w:hAnsiTheme="minorHAnsi"/>
                <w:b/>
                <w:sz w:val="21"/>
              </w:rPr>
              <w:t>organisation consulted</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C5C64F" w14:textId="77777777" w:rsidR="00913782" w:rsidRPr="004B3D4A" w:rsidRDefault="00913782" w:rsidP="00A67A92">
            <w:pPr>
              <w:keepNext/>
              <w:spacing w:before="60" w:after="60"/>
              <w:rPr>
                <w:rFonts w:asciiTheme="minorHAnsi" w:hAnsiTheme="minorHAnsi"/>
                <w:b/>
                <w:color w:val="auto"/>
                <w:sz w:val="21"/>
                <w:lang w:eastAsia="en-US"/>
              </w:rPr>
            </w:pPr>
            <w:r w:rsidRPr="004B3D4A">
              <w:rPr>
                <w:rFonts w:asciiTheme="minorHAnsi" w:hAnsiTheme="minorHAnsi"/>
                <w:b/>
                <w:sz w:val="21"/>
              </w:rPr>
              <w:t>Summary and outcome of consultation</w:t>
            </w:r>
          </w:p>
        </w:tc>
      </w:tr>
      <w:tr w:rsidR="0067737B" w:rsidRPr="004B3D4A" w14:paraId="535E3BE5" w14:textId="77777777" w:rsidTr="00A67A92">
        <w:tc>
          <w:tcPr>
            <w:tcW w:w="1843" w:type="dxa"/>
            <w:tcBorders>
              <w:top w:val="single" w:sz="4" w:space="0" w:color="auto"/>
              <w:left w:val="single" w:sz="4" w:space="0" w:color="auto"/>
              <w:bottom w:val="single" w:sz="4" w:space="0" w:color="auto"/>
              <w:right w:val="single" w:sz="4" w:space="0" w:color="auto"/>
            </w:tcBorders>
          </w:tcPr>
          <w:p w14:paraId="7CE600D0" w14:textId="77777777" w:rsidR="00913782" w:rsidRPr="004B3D4A" w:rsidRDefault="00913782"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1EBA35F5" w14:textId="77777777" w:rsidR="00913782" w:rsidRPr="004B3D4A" w:rsidRDefault="00913782"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68B4BE5C" w14:textId="77777777" w:rsidR="00913782" w:rsidRPr="004B3D4A" w:rsidRDefault="00913782"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78F7BEC3" w14:textId="77777777" w:rsidR="00913782" w:rsidRPr="004B3D4A" w:rsidRDefault="00913782" w:rsidP="00A67A92">
            <w:pPr>
              <w:keepNext/>
              <w:spacing w:before="60" w:after="60"/>
              <w:rPr>
                <w:rFonts w:asciiTheme="minorHAnsi" w:hAnsiTheme="minorHAnsi"/>
                <w:sz w:val="21"/>
              </w:rPr>
            </w:pPr>
          </w:p>
        </w:tc>
      </w:tr>
      <w:tr w:rsidR="0067737B" w:rsidRPr="004B3D4A" w14:paraId="0C3C43A4" w14:textId="77777777" w:rsidTr="00A67A92">
        <w:tc>
          <w:tcPr>
            <w:tcW w:w="1843" w:type="dxa"/>
            <w:tcBorders>
              <w:top w:val="single" w:sz="4" w:space="0" w:color="auto"/>
              <w:left w:val="single" w:sz="4" w:space="0" w:color="auto"/>
              <w:bottom w:val="single" w:sz="4" w:space="0" w:color="auto"/>
              <w:right w:val="single" w:sz="4" w:space="0" w:color="auto"/>
            </w:tcBorders>
          </w:tcPr>
          <w:p w14:paraId="612CA02C" w14:textId="77777777" w:rsidR="00913782" w:rsidRPr="004B3D4A" w:rsidRDefault="00913782"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0809ABFA" w14:textId="77777777" w:rsidR="00913782" w:rsidRPr="004B3D4A" w:rsidRDefault="00913782"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76175030" w14:textId="77777777" w:rsidR="00913782" w:rsidRPr="004B3D4A" w:rsidRDefault="00913782"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776C2E61" w14:textId="77777777" w:rsidR="00913782" w:rsidRPr="004B3D4A" w:rsidRDefault="00913782" w:rsidP="00A67A92">
            <w:pPr>
              <w:keepNext/>
              <w:spacing w:before="60" w:after="60"/>
              <w:rPr>
                <w:rFonts w:asciiTheme="minorHAnsi" w:hAnsiTheme="minorHAnsi"/>
                <w:sz w:val="21"/>
              </w:rPr>
            </w:pPr>
          </w:p>
        </w:tc>
      </w:tr>
      <w:tr w:rsidR="009812AD" w:rsidRPr="004B3D4A" w14:paraId="11495451" w14:textId="77777777" w:rsidTr="00A67A92">
        <w:tc>
          <w:tcPr>
            <w:tcW w:w="1843" w:type="dxa"/>
            <w:tcBorders>
              <w:top w:val="single" w:sz="4" w:space="0" w:color="auto"/>
              <w:left w:val="single" w:sz="4" w:space="0" w:color="auto"/>
              <w:bottom w:val="single" w:sz="4" w:space="0" w:color="auto"/>
              <w:right w:val="single" w:sz="4" w:space="0" w:color="auto"/>
            </w:tcBorders>
          </w:tcPr>
          <w:p w14:paraId="4C0A9CDA" w14:textId="77777777" w:rsidR="009812AD" w:rsidRPr="004B3D4A" w:rsidRDefault="009812AD" w:rsidP="00A67A92">
            <w:pPr>
              <w:keepNext/>
              <w:spacing w:before="60" w:after="60"/>
              <w:rPr>
                <w:rFonts w:asciiTheme="minorHAnsi" w:hAnsiTheme="minorHAnsi"/>
                <w:sz w:val="21"/>
              </w:rPr>
            </w:pPr>
          </w:p>
        </w:tc>
        <w:tc>
          <w:tcPr>
            <w:tcW w:w="1134" w:type="dxa"/>
            <w:tcBorders>
              <w:top w:val="single" w:sz="4" w:space="0" w:color="auto"/>
              <w:left w:val="single" w:sz="4" w:space="0" w:color="auto"/>
              <w:bottom w:val="single" w:sz="4" w:space="0" w:color="auto"/>
              <w:right w:val="single" w:sz="4" w:space="0" w:color="auto"/>
            </w:tcBorders>
          </w:tcPr>
          <w:p w14:paraId="4E302F63" w14:textId="77777777" w:rsidR="009812AD" w:rsidRPr="004B3D4A" w:rsidRDefault="009812AD" w:rsidP="00A67A92">
            <w:pPr>
              <w:keepNext/>
              <w:spacing w:before="60" w:after="60"/>
              <w:rPr>
                <w:rFonts w:asciiTheme="minorHAnsi" w:hAnsiTheme="minorHAnsi"/>
                <w:sz w:val="21"/>
              </w:rPr>
            </w:pPr>
          </w:p>
        </w:tc>
        <w:tc>
          <w:tcPr>
            <w:tcW w:w="1843" w:type="dxa"/>
            <w:tcBorders>
              <w:top w:val="single" w:sz="4" w:space="0" w:color="auto"/>
              <w:left w:val="single" w:sz="4" w:space="0" w:color="auto"/>
              <w:bottom w:val="single" w:sz="4" w:space="0" w:color="auto"/>
              <w:right w:val="single" w:sz="4" w:space="0" w:color="auto"/>
            </w:tcBorders>
          </w:tcPr>
          <w:p w14:paraId="2996BACA" w14:textId="77777777" w:rsidR="009812AD" w:rsidRPr="004B3D4A" w:rsidRDefault="009812AD" w:rsidP="00A67A92">
            <w:pPr>
              <w:keepNext/>
              <w:spacing w:before="60" w:after="60"/>
              <w:rPr>
                <w:rFonts w:asciiTheme="minorHAnsi" w:hAnsiTheme="minorHAnsi"/>
                <w:sz w:val="21"/>
              </w:rPr>
            </w:pPr>
          </w:p>
        </w:tc>
        <w:tc>
          <w:tcPr>
            <w:tcW w:w="3402" w:type="dxa"/>
            <w:tcBorders>
              <w:top w:val="single" w:sz="4" w:space="0" w:color="auto"/>
              <w:left w:val="single" w:sz="4" w:space="0" w:color="auto"/>
              <w:bottom w:val="single" w:sz="4" w:space="0" w:color="auto"/>
              <w:right w:val="single" w:sz="4" w:space="0" w:color="auto"/>
            </w:tcBorders>
          </w:tcPr>
          <w:p w14:paraId="16889859" w14:textId="77777777" w:rsidR="009812AD" w:rsidRPr="004B3D4A" w:rsidRDefault="009812AD" w:rsidP="00A67A92">
            <w:pPr>
              <w:keepNext/>
              <w:spacing w:before="60" w:after="60"/>
              <w:rPr>
                <w:rFonts w:asciiTheme="minorHAnsi" w:hAnsiTheme="minorHAnsi"/>
                <w:sz w:val="21"/>
              </w:rPr>
            </w:pPr>
          </w:p>
        </w:tc>
      </w:tr>
    </w:tbl>
    <w:bookmarkEnd w:id="73"/>
    <w:p w14:paraId="374F0808" w14:textId="77777777" w:rsidR="0056455B" w:rsidRPr="00BD29E5" w:rsidRDefault="0056455B" w:rsidP="0056455B">
      <w:pPr>
        <w:spacing w:before="60"/>
        <w:ind w:left="709"/>
        <w:rPr>
          <w:rFonts w:asciiTheme="minorHAnsi" w:hAnsiTheme="minorHAnsi" w:cstheme="minorHAnsi"/>
          <w:sz w:val="20"/>
        </w:rPr>
      </w:pPr>
      <w:r w:rsidRPr="00BD29E5">
        <w:rPr>
          <w:rFonts w:asciiTheme="minorHAnsi" w:hAnsiTheme="minorHAnsi" w:cstheme="minorHAnsi"/>
          <w:sz w:val="20"/>
        </w:rPr>
        <w:t xml:space="preserve">Insert further rows to the table as required. </w:t>
      </w:r>
    </w:p>
    <w:p w14:paraId="248708A5" w14:textId="77777777" w:rsidR="0016489F" w:rsidRPr="004B3D4A" w:rsidRDefault="0016489F" w:rsidP="0016489F">
      <w:pPr>
        <w:rPr>
          <w:rFonts w:ascii="Arial" w:hAnsi="Arial"/>
        </w:rPr>
      </w:pPr>
      <w:r w:rsidRPr="004B3D4A">
        <w:rPr>
          <w:rFonts w:ascii="Arial" w:hAnsi="Arial"/>
          <w:b/>
        </w:rPr>
        <w:br w:type="page"/>
      </w:r>
    </w:p>
    <w:p w14:paraId="6B637928" w14:textId="50BE43E3" w:rsidR="0016489F" w:rsidRPr="004B3D4A" w:rsidRDefault="0016489F">
      <w:pPr>
        <w:keepNext/>
        <w:spacing w:before="240"/>
        <w:ind w:left="720" w:hanging="720"/>
        <w:outlineLvl w:val="1"/>
        <w:rPr>
          <w:b/>
          <w:sz w:val="28"/>
        </w:rPr>
      </w:pPr>
      <w:r w:rsidRPr="004B3D4A">
        <w:rPr>
          <w:rFonts w:cs="Arial"/>
          <w:b/>
          <w:bCs/>
          <w:iCs/>
          <w:sz w:val="28"/>
          <w:szCs w:val="28"/>
        </w:rPr>
        <w:lastRenderedPageBreak/>
        <w:t>1</w:t>
      </w:r>
      <w:r w:rsidR="00FD4932" w:rsidRPr="004B3D4A">
        <w:rPr>
          <w:rFonts w:cs="Arial"/>
          <w:b/>
          <w:bCs/>
          <w:iCs/>
          <w:sz w:val="28"/>
          <w:szCs w:val="28"/>
        </w:rPr>
        <w:t>0</w:t>
      </w:r>
      <w:r w:rsidRPr="004B3D4A">
        <w:rPr>
          <w:b/>
          <w:sz w:val="28"/>
        </w:rPr>
        <w:tab/>
        <w:t>Attachments</w:t>
      </w:r>
    </w:p>
    <w:p w14:paraId="622BDDDA" w14:textId="6AA8CCCB" w:rsidR="0016489F" w:rsidRPr="004B3D4A" w:rsidRDefault="0016489F">
      <w:pPr>
        <w:rPr>
          <w:rFonts w:ascii="Times New Roman" w:hAnsi="Times New Roman"/>
          <w:color w:val="auto"/>
          <w:sz w:val="20"/>
          <w:lang w:eastAsia="en-US"/>
        </w:rPr>
      </w:pPr>
      <w:r w:rsidRPr="004B3D4A">
        <w:t>Please list all the attachments to your application</w:t>
      </w:r>
      <w:r w:rsidR="00913782" w:rsidRPr="004B3D4A">
        <w:t>.</w:t>
      </w:r>
      <w:r w:rsidR="00EE3211">
        <w:t xml:space="preserve"> </w:t>
      </w:r>
      <w:r w:rsidR="00EE3211" w:rsidRPr="00AB0FE7">
        <w:rPr>
          <w:rFonts w:asciiTheme="minorHAnsi" w:hAnsiTheme="minorHAnsi" w:cstheme="minorHAnsi"/>
        </w:rPr>
        <w:t>Note that pre-2010 file formats cannot be accessed by the department and therefore cannot be accepted as part of your application.</w:t>
      </w:r>
    </w:p>
    <w:tbl>
      <w:tblPr>
        <w:tblStyle w:val="TableGrid"/>
        <w:tblW w:w="8926" w:type="dxa"/>
        <w:tblLook w:val="04A0" w:firstRow="1" w:lastRow="0" w:firstColumn="1" w:lastColumn="0" w:noHBand="0" w:noVBand="1"/>
      </w:tblPr>
      <w:tblGrid>
        <w:gridCol w:w="1256"/>
        <w:gridCol w:w="2273"/>
        <w:gridCol w:w="2562"/>
        <w:gridCol w:w="1701"/>
        <w:gridCol w:w="1134"/>
      </w:tblGrid>
      <w:tr w:rsidR="0067737B" w:rsidRPr="004B3D4A" w14:paraId="4D8DAB69" w14:textId="77777777" w:rsidTr="005F4381">
        <w:tc>
          <w:tcPr>
            <w:tcW w:w="125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EAEACE" w14:textId="77777777" w:rsidR="0016489F" w:rsidRPr="004B3D4A" w:rsidRDefault="0016489F" w:rsidP="0016489F">
            <w:pPr>
              <w:keepNext/>
              <w:spacing w:before="60" w:after="60"/>
              <w:rPr>
                <w:b/>
                <w:sz w:val="21"/>
              </w:rPr>
            </w:pPr>
            <w:r w:rsidRPr="004B3D4A">
              <w:rPr>
                <w:b/>
                <w:sz w:val="21"/>
              </w:rPr>
              <w:t>Attachment number</w:t>
            </w:r>
          </w:p>
        </w:tc>
        <w:tc>
          <w:tcPr>
            <w:tcW w:w="227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A3ECF48" w14:textId="62C01A21" w:rsidR="0016489F" w:rsidRPr="004B3D4A" w:rsidRDefault="00DF4D79" w:rsidP="0016489F">
            <w:pPr>
              <w:keepNext/>
              <w:spacing w:before="60" w:after="60"/>
              <w:rPr>
                <w:rFonts w:ascii="Times New Roman" w:hAnsi="Times New Roman"/>
                <w:b/>
                <w:color w:val="auto"/>
                <w:sz w:val="21"/>
                <w:lang w:eastAsia="en-US"/>
              </w:rPr>
            </w:pPr>
            <w:r w:rsidRPr="004B3D4A">
              <w:rPr>
                <w:b/>
                <w:sz w:val="21"/>
              </w:rPr>
              <w:t>Name of document</w:t>
            </w:r>
            <w:r w:rsidRPr="004B3D4A" w:rsidDel="00DF4D79">
              <w:rPr>
                <w:b/>
                <w:sz w:val="21"/>
              </w:rPr>
              <w:t xml:space="preserve"> </w:t>
            </w:r>
          </w:p>
        </w:tc>
        <w:tc>
          <w:tcPr>
            <w:tcW w:w="2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A2CCF4" w14:textId="1F0BAB88" w:rsidR="0016489F" w:rsidRPr="004B3D4A" w:rsidRDefault="00DF4D79" w:rsidP="0016489F">
            <w:pPr>
              <w:keepNext/>
              <w:spacing w:before="60" w:after="60"/>
              <w:rPr>
                <w:rFonts w:ascii="Times New Roman" w:hAnsi="Times New Roman"/>
                <w:b/>
                <w:color w:val="auto"/>
                <w:sz w:val="21"/>
                <w:lang w:eastAsia="en-US"/>
              </w:rPr>
            </w:pPr>
            <w:r>
              <w:rPr>
                <w:b/>
                <w:sz w:val="21"/>
              </w:rPr>
              <w:t>Corresponding</w:t>
            </w:r>
            <w:r w:rsidRPr="004B3D4A">
              <w:rPr>
                <w:b/>
                <w:sz w:val="21"/>
              </w:rPr>
              <w:t xml:space="preserve"> section</w:t>
            </w:r>
            <w:r>
              <w:rPr>
                <w:b/>
                <w:sz w:val="21"/>
              </w:rPr>
              <w:t>(s)</w:t>
            </w:r>
            <w:r w:rsidRPr="004B3D4A">
              <w:rPr>
                <w:b/>
                <w:sz w:val="21"/>
              </w:rPr>
              <w:t xml:space="preserve"> </w:t>
            </w:r>
            <w:r>
              <w:rPr>
                <w:b/>
                <w:sz w:val="21"/>
              </w:rPr>
              <w:t>in</w:t>
            </w:r>
            <w:r w:rsidRPr="004B3D4A">
              <w:rPr>
                <w:b/>
                <w:sz w:val="21"/>
              </w:rPr>
              <w:t xml:space="preserve"> the application it is relevant to</w:t>
            </w:r>
            <w:r w:rsidRPr="004B3D4A" w:rsidDel="00DF4D79">
              <w:rPr>
                <w:b/>
                <w:sz w:val="21"/>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9D97A3" w14:textId="11172C55" w:rsidR="0016489F" w:rsidRPr="004B3D4A" w:rsidRDefault="0016489F" w:rsidP="0016489F">
            <w:pPr>
              <w:keepNext/>
              <w:spacing w:before="60" w:after="60"/>
              <w:rPr>
                <w:rFonts w:ascii="Times New Roman" w:hAnsi="Times New Roman"/>
                <w:b/>
                <w:color w:val="auto"/>
                <w:sz w:val="21"/>
                <w:lang w:eastAsia="en-US"/>
              </w:rPr>
            </w:pPr>
            <w:r w:rsidRPr="004B3D4A">
              <w:rPr>
                <w:b/>
                <w:sz w:val="21"/>
              </w:rPr>
              <w:t>Number of pages</w:t>
            </w:r>
            <w:r w:rsidR="00EE3211">
              <w:rPr>
                <w:b/>
                <w:sz w:val="21"/>
              </w:rPr>
              <w:t xml:space="preserve"> </w:t>
            </w:r>
            <w:r w:rsidR="00EE3211" w:rsidRPr="00EE3211">
              <w:rPr>
                <w:rFonts w:asciiTheme="minorHAnsi" w:hAnsiTheme="minorHAnsi" w:cstheme="minorHAnsi"/>
                <w:b/>
                <w:bCs/>
              </w:rPr>
              <w:t>in the attachment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CF30BD" w14:textId="77777777" w:rsidR="0016489F" w:rsidRPr="004B3D4A" w:rsidRDefault="0016489F" w:rsidP="0016489F">
            <w:pPr>
              <w:keepNext/>
              <w:spacing w:before="60" w:after="60"/>
              <w:rPr>
                <w:rFonts w:ascii="Times New Roman" w:hAnsi="Times New Roman"/>
                <w:b/>
                <w:color w:val="auto"/>
                <w:sz w:val="21"/>
                <w:lang w:eastAsia="en-US"/>
              </w:rPr>
            </w:pPr>
            <w:r w:rsidRPr="004B3D4A">
              <w:rPr>
                <w:b/>
                <w:sz w:val="21"/>
              </w:rPr>
              <w:t>Document type</w:t>
            </w:r>
          </w:p>
        </w:tc>
      </w:tr>
      <w:tr w:rsidR="00F65A1A" w:rsidRPr="004B3D4A" w14:paraId="4970AF7B" w14:textId="77777777" w:rsidTr="005F4381">
        <w:tc>
          <w:tcPr>
            <w:tcW w:w="1256" w:type="dxa"/>
            <w:tcBorders>
              <w:top w:val="single" w:sz="4" w:space="0" w:color="auto"/>
              <w:left w:val="single" w:sz="4" w:space="0" w:color="auto"/>
              <w:bottom w:val="single" w:sz="4" w:space="0" w:color="auto"/>
              <w:right w:val="single" w:sz="4" w:space="0" w:color="auto"/>
            </w:tcBorders>
            <w:hideMark/>
          </w:tcPr>
          <w:p w14:paraId="4EF5B26F" w14:textId="77777777" w:rsidR="00F65A1A" w:rsidRPr="004B3D4A" w:rsidRDefault="00F65A1A" w:rsidP="00F65A1A">
            <w:pPr>
              <w:keepNext/>
              <w:spacing w:before="60" w:after="60"/>
              <w:rPr>
                <w:sz w:val="21"/>
              </w:rPr>
            </w:pPr>
            <w:r w:rsidRPr="004B3D4A">
              <w:rPr>
                <w:sz w:val="21"/>
              </w:rPr>
              <w:t>1</w:t>
            </w:r>
          </w:p>
        </w:tc>
        <w:tc>
          <w:tcPr>
            <w:tcW w:w="2273" w:type="dxa"/>
            <w:tcBorders>
              <w:top w:val="single" w:sz="4" w:space="0" w:color="auto"/>
              <w:left w:val="single" w:sz="4" w:space="0" w:color="auto"/>
              <w:bottom w:val="single" w:sz="4" w:space="0" w:color="auto"/>
              <w:right w:val="single" w:sz="4" w:space="0" w:color="auto"/>
            </w:tcBorders>
          </w:tcPr>
          <w:p w14:paraId="42CB3D9E" w14:textId="77777777" w:rsidR="00F65A1A" w:rsidRPr="004B3D4A" w:rsidRDefault="00F65A1A" w:rsidP="00F65A1A">
            <w:pPr>
              <w:keepNext/>
              <w:spacing w:before="60" w:after="60"/>
              <w:rPr>
                <w:sz w:val="21"/>
              </w:rPr>
            </w:pPr>
          </w:p>
        </w:tc>
        <w:tc>
          <w:tcPr>
            <w:tcW w:w="2562" w:type="dxa"/>
            <w:tcBorders>
              <w:top w:val="single" w:sz="4" w:space="0" w:color="auto"/>
              <w:left w:val="single" w:sz="4" w:space="0" w:color="auto"/>
              <w:bottom w:val="single" w:sz="4" w:space="0" w:color="auto"/>
              <w:right w:val="single" w:sz="4" w:space="0" w:color="auto"/>
            </w:tcBorders>
          </w:tcPr>
          <w:p w14:paraId="0A07A274" w14:textId="77777777" w:rsidR="00F65A1A" w:rsidRPr="004B3D4A" w:rsidRDefault="00F65A1A" w:rsidP="00F65A1A">
            <w:pPr>
              <w:keepNext/>
              <w:spacing w:before="60" w:after="60"/>
              <w:rPr>
                <w:sz w:val="21"/>
              </w:rPr>
            </w:pPr>
          </w:p>
        </w:tc>
        <w:tc>
          <w:tcPr>
            <w:tcW w:w="1701" w:type="dxa"/>
            <w:tcBorders>
              <w:top w:val="single" w:sz="4" w:space="0" w:color="auto"/>
              <w:left w:val="single" w:sz="4" w:space="0" w:color="auto"/>
              <w:bottom w:val="single" w:sz="4" w:space="0" w:color="auto"/>
              <w:right w:val="single" w:sz="4" w:space="0" w:color="auto"/>
            </w:tcBorders>
          </w:tcPr>
          <w:p w14:paraId="61EFFDA0" w14:textId="77777777" w:rsidR="00F65A1A" w:rsidRPr="004B3D4A" w:rsidRDefault="00F65A1A" w:rsidP="00F65A1A">
            <w:pPr>
              <w:keepNext/>
              <w:spacing w:before="60" w:after="60"/>
              <w:rPr>
                <w:sz w:val="21"/>
              </w:rPr>
            </w:pPr>
          </w:p>
        </w:tc>
        <w:tc>
          <w:tcPr>
            <w:tcW w:w="1134" w:type="dxa"/>
            <w:tcBorders>
              <w:top w:val="single" w:sz="4" w:space="0" w:color="auto"/>
              <w:left w:val="single" w:sz="4" w:space="0" w:color="auto"/>
              <w:bottom w:val="single" w:sz="4" w:space="0" w:color="auto"/>
              <w:right w:val="single" w:sz="4" w:space="0" w:color="auto"/>
            </w:tcBorders>
            <w:hideMark/>
          </w:tcPr>
          <w:p w14:paraId="4EE1D9E3" w14:textId="78837944" w:rsidR="00F65A1A" w:rsidRPr="004B3D4A" w:rsidRDefault="00905CDA" w:rsidP="00F65A1A">
            <w:pPr>
              <w:keepNext/>
              <w:spacing w:before="60" w:after="60"/>
              <w:rPr>
                <w:sz w:val="21"/>
              </w:rPr>
            </w:pPr>
            <w:r w:rsidRPr="004B3D4A">
              <w:t>e.g.,</w:t>
            </w:r>
            <w:r w:rsidR="00F65A1A" w:rsidRPr="004B3D4A">
              <w:t xml:space="preserve"> PDF, JPEG </w:t>
            </w:r>
          </w:p>
        </w:tc>
      </w:tr>
      <w:tr w:rsidR="0016489F" w:rsidRPr="004B3D4A" w14:paraId="64902E47" w14:textId="77777777" w:rsidTr="005F4381">
        <w:tc>
          <w:tcPr>
            <w:tcW w:w="1256" w:type="dxa"/>
            <w:tcBorders>
              <w:top w:val="single" w:sz="4" w:space="0" w:color="auto"/>
              <w:left w:val="single" w:sz="4" w:space="0" w:color="auto"/>
              <w:bottom w:val="single" w:sz="4" w:space="0" w:color="auto"/>
              <w:right w:val="single" w:sz="4" w:space="0" w:color="auto"/>
            </w:tcBorders>
            <w:hideMark/>
          </w:tcPr>
          <w:p w14:paraId="0308EF9C" w14:textId="77777777" w:rsidR="0016489F" w:rsidRPr="004B3D4A" w:rsidRDefault="0016489F" w:rsidP="0016489F">
            <w:pPr>
              <w:keepNext/>
              <w:spacing w:before="60" w:after="60"/>
              <w:rPr>
                <w:sz w:val="21"/>
              </w:rPr>
            </w:pPr>
            <w:r w:rsidRPr="004B3D4A">
              <w:rPr>
                <w:sz w:val="21"/>
              </w:rPr>
              <w:t>2</w:t>
            </w:r>
          </w:p>
        </w:tc>
        <w:tc>
          <w:tcPr>
            <w:tcW w:w="2273" w:type="dxa"/>
            <w:tcBorders>
              <w:top w:val="single" w:sz="4" w:space="0" w:color="auto"/>
              <w:left w:val="single" w:sz="4" w:space="0" w:color="auto"/>
              <w:bottom w:val="single" w:sz="4" w:space="0" w:color="auto"/>
              <w:right w:val="single" w:sz="4" w:space="0" w:color="auto"/>
            </w:tcBorders>
          </w:tcPr>
          <w:p w14:paraId="08DCD2B2" w14:textId="77777777" w:rsidR="0016489F" w:rsidRPr="004B3D4A" w:rsidRDefault="0016489F" w:rsidP="0016489F">
            <w:pPr>
              <w:keepNext/>
              <w:spacing w:before="60" w:after="60"/>
              <w:rPr>
                <w:sz w:val="21"/>
              </w:rPr>
            </w:pPr>
          </w:p>
        </w:tc>
        <w:tc>
          <w:tcPr>
            <w:tcW w:w="2562" w:type="dxa"/>
            <w:tcBorders>
              <w:top w:val="single" w:sz="4" w:space="0" w:color="auto"/>
              <w:left w:val="single" w:sz="4" w:space="0" w:color="auto"/>
              <w:bottom w:val="single" w:sz="4" w:space="0" w:color="auto"/>
              <w:right w:val="single" w:sz="4" w:space="0" w:color="auto"/>
            </w:tcBorders>
          </w:tcPr>
          <w:p w14:paraId="1A8BB1CA" w14:textId="77777777" w:rsidR="0016489F" w:rsidRPr="004B3D4A" w:rsidRDefault="0016489F" w:rsidP="0016489F">
            <w:pPr>
              <w:keepNext/>
              <w:spacing w:before="60" w:after="60"/>
              <w:rPr>
                <w:sz w:val="21"/>
              </w:rPr>
            </w:pPr>
          </w:p>
        </w:tc>
        <w:tc>
          <w:tcPr>
            <w:tcW w:w="1701" w:type="dxa"/>
            <w:tcBorders>
              <w:top w:val="single" w:sz="4" w:space="0" w:color="auto"/>
              <w:left w:val="single" w:sz="4" w:space="0" w:color="auto"/>
              <w:bottom w:val="single" w:sz="4" w:space="0" w:color="auto"/>
              <w:right w:val="single" w:sz="4" w:space="0" w:color="auto"/>
            </w:tcBorders>
          </w:tcPr>
          <w:p w14:paraId="7C30428D" w14:textId="77777777" w:rsidR="0016489F" w:rsidRPr="004B3D4A" w:rsidRDefault="0016489F" w:rsidP="0016489F">
            <w:pPr>
              <w:keepNext/>
              <w:spacing w:before="60" w:after="60"/>
              <w:rPr>
                <w:sz w:val="21"/>
              </w:rPr>
            </w:pPr>
          </w:p>
        </w:tc>
        <w:tc>
          <w:tcPr>
            <w:tcW w:w="1134" w:type="dxa"/>
            <w:tcBorders>
              <w:top w:val="single" w:sz="4" w:space="0" w:color="auto"/>
              <w:left w:val="single" w:sz="4" w:space="0" w:color="auto"/>
              <w:bottom w:val="single" w:sz="4" w:space="0" w:color="auto"/>
              <w:right w:val="single" w:sz="4" w:space="0" w:color="auto"/>
            </w:tcBorders>
          </w:tcPr>
          <w:p w14:paraId="6276044F" w14:textId="77777777" w:rsidR="0016489F" w:rsidRPr="004B3D4A" w:rsidRDefault="0016489F" w:rsidP="0016489F">
            <w:pPr>
              <w:keepNext/>
              <w:spacing w:before="60" w:after="60"/>
              <w:rPr>
                <w:sz w:val="21"/>
              </w:rPr>
            </w:pPr>
          </w:p>
        </w:tc>
      </w:tr>
      <w:tr w:rsidR="0016489F" w:rsidRPr="004B3D4A" w14:paraId="0FD24DCE" w14:textId="77777777" w:rsidTr="005F4381">
        <w:tc>
          <w:tcPr>
            <w:tcW w:w="1256" w:type="dxa"/>
            <w:tcBorders>
              <w:top w:val="single" w:sz="4" w:space="0" w:color="auto"/>
              <w:left w:val="single" w:sz="4" w:space="0" w:color="auto"/>
              <w:bottom w:val="single" w:sz="4" w:space="0" w:color="auto"/>
              <w:right w:val="single" w:sz="4" w:space="0" w:color="auto"/>
            </w:tcBorders>
            <w:hideMark/>
          </w:tcPr>
          <w:p w14:paraId="0A4C42FF" w14:textId="77777777" w:rsidR="0016489F" w:rsidRPr="004B3D4A" w:rsidRDefault="0016489F" w:rsidP="0016489F">
            <w:pPr>
              <w:keepNext/>
              <w:spacing w:before="60" w:after="60"/>
              <w:rPr>
                <w:sz w:val="21"/>
              </w:rPr>
            </w:pPr>
            <w:r w:rsidRPr="004B3D4A">
              <w:rPr>
                <w:sz w:val="21"/>
              </w:rPr>
              <w:t>3</w:t>
            </w:r>
          </w:p>
        </w:tc>
        <w:tc>
          <w:tcPr>
            <w:tcW w:w="2273" w:type="dxa"/>
            <w:tcBorders>
              <w:top w:val="single" w:sz="4" w:space="0" w:color="auto"/>
              <w:left w:val="single" w:sz="4" w:space="0" w:color="auto"/>
              <w:bottom w:val="single" w:sz="4" w:space="0" w:color="auto"/>
              <w:right w:val="single" w:sz="4" w:space="0" w:color="auto"/>
            </w:tcBorders>
          </w:tcPr>
          <w:p w14:paraId="2AB2E503" w14:textId="77777777" w:rsidR="0016489F" w:rsidRPr="004B3D4A" w:rsidRDefault="0016489F" w:rsidP="0016489F">
            <w:pPr>
              <w:keepNext/>
              <w:spacing w:before="60" w:after="60"/>
              <w:rPr>
                <w:sz w:val="21"/>
              </w:rPr>
            </w:pPr>
          </w:p>
        </w:tc>
        <w:tc>
          <w:tcPr>
            <w:tcW w:w="2562" w:type="dxa"/>
            <w:tcBorders>
              <w:top w:val="single" w:sz="4" w:space="0" w:color="auto"/>
              <w:left w:val="single" w:sz="4" w:space="0" w:color="auto"/>
              <w:bottom w:val="single" w:sz="4" w:space="0" w:color="auto"/>
              <w:right w:val="single" w:sz="4" w:space="0" w:color="auto"/>
            </w:tcBorders>
          </w:tcPr>
          <w:p w14:paraId="2C087CA8" w14:textId="77777777" w:rsidR="0016489F" w:rsidRPr="004B3D4A" w:rsidRDefault="0016489F" w:rsidP="0016489F">
            <w:pPr>
              <w:keepNext/>
              <w:spacing w:before="60" w:after="60"/>
              <w:rPr>
                <w:sz w:val="21"/>
              </w:rPr>
            </w:pPr>
          </w:p>
        </w:tc>
        <w:tc>
          <w:tcPr>
            <w:tcW w:w="1701" w:type="dxa"/>
            <w:tcBorders>
              <w:top w:val="single" w:sz="4" w:space="0" w:color="auto"/>
              <w:left w:val="single" w:sz="4" w:space="0" w:color="auto"/>
              <w:bottom w:val="single" w:sz="4" w:space="0" w:color="auto"/>
              <w:right w:val="single" w:sz="4" w:space="0" w:color="auto"/>
            </w:tcBorders>
          </w:tcPr>
          <w:p w14:paraId="5CA30754" w14:textId="77777777" w:rsidR="0016489F" w:rsidRPr="004B3D4A" w:rsidRDefault="0016489F" w:rsidP="0016489F">
            <w:pPr>
              <w:keepNext/>
              <w:spacing w:before="60" w:after="60"/>
              <w:rPr>
                <w:sz w:val="21"/>
              </w:rPr>
            </w:pPr>
          </w:p>
        </w:tc>
        <w:tc>
          <w:tcPr>
            <w:tcW w:w="1134" w:type="dxa"/>
            <w:tcBorders>
              <w:top w:val="single" w:sz="4" w:space="0" w:color="auto"/>
              <w:left w:val="single" w:sz="4" w:space="0" w:color="auto"/>
              <w:bottom w:val="single" w:sz="4" w:space="0" w:color="auto"/>
              <w:right w:val="single" w:sz="4" w:space="0" w:color="auto"/>
            </w:tcBorders>
          </w:tcPr>
          <w:p w14:paraId="755D1A99" w14:textId="77777777" w:rsidR="0016489F" w:rsidRPr="004B3D4A" w:rsidRDefault="0016489F" w:rsidP="0016489F">
            <w:pPr>
              <w:keepNext/>
              <w:spacing w:before="60" w:after="60"/>
              <w:rPr>
                <w:sz w:val="21"/>
              </w:rPr>
            </w:pPr>
          </w:p>
        </w:tc>
      </w:tr>
    </w:tbl>
    <w:p w14:paraId="252D1DD6" w14:textId="77777777" w:rsidR="009812AD" w:rsidRPr="00EE37A0" w:rsidRDefault="009812AD" w:rsidP="009812AD">
      <w:pPr>
        <w:spacing w:before="60"/>
        <w:rPr>
          <w:rFonts w:asciiTheme="minorHAnsi" w:hAnsiTheme="minorHAnsi" w:cstheme="minorHAnsi"/>
          <w:sz w:val="20"/>
        </w:rPr>
      </w:pPr>
      <w:r w:rsidRPr="00EE37A0">
        <w:rPr>
          <w:rFonts w:asciiTheme="minorHAnsi" w:hAnsiTheme="minorHAnsi" w:cstheme="minorHAnsi"/>
          <w:sz w:val="20"/>
        </w:rPr>
        <w:t xml:space="preserve">Insert further rows to the table as required. </w:t>
      </w:r>
    </w:p>
    <w:p w14:paraId="14AFC0CE" w14:textId="77777777" w:rsidR="0016489F" w:rsidRPr="004B3D4A" w:rsidRDefault="0016489F" w:rsidP="0016489F">
      <w:pPr>
        <w:rPr>
          <w:b/>
          <w:sz w:val="28"/>
        </w:rPr>
      </w:pPr>
      <w:r w:rsidRPr="004B3D4A">
        <w:br w:type="page"/>
      </w:r>
    </w:p>
    <w:p w14:paraId="02871BA0" w14:textId="77777777" w:rsidR="00672727" w:rsidRPr="00EF4DA7" w:rsidRDefault="00672727" w:rsidP="00672727">
      <w:pPr>
        <w:keepNext/>
        <w:spacing w:before="240"/>
        <w:ind w:left="720" w:hanging="720"/>
        <w:outlineLvl w:val="1"/>
        <w:rPr>
          <w:rFonts w:cs="Calibri"/>
          <w:b/>
          <w:bCs/>
          <w:sz w:val="28"/>
          <w:szCs w:val="28"/>
        </w:rPr>
      </w:pPr>
      <w:bookmarkStart w:id="74" w:name="_Hlk118211601"/>
      <w:bookmarkStart w:id="75" w:name="_Hlk118218530"/>
      <w:r w:rsidRPr="00EF4DA7">
        <w:rPr>
          <w:rFonts w:cs="Calibri"/>
          <w:b/>
          <w:bCs/>
          <w:iCs/>
          <w:sz w:val="28"/>
          <w:szCs w:val="28"/>
        </w:rPr>
        <w:lastRenderedPageBreak/>
        <w:t>11</w:t>
      </w:r>
      <w:r w:rsidRPr="00EF4DA7">
        <w:rPr>
          <w:rFonts w:cs="Calibri"/>
          <w:b/>
          <w:bCs/>
          <w:iCs/>
          <w:sz w:val="28"/>
          <w:szCs w:val="28"/>
        </w:rPr>
        <w:tab/>
        <w:t>Information notice</w:t>
      </w:r>
    </w:p>
    <w:p w14:paraId="143B88F8" w14:textId="77777777" w:rsidR="00672727" w:rsidRPr="009658A7" w:rsidRDefault="00672727" w:rsidP="00672727">
      <w:pPr>
        <w:shd w:val="clear" w:color="auto" w:fill="FFFFFF"/>
        <w:spacing w:before="120" w:after="0"/>
        <w:rPr>
          <w:rFonts w:eastAsia="Calibri" w:cs="Calibri"/>
          <w:szCs w:val="22"/>
        </w:rPr>
      </w:pPr>
      <w:bookmarkStart w:id="76" w:name="_Hlk117170106"/>
      <w:bookmarkStart w:id="77" w:name="_Hlk118216783"/>
      <w:r w:rsidRPr="00EF4DA7">
        <w:rPr>
          <w:rFonts w:eastAsia="Calibri" w:cs="Calibri"/>
          <w:szCs w:val="22"/>
        </w:rPr>
        <w:t xml:space="preserve">Under the </w:t>
      </w:r>
      <w:r w:rsidRPr="00EF4DA7">
        <w:rPr>
          <w:rFonts w:eastAsia="Calibri" w:cs="Calibri"/>
          <w:i/>
          <w:iCs/>
          <w:szCs w:val="22"/>
        </w:rPr>
        <w:t xml:space="preserve">Privacy Act 1988 </w:t>
      </w:r>
      <w:r w:rsidRPr="00EF4DA7">
        <w:rPr>
          <w:rFonts w:eastAsia="Calibri" w:cs="Calibri"/>
          <w:szCs w:val="22"/>
        </w:rPr>
        <w:t>(</w:t>
      </w:r>
      <w:r w:rsidRPr="009658A7">
        <w:rPr>
          <w:rFonts w:eastAsia="Calibri" w:cs="Calibri"/>
          <w:szCs w:val="22"/>
        </w:rPr>
        <w:t>the Privacy Act),</w:t>
      </w:r>
      <w:r w:rsidRPr="009658A7">
        <w:rPr>
          <w:rFonts w:eastAsia="Calibri" w:cs="Calibri"/>
          <w:i/>
          <w:iCs/>
          <w:szCs w:val="22"/>
        </w:rPr>
        <w:t xml:space="preserve"> </w:t>
      </w:r>
      <w:r w:rsidRPr="009658A7">
        <w:rPr>
          <w:rFonts w:eastAsia="Calibri" w:cs="Calibri"/>
          <w:szCs w:val="22"/>
        </w:rPr>
        <w:t xml:space="preserve">’personal information’ means information or an opinion about an identified individual, or an individual who is reasonably identifiable. ‘Sensitive information’ is a subset of personal information and includes any information or opinion about an individual's racial or ethnic origin, political opinion or association, religious beliefs or affiliations, philosophical beliefs, sexual preferences or practices, trade or professional associations and memberships, union membership, criminal record, health or genetic information and biometric information or templates. This application form requests you provide personal information and may also request sensitive personal health information. </w:t>
      </w:r>
    </w:p>
    <w:p w14:paraId="4B023C48" w14:textId="77777777" w:rsidR="00672727" w:rsidRPr="00EF4DA7" w:rsidRDefault="00672727" w:rsidP="00672727">
      <w:pPr>
        <w:shd w:val="clear" w:color="auto" w:fill="FFFFFF"/>
        <w:spacing w:before="120" w:after="0"/>
        <w:rPr>
          <w:rFonts w:eastAsia="Calibri" w:cs="Calibri"/>
          <w:szCs w:val="22"/>
        </w:rPr>
      </w:pPr>
      <w:r w:rsidRPr="009658A7">
        <w:rPr>
          <w:rFonts w:eastAsia="Calibri" w:cs="Calibri"/>
          <w:szCs w:val="22"/>
        </w:rPr>
        <w:t>By completing and submitting this application, you consent to the department</w:t>
      </w:r>
      <w:r w:rsidRPr="00EF4DA7">
        <w:rPr>
          <w:rFonts w:eastAsia="Calibri" w:cs="Calibri"/>
          <w:szCs w:val="22"/>
        </w:rPr>
        <w:t xml:space="preserve"> collecting, using, and disclosing all information, including all personal information and sensitive information, in this permit application form and any attachments to the form (your application) for the purposes set out below and in accordance with the terms of this notice or as agreed in writing with the department. To the extent that this notice relates to personal information, it constitutes a notice for the purposes of the </w:t>
      </w:r>
      <w:r w:rsidRPr="00EF4DA7">
        <w:rPr>
          <w:rFonts w:eastAsia="Calibri" w:cs="Calibri"/>
          <w:i/>
          <w:iCs/>
          <w:szCs w:val="22"/>
        </w:rPr>
        <w:t>Australian Privacy Principle 5</w:t>
      </w:r>
      <w:r w:rsidRPr="00EF4DA7">
        <w:rPr>
          <w:rFonts w:eastAsia="Calibri" w:cs="Calibri"/>
          <w:szCs w:val="22"/>
        </w:rPr>
        <w:t>.</w:t>
      </w:r>
    </w:p>
    <w:p w14:paraId="2FCF6AC0" w14:textId="77777777" w:rsidR="00672727" w:rsidRPr="00EF4DA7" w:rsidRDefault="00672727" w:rsidP="00672727">
      <w:pPr>
        <w:spacing w:before="120" w:after="0"/>
        <w:rPr>
          <w:rFonts w:eastAsia="Calibri" w:cs="Calibri"/>
          <w:szCs w:val="22"/>
        </w:rPr>
      </w:pPr>
      <w:r w:rsidRPr="00EF4DA7">
        <w:rPr>
          <w:rFonts w:eastAsia="Calibri" w:cs="Calibri"/>
          <w:szCs w:val="22"/>
        </w:rPr>
        <w:t xml:space="preserve">The department collects and will use and disclose the information, including personal information, in your application for the purpose of administering </w:t>
      </w:r>
      <w:r w:rsidRPr="009658A7">
        <w:rPr>
          <w:rFonts w:eastAsia="Calibri" w:cs="Calibri"/>
          <w:szCs w:val="22"/>
        </w:rPr>
        <w:t>the Sea Dumping Act its</w:t>
      </w:r>
      <w:r w:rsidRPr="00EF4DA7">
        <w:rPr>
          <w:rFonts w:eastAsia="Calibri" w:cs="Calibri"/>
          <w:szCs w:val="22"/>
        </w:rPr>
        <w:t xml:space="preserve"> associated regulations and other related purposes. </w:t>
      </w:r>
    </w:p>
    <w:p w14:paraId="433F245D" w14:textId="77777777" w:rsidR="00672727" w:rsidRPr="00EF4DA7" w:rsidRDefault="00672727" w:rsidP="00672727">
      <w:pPr>
        <w:spacing w:before="120" w:after="0"/>
        <w:rPr>
          <w:rFonts w:eastAsia="Calibri" w:cs="Calibri"/>
          <w:szCs w:val="22"/>
        </w:rPr>
      </w:pPr>
      <w:r w:rsidRPr="00EF4DA7">
        <w:rPr>
          <w:rFonts w:eastAsia="Calibri" w:cs="Calibri"/>
          <w:szCs w:val="22"/>
        </w:rPr>
        <w:t xml:space="preserve">If you fail to provide some or </w:t>
      </w:r>
      <w:proofErr w:type="gramStart"/>
      <w:r w:rsidRPr="00EF4DA7">
        <w:rPr>
          <w:rFonts w:eastAsia="Calibri" w:cs="Calibri"/>
          <w:szCs w:val="22"/>
        </w:rPr>
        <w:t>all of</w:t>
      </w:r>
      <w:proofErr w:type="gramEnd"/>
      <w:r w:rsidRPr="00EF4DA7">
        <w:rPr>
          <w:rFonts w:eastAsia="Calibri" w:cs="Calibri"/>
          <w:szCs w:val="22"/>
        </w:rPr>
        <w:t xml:space="preserve"> the information, including personal information, requested in the permit application form, the department will be unable to process your application. The department may use and disclose the information in your application, including personal information, to the </w:t>
      </w:r>
      <w:r>
        <w:rPr>
          <w:rFonts w:eastAsia="Calibri" w:cs="Calibri"/>
          <w:szCs w:val="22"/>
        </w:rPr>
        <w:t>m</w:t>
      </w:r>
      <w:r w:rsidRPr="00EF4DA7">
        <w:rPr>
          <w:rFonts w:eastAsia="Calibri" w:cs="Calibri"/>
          <w:szCs w:val="22"/>
        </w:rPr>
        <w:t xml:space="preserve">inister or delegate and other Australian government agencies, persons, or organisations where necessary for the above purposes, provided the disclosure is consistent with relevant laws, in particular, the Privacy Act. </w:t>
      </w:r>
    </w:p>
    <w:p w14:paraId="6862CABD" w14:textId="77777777" w:rsidR="00672727" w:rsidRPr="00EF4DA7" w:rsidRDefault="00672727" w:rsidP="00672727">
      <w:pPr>
        <w:spacing w:before="120" w:after="0"/>
        <w:rPr>
          <w:rFonts w:eastAsia="Calibri" w:cs="Calibri"/>
          <w:szCs w:val="22"/>
        </w:rPr>
      </w:pPr>
      <w:r w:rsidRPr="00EF4DA7">
        <w:rPr>
          <w:rFonts w:eastAsia="Calibri" w:cs="Calibri"/>
          <w:szCs w:val="22"/>
        </w:rPr>
        <w:t xml:space="preserve">Your application, including personal information, may be published in a notice in the </w:t>
      </w:r>
      <w:r w:rsidRPr="00EF4DA7">
        <w:rPr>
          <w:rFonts w:eastAsia="Calibri" w:cs="Calibri"/>
          <w:i/>
          <w:iCs/>
          <w:szCs w:val="22"/>
        </w:rPr>
        <w:t>Gazette</w:t>
      </w:r>
      <w:r w:rsidRPr="00EF4DA7">
        <w:rPr>
          <w:rFonts w:eastAsia="Calibri" w:cs="Calibri"/>
          <w:szCs w:val="22"/>
        </w:rPr>
        <w:t xml:space="preserve"> as required by section 25 of the Sea Dumping Act, and on the department’s website. As such, your application may be viewed by anyone, including those overseas. The department has not taken steps to ensure that those who view the published material do not breach the Australian Privacy Principles. This means that:</w:t>
      </w:r>
    </w:p>
    <w:p w14:paraId="3108B563" w14:textId="77777777" w:rsidR="00672727" w:rsidRPr="00EF4DA7" w:rsidRDefault="00672727" w:rsidP="00672727">
      <w:pPr>
        <w:numPr>
          <w:ilvl w:val="0"/>
          <w:numId w:val="36"/>
        </w:numPr>
        <w:spacing w:before="60" w:after="60"/>
        <w:ind w:left="357" w:hanging="357"/>
        <w:rPr>
          <w:rFonts w:eastAsia="Calibri" w:cs="Calibri"/>
          <w:szCs w:val="22"/>
        </w:rPr>
      </w:pPr>
      <w:bookmarkStart w:id="78" w:name="_Hlk118211633"/>
      <w:r w:rsidRPr="00EF4DA7">
        <w:rPr>
          <w:rFonts w:eastAsia="Calibri" w:cs="Calibri"/>
          <w:szCs w:val="22"/>
        </w:rPr>
        <w:t xml:space="preserve">overseas viewers may not be accountable under the Privacy Act </w:t>
      </w:r>
    </w:p>
    <w:p w14:paraId="3623730D" w14:textId="77777777" w:rsidR="00672727" w:rsidRPr="00EF4DA7" w:rsidRDefault="00672727" w:rsidP="00672727">
      <w:pPr>
        <w:numPr>
          <w:ilvl w:val="0"/>
          <w:numId w:val="36"/>
        </w:numPr>
        <w:spacing w:before="60" w:after="60"/>
        <w:ind w:left="357" w:hanging="357"/>
        <w:rPr>
          <w:rFonts w:eastAsia="Calibri" w:cs="Calibri"/>
          <w:szCs w:val="22"/>
        </w:rPr>
      </w:pPr>
      <w:r w:rsidRPr="00EF4DA7">
        <w:rPr>
          <w:rFonts w:eastAsia="Calibri" w:cs="Calibri"/>
          <w:szCs w:val="22"/>
        </w:rPr>
        <w:t>you may not be able to seek redress under the Privacy Act</w:t>
      </w:r>
    </w:p>
    <w:p w14:paraId="09019CA2" w14:textId="77777777" w:rsidR="00672727" w:rsidRPr="00EF4DA7" w:rsidRDefault="00672727" w:rsidP="00672727">
      <w:pPr>
        <w:numPr>
          <w:ilvl w:val="0"/>
          <w:numId w:val="36"/>
        </w:numPr>
        <w:spacing w:before="60" w:after="60"/>
        <w:ind w:left="357" w:hanging="357"/>
        <w:rPr>
          <w:rFonts w:eastAsia="Calibri" w:cs="Calibri"/>
          <w:szCs w:val="22"/>
        </w:rPr>
      </w:pPr>
      <w:r w:rsidRPr="00EF4DA7">
        <w:rPr>
          <w:rFonts w:eastAsia="Calibri" w:cs="Calibri"/>
          <w:szCs w:val="22"/>
        </w:rPr>
        <w:t xml:space="preserve">you may not be able to seek redress in the overseas </w:t>
      </w:r>
      <w:proofErr w:type="gramStart"/>
      <w:r w:rsidRPr="00EF4DA7">
        <w:rPr>
          <w:rFonts w:eastAsia="Calibri" w:cs="Calibri"/>
          <w:szCs w:val="22"/>
        </w:rPr>
        <w:t>jurisdiction</w:t>
      </w:r>
      <w:proofErr w:type="gramEnd"/>
    </w:p>
    <w:p w14:paraId="1DE29D57" w14:textId="77777777" w:rsidR="00672727" w:rsidRPr="00EF4DA7" w:rsidRDefault="00672727" w:rsidP="00672727">
      <w:pPr>
        <w:numPr>
          <w:ilvl w:val="0"/>
          <w:numId w:val="36"/>
        </w:numPr>
        <w:shd w:val="clear" w:color="auto" w:fill="FFFFFF"/>
        <w:spacing w:before="60" w:after="0"/>
        <w:ind w:left="357" w:hanging="357"/>
        <w:rPr>
          <w:rFonts w:eastAsia="Calibri" w:cs="Calibri"/>
          <w:szCs w:val="22"/>
          <w:lang w:val="en-US"/>
        </w:rPr>
      </w:pPr>
      <w:r w:rsidRPr="00EF4DA7">
        <w:rPr>
          <w:rFonts w:eastAsia="Calibri" w:cs="Calibri"/>
          <w:szCs w:val="22"/>
        </w:rPr>
        <w:t>overseas viewers may not be subject to any privacy obligations or to any principles similar to the Australian Privacy Principles.</w:t>
      </w:r>
    </w:p>
    <w:p w14:paraId="19BAC5B6" w14:textId="77777777" w:rsidR="00672727" w:rsidRPr="00EF4DA7" w:rsidRDefault="00672727" w:rsidP="00672727">
      <w:pPr>
        <w:spacing w:before="240" w:after="0"/>
        <w:rPr>
          <w:rFonts w:eastAsia="Calibri" w:cs="Calibri"/>
          <w:szCs w:val="22"/>
        </w:rPr>
      </w:pPr>
      <w:r w:rsidRPr="00EF4DA7">
        <w:rPr>
          <w:rFonts w:eastAsia="Calibri" w:cs="Calibri"/>
          <w:szCs w:val="22"/>
        </w:rPr>
        <w:t xml:space="preserve">Your application may also be disclosed to the following organisations, entities, or individuals: </w:t>
      </w:r>
    </w:p>
    <w:p w14:paraId="2D3F85F3" w14:textId="77777777" w:rsidR="00672727" w:rsidRPr="00EF4DA7" w:rsidRDefault="00672727" w:rsidP="00672727">
      <w:pPr>
        <w:numPr>
          <w:ilvl w:val="0"/>
          <w:numId w:val="36"/>
        </w:numPr>
        <w:shd w:val="clear" w:color="auto" w:fill="FFFFFF"/>
        <w:spacing w:before="120" w:after="0"/>
        <w:ind w:left="357" w:hanging="357"/>
        <w:rPr>
          <w:rFonts w:eastAsia="Calibri" w:cs="Calibri"/>
          <w:i/>
          <w:iCs/>
          <w:szCs w:val="22"/>
        </w:rPr>
      </w:pPr>
      <w:r w:rsidRPr="00EF4DA7">
        <w:rPr>
          <w:rFonts w:eastAsia="Calibri" w:cs="Calibri"/>
          <w:szCs w:val="22"/>
        </w:rPr>
        <w:t xml:space="preserve">Individuals who make a request under the </w:t>
      </w:r>
      <w:r w:rsidRPr="00EF4DA7">
        <w:rPr>
          <w:rFonts w:eastAsia="Calibri" w:cs="Calibri"/>
          <w:i/>
          <w:iCs/>
          <w:szCs w:val="22"/>
        </w:rPr>
        <w:t xml:space="preserve">Freedom of Information Act 1982 </w:t>
      </w:r>
    </w:p>
    <w:p w14:paraId="790282E8" w14:textId="77777777" w:rsidR="00672727" w:rsidRPr="00EF4DA7" w:rsidRDefault="00672727" w:rsidP="00672727">
      <w:pPr>
        <w:numPr>
          <w:ilvl w:val="0"/>
          <w:numId w:val="36"/>
        </w:numPr>
        <w:shd w:val="clear" w:color="auto" w:fill="FFFFFF"/>
        <w:spacing w:before="120" w:after="0"/>
        <w:ind w:left="357" w:hanging="357"/>
        <w:rPr>
          <w:rFonts w:eastAsia="Calibri" w:cs="Calibri"/>
          <w:szCs w:val="22"/>
        </w:rPr>
      </w:pPr>
      <w:r w:rsidRPr="00EF4DA7">
        <w:rPr>
          <w:rFonts w:eastAsia="Calibri" w:cs="Calibri"/>
          <w:szCs w:val="22"/>
        </w:rPr>
        <w:t xml:space="preserve">The Australian National Audit office and other privately appointed auditors </w:t>
      </w:r>
    </w:p>
    <w:p w14:paraId="7064F0FE" w14:textId="77777777" w:rsidR="00672727" w:rsidRPr="00EF4DA7" w:rsidRDefault="00672727" w:rsidP="00672727">
      <w:pPr>
        <w:numPr>
          <w:ilvl w:val="0"/>
          <w:numId w:val="36"/>
        </w:numPr>
        <w:shd w:val="clear" w:color="auto" w:fill="FFFFFF"/>
        <w:spacing w:before="120" w:after="0"/>
        <w:ind w:left="357" w:hanging="357"/>
        <w:rPr>
          <w:rFonts w:eastAsia="Calibri" w:cs="Calibri"/>
          <w:szCs w:val="22"/>
        </w:rPr>
      </w:pPr>
      <w:r w:rsidRPr="00EF4DA7">
        <w:rPr>
          <w:rFonts w:eastAsia="Calibri" w:cs="Calibri"/>
          <w:szCs w:val="22"/>
        </w:rPr>
        <w:t xml:space="preserve">Other law enforcement bodies </w:t>
      </w:r>
    </w:p>
    <w:p w14:paraId="6B7E4412" w14:textId="77777777" w:rsidR="00672727" w:rsidRPr="00EF4DA7" w:rsidRDefault="00672727" w:rsidP="00672727">
      <w:pPr>
        <w:numPr>
          <w:ilvl w:val="0"/>
          <w:numId w:val="36"/>
        </w:numPr>
        <w:shd w:val="clear" w:color="auto" w:fill="FFFFFF"/>
        <w:spacing w:before="120" w:after="0"/>
        <w:ind w:left="357" w:hanging="357"/>
        <w:rPr>
          <w:rFonts w:cs="Calibri"/>
          <w:szCs w:val="22"/>
        </w:rPr>
      </w:pPr>
      <w:r w:rsidRPr="00EF4DA7">
        <w:rPr>
          <w:rFonts w:eastAsia="Calibri" w:cs="Calibri"/>
          <w:szCs w:val="22"/>
        </w:rPr>
        <w:t xml:space="preserve">The department’s legal advisors. </w:t>
      </w:r>
    </w:p>
    <w:p w14:paraId="660653DC" w14:textId="77777777" w:rsidR="00672727" w:rsidRPr="00EF4DA7" w:rsidRDefault="00672727" w:rsidP="00672727">
      <w:pPr>
        <w:shd w:val="clear" w:color="auto" w:fill="FFFFFF"/>
        <w:spacing w:before="240" w:after="0"/>
        <w:rPr>
          <w:rFonts w:eastAsia="Calibri" w:cs="Calibri"/>
          <w:szCs w:val="22"/>
          <w:lang w:val="en-US"/>
        </w:rPr>
      </w:pPr>
      <w:r w:rsidRPr="00EF4DA7">
        <w:rPr>
          <w:rFonts w:eastAsia="Calibri" w:cs="Calibri"/>
          <w:szCs w:val="22"/>
          <w:lang w:val="en-US"/>
        </w:rPr>
        <w:t>By completing and submitting this form, you:</w:t>
      </w:r>
    </w:p>
    <w:p w14:paraId="1BCBF95D" w14:textId="77777777" w:rsidR="00672727" w:rsidRPr="009658A7" w:rsidRDefault="00672727" w:rsidP="00672727">
      <w:pPr>
        <w:numPr>
          <w:ilvl w:val="0"/>
          <w:numId w:val="36"/>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consent to the department’s use and publication of all information in your application </w:t>
      </w:r>
      <w:r w:rsidRPr="00EF4DA7">
        <w:rPr>
          <w:rFonts w:eastAsia="Calibri" w:cs="Calibri"/>
          <w:szCs w:val="22"/>
        </w:rPr>
        <w:t xml:space="preserve">for the purposes set out </w:t>
      </w:r>
      <w:proofErr w:type="gramStart"/>
      <w:r w:rsidRPr="00EF4DA7">
        <w:rPr>
          <w:rFonts w:eastAsia="Calibri" w:cs="Calibri"/>
          <w:szCs w:val="22"/>
        </w:rPr>
        <w:t>above</w:t>
      </w:r>
      <w:proofErr w:type="gramEnd"/>
    </w:p>
    <w:p w14:paraId="7B2A2179" w14:textId="77777777" w:rsidR="00672727" w:rsidRPr="00EF4DA7" w:rsidRDefault="00672727" w:rsidP="00672727">
      <w:pPr>
        <w:shd w:val="clear" w:color="auto" w:fill="FFFFFF"/>
        <w:spacing w:before="120" w:after="0"/>
        <w:rPr>
          <w:rFonts w:eastAsia="Calibri" w:cs="Calibri"/>
          <w:color w:val="auto"/>
          <w:szCs w:val="22"/>
        </w:rPr>
      </w:pPr>
    </w:p>
    <w:bookmarkEnd w:id="74"/>
    <w:bookmarkEnd w:id="78"/>
    <w:p w14:paraId="1A53241B" w14:textId="77777777" w:rsidR="00672727" w:rsidRPr="00EF4DA7" w:rsidRDefault="00672727" w:rsidP="00672727">
      <w:pPr>
        <w:numPr>
          <w:ilvl w:val="0"/>
          <w:numId w:val="36"/>
        </w:numPr>
        <w:shd w:val="clear" w:color="auto" w:fill="FFFFFF"/>
        <w:spacing w:before="120" w:after="0"/>
        <w:ind w:left="357" w:hanging="357"/>
        <w:rPr>
          <w:rFonts w:eastAsia="Calibri" w:cs="Calibri"/>
          <w:color w:val="auto"/>
          <w:szCs w:val="22"/>
        </w:rPr>
      </w:pPr>
      <w:r w:rsidRPr="00EF4DA7">
        <w:rPr>
          <w:rFonts w:eastAsia="Calibri" w:cs="Calibri"/>
          <w:color w:val="auto"/>
          <w:szCs w:val="22"/>
        </w:rPr>
        <w:lastRenderedPageBreak/>
        <w:t xml:space="preserve">grant the department a perpetual, irrevocable, world-wide, royalty free, non-exclusive licence (including a right of sublicence) to use, reproduce, adapt, modify, publish, and communicate your application for the purposes set out </w:t>
      </w:r>
      <w:proofErr w:type="gramStart"/>
      <w:r w:rsidRPr="00EF4DA7">
        <w:rPr>
          <w:rFonts w:eastAsia="Calibri" w:cs="Calibri"/>
          <w:color w:val="auto"/>
          <w:szCs w:val="22"/>
        </w:rPr>
        <w:t>above</w:t>
      </w:r>
      <w:proofErr w:type="gramEnd"/>
    </w:p>
    <w:p w14:paraId="029CF11C" w14:textId="77777777" w:rsidR="00672727" w:rsidRPr="00EF4DA7" w:rsidRDefault="00672727" w:rsidP="00672727">
      <w:pPr>
        <w:numPr>
          <w:ilvl w:val="0"/>
          <w:numId w:val="36"/>
        </w:numPr>
        <w:shd w:val="clear" w:color="auto" w:fill="FFFFFF"/>
        <w:spacing w:before="120" w:after="0"/>
        <w:ind w:left="357" w:hanging="357"/>
        <w:rPr>
          <w:rFonts w:eastAsia="Calibri" w:cs="Calibri"/>
          <w:color w:val="auto"/>
          <w:szCs w:val="22"/>
        </w:rPr>
      </w:pPr>
      <w:r w:rsidRPr="00EF4DA7">
        <w:rPr>
          <w:rFonts w:eastAsia="Calibri" w:cs="Calibri"/>
          <w:szCs w:val="22"/>
          <w:lang w:val="en-US"/>
        </w:rPr>
        <w:t xml:space="preserve">warrant </w:t>
      </w:r>
      <w:r w:rsidRPr="00EF4DA7">
        <w:rPr>
          <w:rFonts w:eastAsia="Calibri" w:cs="Calibri"/>
          <w:color w:val="auto"/>
          <w:szCs w:val="22"/>
        </w:rPr>
        <w:t xml:space="preserve">that the department’s use of your application in accordance with the above licence will not infringe the intellectual property rights of any other person and that you have the necessary rights to provide the above </w:t>
      </w:r>
      <w:proofErr w:type="gramStart"/>
      <w:r w:rsidRPr="00EF4DA7">
        <w:rPr>
          <w:rFonts w:eastAsia="Calibri" w:cs="Calibri"/>
          <w:color w:val="auto"/>
          <w:szCs w:val="22"/>
        </w:rPr>
        <w:t>licence</w:t>
      </w:r>
      <w:proofErr w:type="gramEnd"/>
    </w:p>
    <w:p w14:paraId="59DA75B8" w14:textId="77777777" w:rsidR="00672727" w:rsidRPr="00EF4DA7" w:rsidRDefault="00672727" w:rsidP="00672727">
      <w:pPr>
        <w:numPr>
          <w:ilvl w:val="0"/>
          <w:numId w:val="36"/>
        </w:numPr>
        <w:shd w:val="clear" w:color="auto" w:fill="FFFFFF"/>
        <w:spacing w:before="120" w:after="0"/>
        <w:ind w:left="357" w:hanging="357"/>
        <w:rPr>
          <w:rFonts w:eastAsia="Calibri" w:cs="Calibri"/>
          <w:color w:val="auto"/>
          <w:szCs w:val="22"/>
        </w:rPr>
      </w:pPr>
      <w:r w:rsidRPr="00EF4DA7">
        <w:rPr>
          <w:rFonts w:eastAsia="Calibri" w:cs="Calibri"/>
          <w:color w:val="auto"/>
          <w:szCs w:val="22"/>
        </w:rPr>
        <w:t xml:space="preserve">indemnify the department against any loss or liability from any claim arising out of or in connection with the department’s use and publication of your application in accordance with the above </w:t>
      </w:r>
      <w:proofErr w:type="gramStart"/>
      <w:r w:rsidRPr="00EF4DA7">
        <w:rPr>
          <w:rFonts w:eastAsia="Calibri" w:cs="Calibri"/>
          <w:color w:val="auto"/>
          <w:szCs w:val="22"/>
        </w:rPr>
        <w:t>licence</w:t>
      </w:r>
      <w:proofErr w:type="gramEnd"/>
    </w:p>
    <w:p w14:paraId="2CE2F6AE" w14:textId="77777777" w:rsidR="00672727" w:rsidRPr="00EF4DA7" w:rsidRDefault="00672727" w:rsidP="00672727">
      <w:pPr>
        <w:shd w:val="clear" w:color="auto" w:fill="FFFFFF"/>
        <w:spacing w:before="120" w:after="0"/>
        <w:rPr>
          <w:rFonts w:eastAsia="Calibri" w:cs="Calibri"/>
          <w:color w:val="auto"/>
          <w:szCs w:val="22"/>
        </w:rPr>
      </w:pPr>
      <w:r w:rsidRPr="00EF4DA7">
        <w:rPr>
          <w:rFonts w:eastAsia="Calibri" w:cs="Calibri"/>
          <w:color w:val="auto"/>
          <w:szCs w:val="22"/>
        </w:rPr>
        <w:t xml:space="preserve">subject to any agreement with the department in writing as to its use and publication of your application. </w:t>
      </w:r>
    </w:p>
    <w:p w14:paraId="1A1E2BBC" w14:textId="77777777" w:rsidR="00672727" w:rsidRPr="00EF4DA7" w:rsidRDefault="00672727" w:rsidP="00672727">
      <w:pPr>
        <w:shd w:val="clear" w:color="auto" w:fill="FFFFFF"/>
        <w:spacing w:before="120" w:after="0"/>
        <w:rPr>
          <w:rFonts w:eastAsia="Calibri" w:cs="Calibri"/>
          <w:color w:val="auto"/>
          <w:szCs w:val="22"/>
          <w:highlight w:val="cyan"/>
        </w:rPr>
      </w:pPr>
      <w:r w:rsidRPr="00EF4DA7">
        <w:rPr>
          <w:rFonts w:eastAsia="Calibri" w:cs="Calibri"/>
          <w:color w:val="auto"/>
          <w:szCs w:val="22"/>
        </w:rPr>
        <w:t>Please contact the department if you wish to discuss the terms of the department’s use and publication of your application. In particular, if you wish to request that the department does not publish specified information in your application. If you seek that information in your application should be kept confidential, you must clearly identify this information and the reason for seeking its confidentiality at the time of making your application. You must demonstrate that:</w:t>
      </w:r>
    </w:p>
    <w:p w14:paraId="12807975" w14:textId="77777777" w:rsidR="00672727" w:rsidRPr="009658A7" w:rsidRDefault="00672727" w:rsidP="00672727">
      <w:pPr>
        <w:numPr>
          <w:ilvl w:val="0"/>
          <w:numId w:val="36"/>
        </w:numPr>
        <w:shd w:val="clear" w:color="auto" w:fill="FFFFFF"/>
        <w:spacing w:before="120" w:after="120"/>
        <w:ind w:left="357" w:hanging="357"/>
        <w:rPr>
          <w:rFonts w:eastAsia="Calibri" w:cs="Calibri"/>
          <w:szCs w:val="22"/>
        </w:rPr>
      </w:pPr>
      <w:r w:rsidRPr="00EF4DA7">
        <w:rPr>
          <w:rFonts w:eastAsia="Calibri" w:cs="Calibri"/>
          <w:szCs w:val="22"/>
        </w:rPr>
        <w:t>the</w:t>
      </w:r>
      <w:r w:rsidRPr="009658A7">
        <w:rPr>
          <w:rFonts w:eastAsia="Calibri" w:cs="Calibri"/>
          <w:szCs w:val="22"/>
        </w:rPr>
        <w:t xml:space="preserve"> information is not in the public domain, readily discoverable or required to be disclosed under any other state or Commonwealth law, and is secret or known to a limited </w:t>
      </w:r>
      <w:proofErr w:type="gramStart"/>
      <w:r w:rsidRPr="009658A7">
        <w:rPr>
          <w:rFonts w:eastAsia="Calibri" w:cs="Calibri"/>
          <w:szCs w:val="22"/>
        </w:rPr>
        <w:t>group</w:t>
      </w:r>
      <w:proofErr w:type="gramEnd"/>
      <w:r w:rsidRPr="009658A7">
        <w:rPr>
          <w:rFonts w:eastAsia="Calibri" w:cs="Calibri"/>
          <w:szCs w:val="22"/>
        </w:rPr>
        <w:t xml:space="preserve"> </w:t>
      </w:r>
    </w:p>
    <w:p w14:paraId="65C02CC8" w14:textId="77777777" w:rsidR="00672727" w:rsidRPr="009658A7" w:rsidRDefault="00672727" w:rsidP="00672727">
      <w:pPr>
        <w:numPr>
          <w:ilvl w:val="0"/>
          <w:numId w:val="36"/>
        </w:numPr>
        <w:shd w:val="clear" w:color="auto" w:fill="FFFFFF"/>
        <w:spacing w:before="120" w:after="120"/>
        <w:ind w:left="357" w:hanging="357"/>
        <w:rPr>
          <w:rFonts w:eastAsia="Calibri" w:cs="Calibri"/>
          <w:szCs w:val="22"/>
        </w:rPr>
      </w:pPr>
      <w:r w:rsidRPr="009658A7">
        <w:rPr>
          <w:rFonts w:eastAsia="Calibri" w:cs="Calibri"/>
          <w:szCs w:val="22"/>
        </w:rPr>
        <w:t xml:space="preserve">the reasons for keeping the information confidential. For example, for commercial-in-confidence information, that the release of the information would cause competitive detriment to the owner of the information. </w:t>
      </w:r>
    </w:p>
    <w:p w14:paraId="1882E61A" w14:textId="77777777" w:rsidR="00672727" w:rsidRPr="009658A7" w:rsidRDefault="00672727" w:rsidP="00672727">
      <w:pPr>
        <w:shd w:val="clear" w:color="auto" w:fill="FFFFFF"/>
        <w:spacing w:before="120" w:after="120"/>
        <w:rPr>
          <w:rFonts w:eastAsia="Calibri" w:cs="Calibri"/>
          <w:szCs w:val="22"/>
        </w:rPr>
      </w:pPr>
      <w:r w:rsidRPr="009658A7">
        <w:rPr>
          <w:rFonts w:eastAsia="Calibri" w:cs="Calibri"/>
          <w:szCs w:val="22"/>
        </w:rPr>
        <w:t xml:space="preserve">Please list any information in your application that you seek to be kept confidential and the reasons for seeking its confidentiality in the table below. </w:t>
      </w:r>
    </w:p>
    <w:tbl>
      <w:tblPr>
        <w:tblStyle w:val="TableGrid"/>
        <w:tblW w:w="9065" w:type="dxa"/>
        <w:tblInd w:w="-5" w:type="dxa"/>
        <w:tblLook w:val="04A0" w:firstRow="1" w:lastRow="0" w:firstColumn="1" w:lastColumn="0" w:noHBand="0" w:noVBand="1"/>
      </w:tblPr>
      <w:tblGrid>
        <w:gridCol w:w="1345"/>
        <w:gridCol w:w="1588"/>
        <w:gridCol w:w="3309"/>
        <w:gridCol w:w="2823"/>
      </w:tblGrid>
      <w:tr w:rsidR="00672727" w:rsidRPr="00FC2642" w14:paraId="4D40B81B" w14:textId="77777777" w:rsidTr="005855B7">
        <w:tc>
          <w:tcPr>
            <w:tcW w:w="1345" w:type="dxa"/>
            <w:shd w:val="clear" w:color="auto" w:fill="D9D9D9"/>
          </w:tcPr>
          <w:p w14:paraId="70C22711" w14:textId="77777777" w:rsidR="00672727" w:rsidRPr="002C6176" w:rsidRDefault="00672727" w:rsidP="005855B7">
            <w:pPr>
              <w:keepNext/>
              <w:rPr>
                <w:rFonts w:cs="Calibri"/>
                <w:b/>
                <w:sz w:val="21"/>
                <w:szCs w:val="21"/>
              </w:rPr>
            </w:pPr>
            <w:bookmarkStart w:id="79" w:name="_Hlk118206833"/>
            <w:r w:rsidRPr="002C6176">
              <w:rPr>
                <w:rFonts w:cs="Calibri"/>
                <w:b/>
                <w:sz w:val="21"/>
                <w:szCs w:val="21"/>
              </w:rPr>
              <w:t>Item number</w:t>
            </w:r>
          </w:p>
        </w:tc>
        <w:tc>
          <w:tcPr>
            <w:tcW w:w="1588" w:type="dxa"/>
            <w:shd w:val="clear" w:color="auto" w:fill="D9D9D9"/>
          </w:tcPr>
          <w:p w14:paraId="6361BD25" w14:textId="77777777" w:rsidR="00672727" w:rsidRPr="002C6176" w:rsidRDefault="00672727" w:rsidP="005855B7">
            <w:pPr>
              <w:keepNext/>
              <w:rPr>
                <w:rFonts w:cs="Calibri"/>
                <w:b/>
                <w:sz w:val="21"/>
                <w:szCs w:val="21"/>
              </w:rPr>
            </w:pPr>
            <w:r w:rsidRPr="002C6176">
              <w:rPr>
                <w:rFonts w:cs="Calibri"/>
                <w:b/>
                <w:sz w:val="21"/>
                <w:szCs w:val="21"/>
              </w:rPr>
              <w:t xml:space="preserve">Location of information in the application </w:t>
            </w:r>
          </w:p>
        </w:tc>
        <w:tc>
          <w:tcPr>
            <w:tcW w:w="3309" w:type="dxa"/>
            <w:shd w:val="clear" w:color="auto" w:fill="D9D9D9"/>
          </w:tcPr>
          <w:p w14:paraId="37A22BF4" w14:textId="77777777" w:rsidR="00672727" w:rsidRPr="002C6176" w:rsidRDefault="00672727" w:rsidP="005855B7">
            <w:pPr>
              <w:keepNext/>
              <w:rPr>
                <w:rFonts w:cs="Calibri"/>
                <w:b/>
                <w:sz w:val="21"/>
                <w:szCs w:val="21"/>
              </w:rPr>
            </w:pPr>
            <w:r w:rsidRPr="002C6176">
              <w:rPr>
                <w:rFonts w:cs="Calibri"/>
                <w:b/>
                <w:sz w:val="21"/>
                <w:szCs w:val="21"/>
              </w:rPr>
              <w:t>Description of confidential information</w:t>
            </w:r>
          </w:p>
        </w:tc>
        <w:tc>
          <w:tcPr>
            <w:tcW w:w="2823" w:type="dxa"/>
            <w:shd w:val="clear" w:color="auto" w:fill="D9D9D9"/>
          </w:tcPr>
          <w:p w14:paraId="637CFE9D" w14:textId="77777777" w:rsidR="00672727" w:rsidRPr="002C6176" w:rsidRDefault="00672727" w:rsidP="005855B7">
            <w:pPr>
              <w:keepNext/>
              <w:rPr>
                <w:rFonts w:cs="Calibri"/>
                <w:b/>
                <w:sz w:val="21"/>
                <w:szCs w:val="21"/>
              </w:rPr>
            </w:pPr>
            <w:r w:rsidRPr="002C6176">
              <w:rPr>
                <w:b/>
                <w:sz w:val="21"/>
                <w:szCs w:val="21"/>
              </w:rPr>
              <w:t xml:space="preserve">Reason for seeking confidentiality  </w:t>
            </w:r>
          </w:p>
        </w:tc>
      </w:tr>
      <w:tr w:rsidR="00672727" w:rsidRPr="00FC2642" w14:paraId="34E30EDD" w14:textId="77777777" w:rsidTr="005855B7">
        <w:tc>
          <w:tcPr>
            <w:tcW w:w="1345" w:type="dxa"/>
          </w:tcPr>
          <w:p w14:paraId="46E3D34D" w14:textId="77777777" w:rsidR="00672727" w:rsidRPr="00FC2642" w:rsidRDefault="00672727" w:rsidP="005855B7">
            <w:pPr>
              <w:keepNext/>
              <w:rPr>
                <w:rFonts w:cs="Calibri"/>
                <w:sz w:val="21"/>
                <w:szCs w:val="21"/>
              </w:rPr>
            </w:pPr>
          </w:p>
        </w:tc>
        <w:tc>
          <w:tcPr>
            <w:tcW w:w="1588" w:type="dxa"/>
          </w:tcPr>
          <w:p w14:paraId="2D2E159A" w14:textId="77777777" w:rsidR="00672727" w:rsidRPr="00FC2642" w:rsidRDefault="00672727" w:rsidP="005855B7">
            <w:pPr>
              <w:keepNext/>
              <w:rPr>
                <w:rFonts w:cs="Calibri"/>
                <w:sz w:val="21"/>
                <w:szCs w:val="21"/>
              </w:rPr>
            </w:pPr>
          </w:p>
        </w:tc>
        <w:tc>
          <w:tcPr>
            <w:tcW w:w="3309" w:type="dxa"/>
          </w:tcPr>
          <w:p w14:paraId="5BFF8C9C" w14:textId="77777777" w:rsidR="00672727" w:rsidRPr="00FC2642" w:rsidRDefault="00672727" w:rsidP="005855B7">
            <w:pPr>
              <w:keepNext/>
              <w:rPr>
                <w:rFonts w:cs="Calibri"/>
                <w:sz w:val="21"/>
                <w:szCs w:val="21"/>
              </w:rPr>
            </w:pPr>
          </w:p>
        </w:tc>
        <w:tc>
          <w:tcPr>
            <w:tcW w:w="2823" w:type="dxa"/>
          </w:tcPr>
          <w:p w14:paraId="75C22A70" w14:textId="77777777" w:rsidR="00672727" w:rsidRPr="00FC2642" w:rsidRDefault="00672727" w:rsidP="005855B7">
            <w:pPr>
              <w:keepNext/>
              <w:rPr>
                <w:rFonts w:cs="Calibri"/>
                <w:sz w:val="21"/>
                <w:szCs w:val="21"/>
              </w:rPr>
            </w:pPr>
          </w:p>
        </w:tc>
      </w:tr>
      <w:tr w:rsidR="00672727" w:rsidRPr="00FC2642" w14:paraId="57B0541F" w14:textId="77777777" w:rsidTr="005855B7">
        <w:tc>
          <w:tcPr>
            <w:tcW w:w="1345" w:type="dxa"/>
          </w:tcPr>
          <w:p w14:paraId="05BDF7A6" w14:textId="77777777" w:rsidR="00672727" w:rsidRPr="00FC2642" w:rsidRDefault="00672727" w:rsidP="005855B7">
            <w:pPr>
              <w:keepNext/>
              <w:rPr>
                <w:rFonts w:cs="Calibri"/>
                <w:sz w:val="21"/>
                <w:szCs w:val="21"/>
              </w:rPr>
            </w:pPr>
          </w:p>
        </w:tc>
        <w:tc>
          <w:tcPr>
            <w:tcW w:w="1588" w:type="dxa"/>
          </w:tcPr>
          <w:p w14:paraId="63D25A18" w14:textId="77777777" w:rsidR="00672727" w:rsidRPr="00FC2642" w:rsidRDefault="00672727" w:rsidP="005855B7">
            <w:pPr>
              <w:keepNext/>
              <w:rPr>
                <w:rFonts w:cs="Calibri"/>
                <w:sz w:val="21"/>
                <w:szCs w:val="21"/>
              </w:rPr>
            </w:pPr>
          </w:p>
        </w:tc>
        <w:tc>
          <w:tcPr>
            <w:tcW w:w="3309" w:type="dxa"/>
          </w:tcPr>
          <w:p w14:paraId="17D72CCD" w14:textId="77777777" w:rsidR="00672727" w:rsidRPr="00FC2642" w:rsidRDefault="00672727" w:rsidP="005855B7">
            <w:pPr>
              <w:keepNext/>
              <w:rPr>
                <w:rFonts w:cs="Calibri"/>
                <w:sz w:val="21"/>
                <w:szCs w:val="21"/>
              </w:rPr>
            </w:pPr>
          </w:p>
        </w:tc>
        <w:tc>
          <w:tcPr>
            <w:tcW w:w="2823" w:type="dxa"/>
          </w:tcPr>
          <w:p w14:paraId="34DE8565" w14:textId="77777777" w:rsidR="00672727" w:rsidRPr="00FC2642" w:rsidRDefault="00672727" w:rsidP="005855B7">
            <w:pPr>
              <w:keepNext/>
              <w:rPr>
                <w:rFonts w:cs="Calibri"/>
                <w:sz w:val="21"/>
                <w:szCs w:val="21"/>
              </w:rPr>
            </w:pPr>
          </w:p>
        </w:tc>
      </w:tr>
      <w:tr w:rsidR="00672727" w:rsidRPr="00FC2642" w14:paraId="221A9BAE" w14:textId="77777777" w:rsidTr="005855B7">
        <w:tc>
          <w:tcPr>
            <w:tcW w:w="1345" w:type="dxa"/>
          </w:tcPr>
          <w:p w14:paraId="229820B3" w14:textId="77777777" w:rsidR="00672727" w:rsidRPr="00FC2642" w:rsidRDefault="00672727" w:rsidP="005855B7">
            <w:pPr>
              <w:keepNext/>
              <w:rPr>
                <w:rFonts w:cs="Calibri"/>
                <w:sz w:val="21"/>
                <w:szCs w:val="21"/>
              </w:rPr>
            </w:pPr>
          </w:p>
        </w:tc>
        <w:tc>
          <w:tcPr>
            <w:tcW w:w="1588" w:type="dxa"/>
          </w:tcPr>
          <w:p w14:paraId="412B3B09" w14:textId="77777777" w:rsidR="00672727" w:rsidRPr="00FC2642" w:rsidRDefault="00672727" w:rsidP="005855B7">
            <w:pPr>
              <w:keepNext/>
              <w:rPr>
                <w:rFonts w:cs="Calibri"/>
                <w:sz w:val="21"/>
                <w:szCs w:val="21"/>
              </w:rPr>
            </w:pPr>
          </w:p>
        </w:tc>
        <w:tc>
          <w:tcPr>
            <w:tcW w:w="3309" w:type="dxa"/>
          </w:tcPr>
          <w:p w14:paraId="3284911A" w14:textId="77777777" w:rsidR="00672727" w:rsidRPr="00FC2642" w:rsidRDefault="00672727" w:rsidP="005855B7">
            <w:pPr>
              <w:keepNext/>
              <w:rPr>
                <w:rFonts w:cs="Calibri"/>
                <w:sz w:val="21"/>
                <w:szCs w:val="21"/>
              </w:rPr>
            </w:pPr>
          </w:p>
        </w:tc>
        <w:tc>
          <w:tcPr>
            <w:tcW w:w="2823" w:type="dxa"/>
          </w:tcPr>
          <w:p w14:paraId="22BF5B34" w14:textId="77777777" w:rsidR="00672727" w:rsidRPr="00FC2642" w:rsidRDefault="00672727" w:rsidP="005855B7">
            <w:pPr>
              <w:keepNext/>
              <w:rPr>
                <w:rFonts w:cs="Calibri"/>
                <w:sz w:val="21"/>
                <w:szCs w:val="21"/>
              </w:rPr>
            </w:pPr>
          </w:p>
        </w:tc>
      </w:tr>
    </w:tbl>
    <w:bookmarkEnd w:id="79"/>
    <w:p w14:paraId="71D3281E" w14:textId="77777777" w:rsidR="00672727" w:rsidRPr="00EF4DA7" w:rsidRDefault="00672727" w:rsidP="00672727">
      <w:pPr>
        <w:spacing w:before="60"/>
        <w:rPr>
          <w:rFonts w:eastAsia="Calibri" w:cs="Calibri"/>
          <w:color w:val="auto"/>
          <w:sz w:val="20"/>
          <w:szCs w:val="22"/>
        </w:rPr>
      </w:pPr>
      <w:r w:rsidRPr="00EF4DA7">
        <w:rPr>
          <w:rFonts w:eastAsia="Calibri" w:cs="Calibri"/>
          <w:color w:val="auto"/>
          <w:sz w:val="20"/>
          <w:szCs w:val="22"/>
        </w:rPr>
        <w:t xml:space="preserve">Insert further rows to the table as required. </w:t>
      </w:r>
    </w:p>
    <w:p w14:paraId="4CB6F2CB" w14:textId="77777777" w:rsidR="00672727" w:rsidRPr="00EF4DA7" w:rsidRDefault="00672727" w:rsidP="00672727">
      <w:pPr>
        <w:shd w:val="clear" w:color="auto" w:fill="FFFFFF"/>
        <w:spacing w:after="0"/>
        <w:rPr>
          <w:rFonts w:eastAsia="Calibri" w:cs="Calibri"/>
          <w:szCs w:val="22"/>
        </w:rPr>
      </w:pPr>
      <w:r w:rsidRPr="00EF4DA7">
        <w:rPr>
          <w:rFonts w:eastAsia="Calibri" w:cs="Calibri"/>
          <w:szCs w:val="22"/>
        </w:rPr>
        <w:t xml:space="preserve">The department will not use or disclose your personal information for any other purpose without your consent, unless it is required or authorised by law, or relates to our enforcement activities. The department will use and store personal information in your application in accordance with the Australian Privacy Principles. </w:t>
      </w:r>
    </w:p>
    <w:p w14:paraId="218D452B" w14:textId="122E1E5F" w:rsidR="00672727" w:rsidRPr="00EF4DA7" w:rsidRDefault="00672727" w:rsidP="00672727">
      <w:pPr>
        <w:shd w:val="clear" w:color="auto" w:fill="FFFFFF"/>
        <w:spacing w:before="120" w:after="0"/>
        <w:rPr>
          <w:rFonts w:eastAsia="Calibri" w:cs="Calibri"/>
          <w:szCs w:val="22"/>
          <w:lang w:val="en-US"/>
        </w:rPr>
      </w:pPr>
      <w:r w:rsidRPr="00EF4DA7">
        <w:rPr>
          <w:rFonts w:eastAsia="Calibri" w:cs="Calibri"/>
          <w:szCs w:val="22"/>
          <w:lang w:val="en-US"/>
        </w:rPr>
        <w:t xml:space="preserve">See the department’s Privacy Policy to learn more about accessing or correcting personal information or making a complaint at </w:t>
      </w:r>
      <w:hyperlink r:id="rId30" w:history="1">
        <w:r w:rsidR="0077433F" w:rsidRPr="003D1FC0">
          <w:rPr>
            <w:rStyle w:val="Hyperlink"/>
            <w:rFonts w:eastAsia="Calibri" w:cs="Calibri"/>
            <w:color w:val="0070C0"/>
            <w:szCs w:val="22"/>
          </w:rPr>
          <w:t>https://www.dcceew.gov.au/about/commitment/privacy</w:t>
        </w:r>
      </w:hyperlink>
      <w:r w:rsidR="00A274BD">
        <w:rPr>
          <w:rFonts w:eastAsia="Calibri" w:cs="Calibri"/>
          <w:szCs w:val="22"/>
        </w:rPr>
        <w:t xml:space="preserve">. </w:t>
      </w:r>
      <w:r w:rsidRPr="00EF4DA7">
        <w:rPr>
          <w:rFonts w:eastAsia="Calibri" w:cs="Calibri"/>
          <w:szCs w:val="22"/>
          <w:lang w:val="en-US"/>
        </w:rPr>
        <w:t xml:space="preserve">Alternatively, email the department at </w:t>
      </w:r>
      <w:hyperlink r:id="rId31" w:history="1">
        <w:r w:rsidRPr="00EF4DA7">
          <w:rPr>
            <w:rFonts w:eastAsia="Calibri" w:cs="Calibri"/>
            <w:color w:val="0563C1"/>
            <w:szCs w:val="22"/>
            <w:u w:val="single"/>
            <w:lang w:val="en-US"/>
          </w:rPr>
          <w:t>privacy@dcceew.gov.au</w:t>
        </w:r>
      </w:hyperlink>
      <w:r w:rsidRPr="00EF4DA7">
        <w:rPr>
          <w:rFonts w:eastAsia="Calibri" w:cs="Calibri"/>
          <w:szCs w:val="22"/>
          <w:lang w:val="en-US"/>
        </w:rPr>
        <w:t>.</w:t>
      </w:r>
    </w:p>
    <w:p w14:paraId="43A339EB" w14:textId="77777777" w:rsidR="00672727" w:rsidRDefault="00672727" w:rsidP="00672727">
      <w:pPr>
        <w:spacing w:before="240" w:after="0" w:line="259" w:lineRule="auto"/>
        <w:rPr>
          <w:rFonts w:eastAsia="Calibri" w:cs="Calibri"/>
          <w:b/>
          <w:bCs/>
          <w:sz w:val="32"/>
          <w:szCs w:val="32"/>
        </w:rPr>
      </w:pPr>
      <w:r w:rsidRPr="00EF4DA7">
        <w:rPr>
          <w:rFonts w:eastAsia="Calibri" w:cs="Calibri"/>
          <w:b/>
          <w:bCs/>
          <w:szCs w:val="22"/>
        </w:rPr>
        <w:t xml:space="preserve">I have read, understood, and agree with the terms of this information notice, including to the extent that it relates to the department’s collection, use and disclosure of personal information under the Privacy Act: </w:t>
      </w:r>
      <w:sdt>
        <w:sdtPr>
          <w:rPr>
            <w:rFonts w:eastAsia="Calibri" w:cs="Calibri"/>
            <w:b/>
            <w:bCs/>
            <w:sz w:val="32"/>
            <w:szCs w:val="32"/>
          </w:rPr>
          <w:id w:val="1514802907"/>
          <w14:checkbox>
            <w14:checked w14:val="0"/>
            <w14:checkedState w14:val="2612" w14:font="MS Gothic"/>
            <w14:uncheckedState w14:val="2610" w14:font="MS Gothic"/>
          </w14:checkbox>
        </w:sdtPr>
        <w:sdtEndPr/>
        <w:sdtContent>
          <w:r w:rsidRPr="00EF4DA7">
            <w:rPr>
              <w:rFonts w:ascii="Segoe UI Symbol" w:eastAsia="Calibri" w:hAnsi="Segoe UI Symbol" w:cs="Segoe UI Symbol"/>
              <w:b/>
              <w:bCs/>
              <w:sz w:val="32"/>
              <w:szCs w:val="32"/>
            </w:rPr>
            <w:t>☐</w:t>
          </w:r>
        </w:sdtContent>
      </w:sdt>
      <w:bookmarkEnd w:id="76"/>
    </w:p>
    <w:bookmarkEnd w:id="75"/>
    <w:bookmarkEnd w:id="77"/>
    <w:p w14:paraId="3CA2EDB0" w14:textId="77777777" w:rsidR="0016489F" w:rsidRPr="004B3D4A" w:rsidRDefault="0016489F"/>
    <w:p w14:paraId="51855B64" w14:textId="77777777" w:rsidR="0016489F" w:rsidRPr="004B3D4A" w:rsidRDefault="0016489F" w:rsidP="0016489F">
      <w:pPr>
        <w:rPr>
          <w:sz w:val="18"/>
        </w:rPr>
      </w:pPr>
      <w:r w:rsidRPr="004B3D4A">
        <w:rPr>
          <w:sz w:val="24"/>
          <w:szCs w:val="24"/>
        </w:rPr>
        <w:br w:type="page"/>
      </w:r>
    </w:p>
    <w:p w14:paraId="040FFF19" w14:textId="76DC90E9" w:rsidR="0016489F" w:rsidRPr="004B3D4A" w:rsidRDefault="0016489F">
      <w:pPr>
        <w:keepNext/>
        <w:spacing w:before="240"/>
        <w:ind w:left="720" w:hanging="720"/>
        <w:outlineLvl w:val="1"/>
        <w:rPr>
          <w:b/>
          <w:sz w:val="28"/>
        </w:rPr>
      </w:pPr>
      <w:r w:rsidRPr="004B3D4A">
        <w:rPr>
          <w:rFonts w:cs="Arial"/>
          <w:b/>
          <w:bCs/>
          <w:iCs/>
          <w:sz w:val="28"/>
          <w:szCs w:val="28"/>
        </w:rPr>
        <w:lastRenderedPageBreak/>
        <w:t>1</w:t>
      </w:r>
      <w:r w:rsidR="00FD4932" w:rsidRPr="004B3D4A">
        <w:rPr>
          <w:rFonts w:cs="Arial"/>
          <w:b/>
          <w:bCs/>
          <w:iCs/>
          <w:sz w:val="28"/>
          <w:szCs w:val="28"/>
        </w:rPr>
        <w:t>2</w:t>
      </w:r>
      <w:r w:rsidRPr="004B3D4A">
        <w:rPr>
          <w:b/>
          <w:sz w:val="28"/>
        </w:rPr>
        <w:tab/>
        <w:t>Declaration</w:t>
      </w:r>
    </w:p>
    <w:p w14:paraId="74BA078B" w14:textId="09E9E9E8" w:rsidR="0016489F" w:rsidRPr="004B3D4A" w:rsidRDefault="0016489F">
      <w:pPr>
        <w:rPr>
          <w:b/>
        </w:rPr>
      </w:pPr>
      <w:r w:rsidRPr="004B3D4A">
        <w:t>I declare that</w:t>
      </w:r>
      <w:r w:rsidR="001301E5" w:rsidRPr="004B3D4A">
        <w:t>,</w:t>
      </w:r>
      <w:r w:rsidRPr="004B3D4A">
        <w:t xml:space="preserve"> to the best of my knowledge</w:t>
      </w:r>
      <w:r w:rsidR="001301E5" w:rsidRPr="004B3D4A">
        <w:t>,</w:t>
      </w:r>
      <w:r w:rsidRPr="004B3D4A">
        <w:t xml:space="preserve"> the information I have given on, or attached to, this form is complete, </w:t>
      </w:r>
      <w:r w:rsidR="00DD2F15" w:rsidRPr="004B3D4A">
        <w:t>current,</w:t>
      </w:r>
      <w:r w:rsidRPr="004B3D4A">
        <w:t xml:space="preserve"> and correct. I understand that giving false or misleading information is a serious offence</w:t>
      </w:r>
      <w:r w:rsidRPr="004B3D4A">
        <w:rPr>
          <w:b/>
        </w:rPr>
        <w:t>.</w:t>
      </w:r>
    </w:p>
    <w:p w14:paraId="1FC058CF" w14:textId="77777777" w:rsidR="0016489F" w:rsidRPr="004B3D4A" w:rsidRDefault="0016489F">
      <w:pPr>
        <w:rPr>
          <w:b/>
        </w:rPr>
      </w:pPr>
      <w:r w:rsidRPr="004B3D4A">
        <w:rPr>
          <w:b/>
        </w:rPr>
        <w:t>Signed:</w:t>
      </w:r>
    </w:p>
    <w:p w14:paraId="311BB3AC" w14:textId="77777777" w:rsidR="0016489F" w:rsidRPr="004B3D4A" w:rsidRDefault="0016489F"/>
    <w:p w14:paraId="0EC8A95A" w14:textId="77777777" w:rsidR="0016489F" w:rsidRPr="004B3D4A" w:rsidRDefault="0016489F"/>
    <w:p w14:paraId="43158955" w14:textId="77777777" w:rsidR="0016489F" w:rsidRPr="004B3D4A" w:rsidRDefault="0016489F">
      <w:pPr>
        <w:rPr>
          <w:b/>
        </w:rPr>
      </w:pPr>
      <w:r w:rsidRPr="004B3D4A">
        <w:rPr>
          <w:b/>
        </w:rPr>
        <w:t>Name:</w:t>
      </w:r>
    </w:p>
    <w:p w14:paraId="2C425F17" w14:textId="77777777" w:rsidR="0016489F" w:rsidRPr="004B3D4A" w:rsidRDefault="0016489F"/>
    <w:p w14:paraId="0946CDB3" w14:textId="77777777" w:rsidR="0016489F" w:rsidRPr="004B3D4A" w:rsidRDefault="0016489F">
      <w:pPr>
        <w:rPr>
          <w:b/>
        </w:rPr>
      </w:pPr>
      <w:r w:rsidRPr="004B3D4A">
        <w:rPr>
          <w:b/>
        </w:rPr>
        <w:t>Date:</w:t>
      </w:r>
    </w:p>
    <w:p w14:paraId="0A0DDBC4" w14:textId="7C4E056B" w:rsidR="00BC0F77" w:rsidRPr="004B3D4A" w:rsidRDefault="00BC0F77" w:rsidP="0016489F">
      <w:pPr>
        <w:spacing w:before="120"/>
        <w:ind w:left="697" w:right="-164" w:hanging="697"/>
        <w:jc w:val="center"/>
        <w:rPr>
          <w:rFonts w:ascii="Arial" w:hAnsi="Arial"/>
        </w:rPr>
      </w:pPr>
    </w:p>
    <w:sectPr w:rsidR="00BC0F77" w:rsidRPr="004B3D4A" w:rsidSect="00BD29E5">
      <w:footerReference w:type="default" r:id="rId32"/>
      <w:headerReference w:type="first" r:id="rId33"/>
      <w:pgSz w:w="11906" w:h="16838" w:code="9"/>
      <w:pgMar w:top="1134" w:right="1418" w:bottom="1134" w:left="1418" w:header="567" w:footer="42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5A0A5" w14:textId="77777777" w:rsidR="001E6B71" w:rsidRDefault="001E6B71" w:rsidP="00E7007B">
      <w:r>
        <w:separator/>
      </w:r>
    </w:p>
    <w:p w14:paraId="3DB0C012" w14:textId="77777777" w:rsidR="001E6B71" w:rsidRDefault="001E6B71"/>
  </w:endnote>
  <w:endnote w:type="continuationSeparator" w:id="0">
    <w:p w14:paraId="69A032F9" w14:textId="77777777" w:rsidR="001E6B71" w:rsidRDefault="001E6B71" w:rsidP="00E7007B">
      <w:r>
        <w:continuationSeparator/>
      </w:r>
    </w:p>
    <w:p w14:paraId="41D05FC3" w14:textId="77777777" w:rsidR="001E6B71" w:rsidRDefault="001E6B71"/>
  </w:endnote>
  <w:endnote w:type="continuationNotice" w:id="1">
    <w:p w14:paraId="196C21D2" w14:textId="77777777" w:rsidR="001E6B71" w:rsidRDefault="001E6B71" w:rsidP="003D2006">
      <w:pPr>
        <w:spacing w:after="0"/>
      </w:pPr>
    </w:p>
    <w:p w14:paraId="645A3041" w14:textId="77777777" w:rsidR="001E6B71" w:rsidRDefault="001E6B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7CCD6" w14:textId="553CDAEE" w:rsidR="001A3501" w:rsidRPr="001E0265" w:rsidRDefault="0046067D" w:rsidP="001A3501">
    <w:pPr>
      <w:pStyle w:val="Footer"/>
      <w:rPr>
        <w:sz w:val="22"/>
        <w:szCs w:val="22"/>
      </w:rPr>
    </w:pPr>
    <w:r>
      <w:rPr>
        <w:rFonts w:cs="Arial"/>
        <w:sz w:val="16"/>
        <w:szCs w:val="16"/>
      </w:rPr>
      <w:t xml:space="preserve">SD </w:t>
    </w:r>
    <w:r w:rsidR="001A3501">
      <w:rPr>
        <w:rFonts w:cs="Arial"/>
        <w:sz w:val="16"/>
        <w:szCs w:val="16"/>
      </w:rPr>
      <w:t>FORM 4</w:t>
    </w:r>
    <w:r w:rsidR="001A3501" w:rsidRPr="003B372D">
      <w:rPr>
        <w:rFonts w:cs="Arial"/>
        <w:sz w:val="16"/>
        <w:szCs w:val="16"/>
      </w:rPr>
      <w:t xml:space="preserve">: </w:t>
    </w:r>
    <w:r w:rsidR="001A3501">
      <w:rPr>
        <w:rFonts w:cs="Arial"/>
        <w:sz w:val="16"/>
        <w:szCs w:val="16"/>
      </w:rPr>
      <w:t>Fish Waste</w:t>
    </w:r>
    <w:r w:rsidR="009511D3">
      <w:rPr>
        <w:rFonts w:cs="Arial"/>
        <w:sz w:val="16"/>
        <w:szCs w:val="16"/>
      </w:rPr>
      <w:t xml:space="preserve"> </w:t>
    </w:r>
    <w:r w:rsidR="007F00E6">
      <w:rPr>
        <w:rFonts w:cs="Arial"/>
        <w:sz w:val="16"/>
        <w:szCs w:val="16"/>
      </w:rPr>
      <w:t xml:space="preserve">Disposal - </w:t>
    </w:r>
    <w:r w:rsidR="009511D3">
      <w:rPr>
        <w:rFonts w:cs="Arial"/>
        <w:sz w:val="16"/>
        <w:szCs w:val="16"/>
      </w:rPr>
      <w:t>Permit</w:t>
    </w:r>
    <w:r w:rsidR="001A3501">
      <w:rPr>
        <w:rFonts w:cs="Arial"/>
        <w:sz w:val="16"/>
        <w:szCs w:val="16"/>
      </w:rPr>
      <w:t xml:space="preserve"> Application                              Last updated: </w:t>
    </w:r>
    <w:r w:rsidR="00EE3211">
      <w:rPr>
        <w:rFonts w:cs="Arial"/>
        <w:sz w:val="16"/>
        <w:szCs w:val="16"/>
      </w:rPr>
      <w:t>February</w:t>
    </w:r>
    <w:r w:rsidR="00936988">
      <w:rPr>
        <w:rFonts w:cs="Arial"/>
        <w:sz w:val="16"/>
        <w:szCs w:val="16"/>
      </w:rPr>
      <w:t xml:space="preserve"> </w:t>
    </w:r>
    <w:r w:rsidR="00CB5CFE">
      <w:rPr>
        <w:rFonts w:cs="Arial"/>
        <w:sz w:val="16"/>
        <w:szCs w:val="16"/>
      </w:rPr>
      <w:t>202</w:t>
    </w:r>
    <w:r w:rsidR="00EE3211">
      <w:rPr>
        <w:rFonts w:cs="Arial"/>
        <w:sz w:val="16"/>
        <w:szCs w:val="16"/>
      </w:rPr>
      <w:t>3</w:t>
    </w:r>
    <w:r w:rsidR="002175C0">
      <w:rPr>
        <w:rFonts w:cs="Arial"/>
        <w:sz w:val="16"/>
        <w:szCs w:val="16"/>
      </w:rPr>
      <w:tab/>
    </w:r>
    <w:r w:rsidR="002175C0" w:rsidRPr="001E0265">
      <w:rPr>
        <w:rFonts w:cs="Arial"/>
        <w:sz w:val="22"/>
        <w:szCs w:val="22"/>
      </w:rPr>
      <w:fldChar w:fldCharType="begin"/>
    </w:r>
    <w:r w:rsidR="002175C0" w:rsidRPr="00DB451F">
      <w:rPr>
        <w:rFonts w:cs="Arial"/>
        <w:sz w:val="22"/>
        <w:szCs w:val="22"/>
      </w:rPr>
      <w:instrText xml:space="preserve"> PAGE   \* MERGEFORMAT </w:instrText>
    </w:r>
    <w:r w:rsidR="002175C0" w:rsidRPr="001E0265">
      <w:rPr>
        <w:rFonts w:cs="Arial"/>
        <w:sz w:val="22"/>
        <w:szCs w:val="22"/>
      </w:rPr>
      <w:fldChar w:fldCharType="separate"/>
    </w:r>
    <w:r w:rsidR="002175C0" w:rsidRPr="00DB451F">
      <w:rPr>
        <w:rFonts w:cs="Arial"/>
        <w:noProof/>
        <w:sz w:val="22"/>
        <w:szCs w:val="22"/>
      </w:rPr>
      <w:t>1</w:t>
    </w:r>
    <w:r w:rsidR="002175C0" w:rsidRPr="001E0265">
      <w:rPr>
        <w:rFonts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23A1" w14:textId="77777777" w:rsidR="001E6B71" w:rsidRDefault="001E6B71" w:rsidP="00E7007B">
      <w:r>
        <w:separator/>
      </w:r>
    </w:p>
    <w:p w14:paraId="3D6F9F7F" w14:textId="77777777" w:rsidR="001E6B71" w:rsidRDefault="001E6B71"/>
  </w:footnote>
  <w:footnote w:type="continuationSeparator" w:id="0">
    <w:p w14:paraId="74A759D9" w14:textId="77777777" w:rsidR="001E6B71" w:rsidRDefault="001E6B71" w:rsidP="00E7007B">
      <w:r>
        <w:continuationSeparator/>
      </w:r>
    </w:p>
    <w:p w14:paraId="532EC20E" w14:textId="77777777" w:rsidR="001E6B71" w:rsidRDefault="001E6B71"/>
  </w:footnote>
  <w:footnote w:type="continuationNotice" w:id="1">
    <w:p w14:paraId="3E4BE5CD" w14:textId="77777777" w:rsidR="001E6B71" w:rsidRDefault="001E6B71" w:rsidP="003D2006">
      <w:pPr>
        <w:spacing w:after="0"/>
      </w:pPr>
    </w:p>
    <w:p w14:paraId="00BBAEC9" w14:textId="77777777" w:rsidR="001E6B71" w:rsidRDefault="001E6B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4226" w14:textId="600937B5" w:rsidR="00935A49" w:rsidRDefault="00935A49" w:rsidP="00935A49">
    <w:pPr>
      <w:jc w:val="center"/>
    </w:pPr>
  </w:p>
  <w:p w14:paraId="081CACD5" w14:textId="77777777" w:rsidR="00935A49" w:rsidRDefault="00935A49" w:rsidP="00B3741C">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CA4E86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466BE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EAC1C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E9C713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5641A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2324B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05C918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BBEB098"/>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F0026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A863BA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3804614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6971CA"/>
    <w:multiLevelType w:val="hybridMultilevel"/>
    <w:tmpl w:val="C2F02C9C"/>
    <w:lvl w:ilvl="0" w:tplc="44303C18">
      <w:start w:val="1"/>
      <w:numFmt w:val="bullet"/>
      <w:pStyle w:val="BoxDash"/>
      <w:lvlText w:val=""/>
      <w:lvlJc w:val="left"/>
      <w:pPr>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6105138"/>
    <w:multiLevelType w:val="hybridMultilevel"/>
    <w:tmpl w:val="0E8C4BC4"/>
    <w:lvl w:ilvl="0" w:tplc="EC840366">
      <w:start w:val="1"/>
      <w:numFmt w:val="bullet"/>
      <w:pStyle w:val="Dash"/>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61C205D"/>
    <w:multiLevelType w:val="hybridMultilevel"/>
    <w:tmpl w:val="912A8582"/>
    <w:lvl w:ilvl="0" w:tplc="F4E462EC">
      <w:start w:val="1"/>
      <w:numFmt w:val="bullet"/>
      <w:lvlText w:val=""/>
      <w:lvlJc w:val="left"/>
      <w:pPr>
        <w:ind w:left="1210" w:hanging="360"/>
      </w:pPr>
      <w:rPr>
        <w:rFonts w:ascii="Symbol" w:hAnsi="Symbol" w:hint="default"/>
      </w:rPr>
    </w:lvl>
    <w:lvl w:ilvl="1" w:tplc="0C090003" w:tentative="1">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14" w15:restartNumberingAfterBreak="0">
    <w:nsid w:val="09413B58"/>
    <w:multiLevelType w:val="hybridMultilevel"/>
    <w:tmpl w:val="AFBAF7E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0A7733D1"/>
    <w:multiLevelType w:val="hybridMultilevel"/>
    <w:tmpl w:val="2E12F43A"/>
    <w:lvl w:ilvl="0" w:tplc="29BA36A8">
      <w:start w:val="1"/>
      <w:numFmt w:val="bullet"/>
      <w:lvlText w:val="•"/>
      <w:lvlJc w:val="left"/>
      <w:pPr>
        <w:ind w:left="1069" w:hanging="360"/>
      </w:pPr>
      <w:rPr>
        <w:rFonts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F42EAB"/>
    <w:multiLevelType w:val="hybridMultilevel"/>
    <w:tmpl w:val="E8161936"/>
    <w:lvl w:ilvl="0" w:tplc="1070E8D8">
      <w:numFmt w:val="bullet"/>
      <w:lvlText w:val=""/>
      <w:lvlJc w:val="left"/>
      <w:pPr>
        <w:ind w:left="720" w:hanging="360"/>
      </w:pPr>
      <w:rPr>
        <w:rFonts w:ascii="Symbol" w:eastAsiaTheme="minorHAnsi" w:hAnsi="Symbol" w:cs="Arial" w:hint="default"/>
      </w:rPr>
    </w:lvl>
    <w:lvl w:ilvl="1" w:tplc="42D8D122">
      <w:start w:val="1"/>
      <w:numFmt w:val="bullet"/>
      <w:lvlText w:val="o"/>
      <w:lvlJc w:val="left"/>
      <w:pPr>
        <w:ind w:left="1440" w:hanging="360"/>
      </w:pPr>
      <w:rPr>
        <w:rFonts w:ascii="Courier New" w:hAnsi="Courier New" w:cs="Courier New" w:hint="default"/>
      </w:rPr>
    </w:lvl>
    <w:lvl w:ilvl="2" w:tplc="AD6EDD0C">
      <w:start w:val="1"/>
      <w:numFmt w:val="bullet"/>
      <w:lvlText w:val=""/>
      <w:lvlJc w:val="left"/>
      <w:pPr>
        <w:ind w:left="2160" w:hanging="360"/>
      </w:pPr>
      <w:rPr>
        <w:rFonts w:ascii="Wingdings" w:hAnsi="Wingdings" w:hint="default"/>
      </w:rPr>
    </w:lvl>
    <w:lvl w:ilvl="3" w:tplc="B2DC204A" w:tentative="1">
      <w:start w:val="1"/>
      <w:numFmt w:val="bullet"/>
      <w:lvlText w:val=""/>
      <w:lvlJc w:val="left"/>
      <w:pPr>
        <w:ind w:left="2880" w:hanging="360"/>
      </w:pPr>
      <w:rPr>
        <w:rFonts w:ascii="Symbol" w:hAnsi="Symbol" w:hint="default"/>
      </w:rPr>
    </w:lvl>
    <w:lvl w:ilvl="4" w:tplc="05168230" w:tentative="1">
      <w:start w:val="1"/>
      <w:numFmt w:val="bullet"/>
      <w:lvlText w:val="o"/>
      <w:lvlJc w:val="left"/>
      <w:pPr>
        <w:ind w:left="3600" w:hanging="360"/>
      </w:pPr>
      <w:rPr>
        <w:rFonts w:ascii="Courier New" w:hAnsi="Courier New" w:cs="Courier New" w:hint="default"/>
      </w:rPr>
    </w:lvl>
    <w:lvl w:ilvl="5" w:tplc="134CA760" w:tentative="1">
      <w:start w:val="1"/>
      <w:numFmt w:val="bullet"/>
      <w:lvlText w:val=""/>
      <w:lvlJc w:val="left"/>
      <w:pPr>
        <w:ind w:left="4320" w:hanging="360"/>
      </w:pPr>
      <w:rPr>
        <w:rFonts w:ascii="Wingdings" w:hAnsi="Wingdings" w:hint="default"/>
      </w:rPr>
    </w:lvl>
    <w:lvl w:ilvl="6" w:tplc="8FEE264A" w:tentative="1">
      <w:start w:val="1"/>
      <w:numFmt w:val="bullet"/>
      <w:lvlText w:val=""/>
      <w:lvlJc w:val="left"/>
      <w:pPr>
        <w:ind w:left="5040" w:hanging="360"/>
      </w:pPr>
      <w:rPr>
        <w:rFonts w:ascii="Symbol" w:hAnsi="Symbol" w:hint="default"/>
      </w:rPr>
    </w:lvl>
    <w:lvl w:ilvl="7" w:tplc="5E24E0D6" w:tentative="1">
      <w:start w:val="1"/>
      <w:numFmt w:val="bullet"/>
      <w:lvlText w:val="o"/>
      <w:lvlJc w:val="left"/>
      <w:pPr>
        <w:ind w:left="5760" w:hanging="360"/>
      </w:pPr>
      <w:rPr>
        <w:rFonts w:ascii="Courier New" w:hAnsi="Courier New" w:cs="Courier New" w:hint="default"/>
      </w:rPr>
    </w:lvl>
    <w:lvl w:ilvl="8" w:tplc="075A5922" w:tentative="1">
      <w:start w:val="1"/>
      <w:numFmt w:val="bullet"/>
      <w:lvlText w:val=""/>
      <w:lvlJc w:val="left"/>
      <w:pPr>
        <w:ind w:left="6480" w:hanging="360"/>
      </w:pPr>
      <w:rPr>
        <w:rFonts w:ascii="Wingdings" w:hAnsi="Wingdings" w:hint="default"/>
      </w:rPr>
    </w:lvl>
  </w:abstractNum>
  <w:abstractNum w:abstractNumId="17" w15:restartNumberingAfterBreak="0">
    <w:nsid w:val="13457378"/>
    <w:multiLevelType w:val="hybridMultilevel"/>
    <w:tmpl w:val="07F0DC88"/>
    <w:lvl w:ilvl="0" w:tplc="37C27AE0">
      <w:start w:val="1"/>
      <w:numFmt w:val="lowerLetter"/>
      <w:lvlText w:val="%1)"/>
      <w:lvlJc w:val="left"/>
      <w:pPr>
        <w:ind w:left="786" w:hanging="360"/>
      </w:pPr>
      <w:rPr>
        <w:rFonts w:hint="default"/>
        <w:b w:val="0"/>
        <w:bCs w:val="0"/>
      </w:rPr>
    </w:lvl>
    <w:lvl w:ilvl="1" w:tplc="C9A08356">
      <w:start w:val="1"/>
      <w:numFmt w:val="upperRoman"/>
      <w:lvlText w:val="%2."/>
      <w:lvlJc w:val="right"/>
      <w:pPr>
        <w:ind w:left="1506" w:hanging="360"/>
      </w:pPr>
      <w:rPr>
        <w:b w:val="0"/>
        <w:bCs w:val="0"/>
      </w:r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16BB4224"/>
    <w:multiLevelType w:val="hybridMultilevel"/>
    <w:tmpl w:val="9A809E82"/>
    <w:lvl w:ilvl="0" w:tplc="288E36DA">
      <w:start w:val="1"/>
      <w:numFmt w:val="bullet"/>
      <w:pStyle w:val="BoxBullet"/>
      <w:lvlText w:val=""/>
      <w:lvlJc w:val="left"/>
      <w:pPr>
        <w:tabs>
          <w:tab w:val="num" w:pos="357"/>
        </w:tabs>
        <w:ind w:left="357" w:hanging="35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F542D0"/>
    <w:multiLevelType w:val="hybridMultilevel"/>
    <w:tmpl w:val="ECF285DE"/>
    <w:lvl w:ilvl="0" w:tplc="F4E462EC">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20" w15:restartNumberingAfterBreak="0">
    <w:nsid w:val="25FC5EFF"/>
    <w:multiLevelType w:val="hybridMultilevel"/>
    <w:tmpl w:val="38A0C8C6"/>
    <w:lvl w:ilvl="0" w:tplc="69FE925C">
      <w:start w:val="1"/>
      <w:numFmt w:val="bullet"/>
      <w:pStyle w:val="Quote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2BFD4DC7"/>
    <w:multiLevelType w:val="hybridMultilevel"/>
    <w:tmpl w:val="035E74BC"/>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098052F"/>
    <w:multiLevelType w:val="multilevel"/>
    <w:tmpl w:val="473EA67C"/>
    <w:lvl w:ilvl="0">
      <w:start w:val="1"/>
      <w:numFmt w:val="decimal"/>
      <w:lvlText w:val="%1."/>
      <w:lvlJc w:val="left"/>
      <w:pPr>
        <w:ind w:left="369" w:hanging="369"/>
      </w:pPr>
      <w:rPr>
        <w:rFonts w:cs="Times New Roman" w:hint="default"/>
      </w:rPr>
    </w:lvl>
    <w:lvl w:ilvl="1">
      <w:start w:val="1"/>
      <w:numFmt w:val="none"/>
      <w:lvlText w:val="-"/>
      <w:lvlJc w:val="left"/>
      <w:pPr>
        <w:ind w:left="737" w:hanging="368"/>
      </w:pPr>
      <w:rPr>
        <w:rFonts w:cs="Times New Roman" w:hint="default"/>
      </w:rPr>
    </w:lvl>
    <w:lvl w:ilvl="2">
      <w:start w:val="1"/>
      <w:numFmt w:val="none"/>
      <w:lvlText w:val=":"/>
      <w:lvlJc w:val="left"/>
      <w:pPr>
        <w:ind w:left="1106" w:hanging="369"/>
      </w:pPr>
      <w:rPr>
        <w:rFonts w:cs="Times New Roman" w:hint="default"/>
      </w:rPr>
    </w:lvl>
    <w:lvl w:ilvl="3">
      <w:start w:val="1"/>
      <w:numFmt w:val="none"/>
      <w:lvlText w:val=""/>
      <w:lvlJc w:val="left"/>
      <w:pPr>
        <w:ind w:left="1474" w:hanging="368"/>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32245749"/>
    <w:multiLevelType w:val="hybridMultilevel"/>
    <w:tmpl w:val="C4BC1CEE"/>
    <w:lvl w:ilvl="0" w:tplc="FFFFFFFF">
      <w:start w:val="1"/>
      <w:numFmt w:val="lowerLetter"/>
      <w:lvlText w:val="%1)"/>
      <w:lvlJc w:val="left"/>
      <w:pPr>
        <w:ind w:left="720" w:hanging="360"/>
      </w:pPr>
    </w:lvl>
    <w:lvl w:ilvl="1" w:tplc="0C09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C372F4"/>
    <w:multiLevelType w:val="multilevel"/>
    <w:tmpl w:val="498868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713210C"/>
    <w:multiLevelType w:val="hybridMultilevel"/>
    <w:tmpl w:val="E0A81C54"/>
    <w:lvl w:ilvl="0" w:tplc="F4E462E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7D47304"/>
    <w:multiLevelType w:val="multilevel"/>
    <w:tmpl w:val="C7546528"/>
    <w:lvl w:ilvl="0">
      <w:start w:val="1"/>
      <w:numFmt w:val="bullet"/>
      <w:lvlText w:val="•"/>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9F9547F"/>
    <w:multiLevelType w:val="hybridMultilevel"/>
    <w:tmpl w:val="7C4CDA0C"/>
    <w:lvl w:ilvl="0" w:tplc="B2D2C18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2336148"/>
    <w:multiLevelType w:val="hybridMultilevel"/>
    <w:tmpl w:val="A97A48EA"/>
    <w:lvl w:ilvl="0" w:tplc="F4E462EC">
      <w:start w:val="1"/>
      <w:numFmt w:val="bullet"/>
      <w:lvlText w:val=""/>
      <w:lvlJc w:val="left"/>
      <w:pPr>
        <w:ind w:left="1352" w:hanging="360"/>
      </w:pPr>
      <w:rPr>
        <w:rFonts w:ascii="Symbol" w:hAnsi="Symbol" w:hint="default"/>
      </w:rPr>
    </w:lvl>
    <w:lvl w:ilvl="1" w:tplc="0C090003" w:tentative="1">
      <w:start w:val="1"/>
      <w:numFmt w:val="bullet"/>
      <w:lvlText w:val="o"/>
      <w:lvlJc w:val="left"/>
      <w:pPr>
        <w:ind w:left="2072" w:hanging="360"/>
      </w:pPr>
      <w:rPr>
        <w:rFonts w:ascii="Courier New" w:hAnsi="Courier New" w:cs="Courier New" w:hint="default"/>
      </w:rPr>
    </w:lvl>
    <w:lvl w:ilvl="2" w:tplc="0C090005" w:tentative="1">
      <w:start w:val="1"/>
      <w:numFmt w:val="bullet"/>
      <w:lvlText w:val=""/>
      <w:lvlJc w:val="left"/>
      <w:pPr>
        <w:ind w:left="2792" w:hanging="360"/>
      </w:pPr>
      <w:rPr>
        <w:rFonts w:ascii="Wingdings" w:hAnsi="Wingdings" w:hint="default"/>
      </w:rPr>
    </w:lvl>
    <w:lvl w:ilvl="3" w:tplc="0C090001" w:tentative="1">
      <w:start w:val="1"/>
      <w:numFmt w:val="bullet"/>
      <w:lvlText w:val=""/>
      <w:lvlJc w:val="left"/>
      <w:pPr>
        <w:ind w:left="3512" w:hanging="360"/>
      </w:pPr>
      <w:rPr>
        <w:rFonts w:ascii="Symbol" w:hAnsi="Symbol" w:hint="default"/>
      </w:rPr>
    </w:lvl>
    <w:lvl w:ilvl="4" w:tplc="0C090003" w:tentative="1">
      <w:start w:val="1"/>
      <w:numFmt w:val="bullet"/>
      <w:lvlText w:val="o"/>
      <w:lvlJc w:val="left"/>
      <w:pPr>
        <w:ind w:left="4232" w:hanging="360"/>
      </w:pPr>
      <w:rPr>
        <w:rFonts w:ascii="Courier New" w:hAnsi="Courier New" w:cs="Courier New" w:hint="default"/>
      </w:rPr>
    </w:lvl>
    <w:lvl w:ilvl="5" w:tplc="0C090005" w:tentative="1">
      <w:start w:val="1"/>
      <w:numFmt w:val="bullet"/>
      <w:lvlText w:val=""/>
      <w:lvlJc w:val="left"/>
      <w:pPr>
        <w:ind w:left="4952" w:hanging="360"/>
      </w:pPr>
      <w:rPr>
        <w:rFonts w:ascii="Wingdings" w:hAnsi="Wingdings" w:hint="default"/>
      </w:rPr>
    </w:lvl>
    <w:lvl w:ilvl="6" w:tplc="0C090001" w:tentative="1">
      <w:start w:val="1"/>
      <w:numFmt w:val="bullet"/>
      <w:lvlText w:val=""/>
      <w:lvlJc w:val="left"/>
      <w:pPr>
        <w:ind w:left="5672" w:hanging="360"/>
      </w:pPr>
      <w:rPr>
        <w:rFonts w:ascii="Symbol" w:hAnsi="Symbol" w:hint="default"/>
      </w:rPr>
    </w:lvl>
    <w:lvl w:ilvl="7" w:tplc="0C090003" w:tentative="1">
      <w:start w:val="1"/>
      <w:numFmt w:val="bullet"/>
      <w:lvlText w:val="o"/>
      <w:lvlJc w:val="left"/>
      <w:pPr>
        <w:ind w:left="6392" w:hanging="360"/>
      </w:pPr>
      <w:rPr>
        <w:rFonts w:ascii="Courier New" w:hAnsi="Courier New" w:cs="Courier New" w:hint="default"/>
      </w:rPr>
    </w:lvl>
    <w:lvl w:ilvl="8" w:tplc="0C090005" w:tentative="1">
      <w:start w:val="1"/>
      <w:numFmt w:val="bullet"/>
      <w:lvlText w:val=""/>
      <w:lvlJc w:val="left"/>
      <w:pPr>
        <w:ind w:left="7112" w:hanging="360"/>
      </w:pPr>
      <w:rPr>
        <w:rFonts w:ascii="Wingdings" w:hAnsi="Wingdings" w:hint="default"/>
      </w:rPr>
    </w:lvl>
  </w:abstractNum>
  <w:abstractNum w:abstractNumId="29" w15:restartNumberingAfterBreak="0">
    <w:nsid w:val="462F4A0B"/>
    <w:multiLevelType w:val="hybridMultilevel"/>
    <w:tmpl w:val="8230ED46"/>
    <w:lvl w:ilvl="0" w:tplc="37762F46">
      <w:start w:val="1"/>
      <w:numFmt w:val="bullet"/>
      <w:pStyle w:val="TableBullet"/>
      <w:lvlText w:val="•"/>
      <w:lvlJc w:val="left"/>
      <w:pPr>
        <w:tabs>
          <w:tab w:val="num" w:pos="360"/>
        </w:tabs>
        <w:ind w:left="360" w:hanging="360"/>
      </w:pPr>
      <w:rPr>
        <w:rFonts w:ascii="Verdana" w:hAnsi="Verdana" w:hint="default"/>
        <w:sz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6264B4"/>
    <w:multiLevelType w:val="hybridMultilevel"/>
    <w:tmpl w:val="04C2F852"/>
    <w:lvl w:ilvl="0" w:tplc="2E5E2236">
      <w:start w:val="1"/>
      <w:numFmt w:val="bullet"/>
      <w:pStyle w:val="TableDash"/>
      <w:lvlText w:val="–"/>
      <w:lvlJc w:val="left"/>
      <w:pPr>
        <w:tabs>
          <w:tab w:val="num" w:pos="216"/>
        </w:tabs>
        <w:ind w:left="432" w:hanging="216"/>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A96687"/>
    <w:multiLevelType w:val="multilevel"/>
    <w:tmpl w:val="F8DE0C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34A5BB2"/>
    <w:multiLevelType w:val="hybridMultilevel"/>
    <w:tmpl w:val="0A2EC3E2"/>
    <w:lvl w:ilvl="0" w:tplc="DF183732">
      <w:start w:val="1"/>
      <w:numFmt w:val="bullet"/>
      <w:pStyle w:val="BulletChecklist"/>
      <w:lvlText w:val=""/>
      <w:lvlJc w:val="left"/>
      <w:pPr>
        <w:ind w:left="720" w:hanging="360"/>
      </w:pPr>
      <w:rPr>
        <w:rFonts w:ascii="Wingdings"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A14859"/>
    <w:multiLevelType w:val="hybridMultilevel"/>
    <w:tmpl w:val="9796D414"/>
    <w:lvl w:ilvl="0" w:tplc="F30EFE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E81FDC"/>
    <w:multiLevelType w:val="hybridMultilevel"/>
    <w:tmpl w:val="D5C698E8"/>
    <w:lvl w:ilvl="0" w:tplc="A79EC4F8">
      <w:start w:val="1"/>
      <w:numFmt w:val="bullet"/>
      <w:pStyle w:val="BulletBeforeDash"/>
      <w:lvlText w:val="•"/>
      <w:lvlJc w:val="left"/>
      <w:pPr>
        <w:tabs>
          <w:tab w:val="num" w:pos="360"/>
        </w:tabs>
        <w:ind w:left="360" w:hanging="360"/>
      </w:pPr>
      <w:rPr>
        <w:rFont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F6A69BB"/>
    <w:multiLevelType w:val="hybridMultilevel"/>
    <w:tmpl w:val="0AAA8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3823210">
    <w:abstractNumId w:val="29"/>
  </w:num>
  <w:num w:numId="2" w16cid:durableId="66079900">
    <w:abstractNumId w:val="30"/>
  </w:num>
  <w:num w:numId="3" w16cid:durableId="1332444187">
    <w:abstractNumId w:val="34"/>
  </w:num>
  <w:num w:numId="4" w16cid:durableId="1544175777">
    <w:abstractNumId w:val="12"/>
  </w:num>
  <w:num w:numId="5" w16cid:durableId="368384457">
    <w:abstractNumId w:val="11"/>
  </w:num>
  <w:num w:numId="6" w16cid:durableId="659696647">
    <w:abstractNumId w:val="32"/>
  </w:num>
  <w:num w:numId="7" w16cid:durableId="1564752836">
    <w:abstractNumId w:val="20"/>
  </w:num>
  <w:num w:numId="8" w16cid:durableId="435948804">
    <w:abstractNumId w:val="18"/>
  </w:num>
  <w:num w:numId="9" w16cid:durableId="505246416">
    <w:abstractNumId w:val="34"/>
  </w:num>
  <w:num w:numId="10" w16cid:durableId="2098941673">
    <w:abstractNumId w:val="10"/>
  </w:num>
  <w:num w:numId="11" w16cid:durableId="427623700">
    <w:abstractNumId w:val="8"/>
  </w:num>
  <w:num w:numId="12" w16cid:durableId="258177187">
    <w:abstractNumId w:val="7"/>
  </w:num>
  <w:num w:numId="13" w16cid:durableId="1567229965">
    <w:abstractNumId w:val="6"/>
  </w:num>
  <w:num w:numId="14" w16cid:durableId="108939877">
    <w:abstractNumId w:val="5"/>
  </w:num>
  <w:num w:numId="15" w16cid:durableId="1534805512">
    <w:abstractNumId w:val="9"/>
  </w:num>
  <w:num w:numId="16" w16cid:durableId="1844736909">
    <w:abstractNumId w:val="4"/>
  </w:num>
  <w:num w:numId="17" w16cid:durableId="1094517742">
    <w:abstractNumId w:val="3"/>
  </w:num>
  <w:num w:numId="18" w16cid:durableId="1624389225">
    <w:abstractNumId w:val="2"/>
  </w:num>
  <w:num w:numId="19" w16cid:durableId="267549438">
    <w:abstractNumId w:val="1"/>
  </w:num>
  <w:num w:numId="20" w16cid:durableId="1098021455">
    <w:abstractNumId w:val="0"/>
  </w:num>
  <w:num w:numId="21" w16cid:durableId="1997608723">
    <w:abstractNumId w:val="33"/>
  </w:num>
  <w:num w:numId="22" w16cid:durableId="1942562329">
    <w:abstractNumId w:val="21"/>
  </w:num>
  <w:num w:numId="23" w16cid:durableId="1340696633">
    <w:abstractNumId w:val="25"/>
  </w:num>
  <w:num w:numId="24" w16cid:durableId="764887604">
    <w:abstractNumId w:val="26"/>
  </w:num>
  <w:num w:numId="25" w16cid:durableId="2147165258">
    <w:abstractNumId w:val="24"/>
  </w:num>
  <w:num w:numId="26" w16cid:durableId="1953509691">
    <w:abstractNumId w:val="31"/>
  </w:num>
  <w:num w:numId="27" w16cid:durableId="1039160680">
    <w:abstractNumId w:val="34"/>
  </w:num>
  <w:num w:numId="28" w16cid:durableId="840242229">
    <w:abstractNumId w:val="22"/>
  </w:num>
  <w:num w:numId="29" w16cid:durableId="1497837999">
    <w:abstractNumId w:val="17"/>
  </w:num>
  <w:num w:numId="30" w16cid:durableId="827398901">
    <w:abstractNumId w:val="14"/>
  </w:num>
  <w:num w:numId="31" w16cid:durableId="1845171116">
    <w:abstractNumId w:val="23"/>
  </w:num>
  <w:num w:numId="32" w16cid:durableId="1801535975">
    <w:abstractNumId w:val="13"/>
  </w:num>
  <w:num w:numId="33" w16cid:durableId="1379932203">
    <w:abstractNumId w:val="19"/>
  </w:num>
  <w:num w:numId="34" w16cid:durableId="335616396">
    <w:abstractNumId w:val="28"/>
  </w:num>
  <w:num w:numId="35" w16cid:durableId="2365828">
    <w:abstractNumId w:val="15"/>
  </w:num>
  <w:num w:numId="36" w16cid:durableId="708796099">
    <w:abstractNumId w:val="16"/>
  </w:num>
  <w:num w:numId="37" w16cid:durableId="1467623184">
    <w:abstractNumId w:val="27"/>
  </w:num>
  <w:num w:numId="38" w16cid:durableId="4880553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44233809">
    <w:abstractNumId w:val="3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604"/>
    <w:rsid w:val="00003134"/>
    <w:rsid w:val="0001020E"/>
    <w:rsid w:val="00016870"/>
    <w:rsid w:val="00021F01"/>
    <w:rsid w:val="000233DA"/>
    <w:rsid w:val="00023D92"/>
    <w:rsid w:val="0004717C"/>
    <w:rsid w:val="00050444"/>
    <w:rsid w:val="0005768A"/>
    <w:rsid w:val="00060A0C"/>
    <w:rsid w:val="00064ABA"/>
    <w:rsid w:val="00071B4B"/>
    <w:rsid w:val="000731DC"/>
    <w:rsid w:val="0008210E"/>
    <w:rsid w:val="00084593"/>
    <w:rsid w:val="00091B71"/>
    <w:rsid w:val="0009332D"/>
    <w:rsid w:val="000A2AFC"/>
    <w:rsid w:val="000A6C06"/>
    <w:rsid w:val="000B2BD9"/>
    <w:rsid w:val="000C1E19"/>
    <w:rsid w:val="000C3AAC"/>
    <w:rsid w:val="000F0D24"/>
    <w:rsid w:val="0010351D"/>
    <w:rsid w:val="00114F78"/>
    <w:rsid w:val="00115A25"/>
    <w:rsid w:val="001166D4"/>
    <w:rsid w:val="001174C8"/>
    <w:rsid w:val="00121470"/>
    <w:rsid w:val="001301E5"/>
    <w:rsid w:val="00146A8D"/>
    <w:rsid w:val="0016489F"/>
    <w:rsid w:val="0018710C"/>
    <w:rsid w:val="001A2C59"/>
    <w:rsid w:val="001A3501"/>
    <w:rsid w:val="001A6809"/>
    <w:rsid w:val="001C1366"/>
    <w:rsid w:val="001C360C"/>
    <w:rsid w:val="001D2BDB"/>
    <w:rsid w:val="001E0265"/>
    <w:rsid w:val="001E6B71"/>
    <w:rsid w:val="001F6807"/>
    <w:rsid w:val="00207A47"/>
    <w:rsid w:val="002175C0"/>
    <w:rsid w:val="002219C4"/>
    <w:rsid w:val="00222E27"/>
    <w:rsid w:val="0022783E"/>
    <w:rsid w:val="002326CB"/>
    <w:rsid w:val="00243A13"/>
    <w:rsid w:val="002651E0"/>
    <w:rsid w:val="00265BD8"/>
    <w:rsid w:val="002663D3"/>
    <w:rsid w:val="00274770"/>
    <w:rsid w:val="0027486A"/>
    <w:rsid w:val="00275636"/>
    <w:rsid w:val="002809C3"/>
    <w:rsid w:val="00283C22"/>
    <w:rsid w:val="00292E90"/>
    <w:rsid w:val="002B044F"/>
    <w:rsid w:val="0030045F"/>
    <w:rsid w:val="00300544"/>
    <w:rsid w:val="00304A2F"/>
    <w:rsid w:val="003064E0"/>
    <w:rsid w:val="00320E01"/>
    <w:rsid w:val="00322C4A"/>
    <w:rsid w:val="00325F9F"/>
    <w:rsid w:val="0032631C"/>
    <w:rsid w:val="00330558"/>
    <w:rsid w:val="00332B11"/>
    <w:rsid w:val="00335C71"/>
    <w:rsid w:val="00343015"/>
    <w:rsid w:val="003569E6"/>
    <w:rsid w:val="00365CCB"/>
    <w:rsid w:val="003717E7"/>
    <w:rsid w:val="00375B86"/>
    <w:rsid w:val="00375C6E"/>
    <w:rsid w:val="003817F1"/>
    <w:rsid w:val="00385B47"/>
    <w:rsid w:val="003A1168"/>
    <w:rsid w:val="003A64B6"/>
    <w:rsid w:val="003A797E"/>
    <w:rsid w:val="003A7B0D"/>
    <w:rsid w:val="003B25D3"/>
    <w:rsid w:val="003C3755"/>
    <w:rsid w:val="003D1394"/>
    <w:rsid w:val="003D2006"/>
    <w:rsid w:val="003D2BC0"/>
    <w:rsid w:val="003D7E8C"/>
    <w:rsid w:val="003E69AC"/>
    <w:rsid w:val="003F23BC"/>
    <w:rsid w:val="0040327C"/>
    <w:rsid w:val="00403B1C"/>
    <w:rsid w:val="00412489"/>
    <w:rsid w:val="00431D0C"/>
    <w:rsid w:val="004340F2"/>
    <w:rsid w:val="00451E99"/>
    <w:rsid w:val="004531D4"/>
    <w:rsid w:val="0045430B"/>
    <w:rsid w:val="0046067D"/>
    <w:rsid w:val="00471D42"/>
    <w:rsid w:val="004729D1"/>
    <w:rsid w:val="0047407D"/>
    <w:rsid w:val="0047658F"/>
    <w:rsid w:val="00484611"/>
    <w:rsid w:val="00491015"/>
    <w:rsid w:val="00496F38"/>
    <w:rsid w:val="004978C5"/>
    <w:rsid w:val="004A0403"/>
    <w:rsid w:val="004A0EC1"/>
    <w:rsid w:val="004A77CC"/>
    <w:rsid w:val="004B29E8"/>
    <w:rsid w:val="004B3D4A"/>
    <w:rsid w:val="004B47B8"/>
    <w:rsid w:val="004B6497"/>
    <w:rsid w:val="004C6F31"/>
    <w:rsid w:val="004C7A41"/>
    <w:rsid w:val="004D3152"/>
    <w:rsid w:val="004D5165"/>
    <w:rsid w:val="004E0C31"/>
    <w:rsid w:val="004E12F9"/>
    <w:rsid w:val="004E2976"/>
    <w:rsid w:val="004F2FD7"/>
    <w:rsid w:val="004F74DA"/>
    <w:rsid w:val="004F74E2"/>
    <w:rsid w:val="00513758"/>
    <w:rsid w:val="00513BA5"/>
    <w:rsid w:val="0051485A"/>
    <w:rsid w:val="00526329"/>
    <w:rsid w:val="005512CB"/>
    <w:rsid w:val="00555966"/>
    <w:rsid w:val="00556E81"/>
    <w:rsid w:val="00557F91"/>
    <w:rsid w:val="0056455B"/>
    <w:rsid w:val="00570963"/>
    <w:rsid w:val="00571201"/>
    <w:rsid w:val="0058400E"/>
    <w:rsid w:val="0058734B"/>
    <w:rsid w:val="005955B7"/>
    <w:rsid w:val="00596613"/>
    <w:rsid w:val="005A549A"/>
    <w:rsid w:val="005B00FF"/>
    <w:rsid w:val="005D190F"/>
    <w:rsid w:val="005D4835"/>
    <w:rsid w:val="005E38E5"/>
    <w:rsid w:val="005F0946"/>
    <w:rsid w:val="005F21FF"/>
    <w:rsid w:val="005F266A"/>
    <w:rsid w:val="005F4381"/>
    <w:rsid w:val="00612D1B"/>
    <w:rsid w:val="00613EF9"/>
    <w:rsid w:val="00621D82"/>
    <w:rsid w:val="00622C35"/>
    <w:rsid w:val="00624066"/>
    <w:rsid w:val="0063439A"/>
    <w:rsid w:val="00646805"/>
    <w:rsid w:val="006478ED"/>
    <w:rsid w:val="00651AA6"/>
    <w:rsid w:val="00655209"/>
    <w:rsid w:val="0065567F"/>
    <w:rsid w:val="00664B4B"/>
    <w:rsid w:val="00667A78"/>
    <w:rsid w:val="00672727"/>
    <w:rsid w:val="0067737B"/>
    <w:rsid w:val="006823E9"/>
    <w:rsid w:val="00691164"/>
    <w:rsid w:val="0069225F"/>
    <w:rsid w:val="00692BF1"/>
    <w:rsid w:val="0069364E"/>
    <w:rsid w:val="006B62E7"/>
    <w:rsid w:val="006C08FA"/>
    <w:rsid w:val="006E1C1B"/>
    <w:rsid w:val="006E4BAB"/>
    <w:rsid w:val="006F48FD"/>
    <w:rsid w:val="00704C7C"/>
    <w:rsid w:val="00706319"/>
    <w:rsid w:val="00723947"/>
    <w:rsid w:val="00727DA7"/>
    <w:rsid w:val="007312FF"/>
    <w:rsid w:val="00733CD3"/>
    <w:rsid w:val="00734985"/>
    <w:rsid w:val="007427CE"/>
    <w:rsid w:val="00744483"/>
    <w:rsid w:val="00744D82"/>
    <w:rsid w:val="007465DC"/>
    <w:rsid w:val="0075535B"/>
    <w:rsid w:val="007602C9"/>
    <w:rsid w:val="007609C4"/>
    <w:rsid w:val="0077433F"/>
    <w:rsid w:val="007909F6"/>
    <w:rsid w:val="007919AE"/>
    <w:rsid w:val="007924D4"/>
    <w:rsid w:val="0079520D"/>
    <w:rsid w:val="007B598C"/>
    <w:rsid w:val="007B61B6"/>
    <w:rsid w:val="007C6E8D"/>
    <w:rsid w:val="007D0128"/>
    <w:rsid w:val="007D2554"/>
    <w:rsid w:val="007D7813"/>
    <w:rsid w:val="007E7019"/>
    <w:rsid w:val="007F00E6"/>
    <w:rsid w:val="007F47CE"/>
    <w:rsid w:val="007F607C"/>
    <w:rsid w:val="0081165B"/>
    <w:rsid w:val="0081587D"/>
    <w:rsid w:val="008172AE"/>
    <w:rsid w:val="00830405"/>
    <w:rsid w:val="00834312"/>
    <w:rsid w:val="00841CD2"/>
    <w:rsid w:val="00842C0E"/>
    <w:rsid w:val="00846324"/>
    <w:rsid w:val="00846449"/>
    <w:rsid w:val="008530C7"/>
    <w:rsid w:val="00860F6A"/>
    <w:rsid w:val="00871922"/>
    <w:rsid w:val="00871BCA"/>
    <w:rsid w:val="00882322"/>
    <w:rsid w:val="0088523D"/>
    <w:rsid w:val="008868A2"/>
    <w:rsid w:val="0089590D"/>
    <w:rsid w:val="00895E87"/>
    <w:rsid w:val="008969AB"/>
    <w:rsid w:val="008A09E7"/>
    <w:rsid w:val="008A2756"/>
    <w:rsid w:val="008A709C"/>
    <w:rsid w:val="008B072B"/>
    <w:rsid w:val="008C2002"/>
    <w:rsid w:val="008D4DEA"/>
    <w:rsid w:val="008E5C86"/>
    <w:rsid w:val="008F2421"/>
    <w:rsid w:val="008F2F1B"/>
    <w:rsid w:val="00905CDA"/>
    <w:rsid w:val="00910664"/>
    <w:rsid w:val="009131CF"/>
    <w:rsid w:val="00913782"/>
    <w:rsid w:val="00917A9E"/>
    <w:rsid w:val="00920F90"/>
    <w:rsid w:val="009238A7"/>
    <w:rsid w:val="00934E00"/>
    <w:rsid w:val="00935A49"/>
    <w:rsid w:val="00936988"/>
    <w:rsid w:val="009511D3"/>
    <w:rsid w:val="00955F98"/>
    <w:rsid w:val="009560A6"/>
    <w:rsid w:val="00966F58"/>
    <w:rsid w:val="00971C61"/>
    <w:rsid w:val="00972082"/>
    <w:rsid w:val="00972FDA"/>
    <w:rsid w:val="009812AD"/>
    <w:rsid w:val="00983886"/>
    <w:rsid w:val="00983F17"/>
    <w:rsid w:val="009A2EF5"/>
    <w:rsid w:val="009B617D"/>
    <w:rsid w:val="009D358C"/>
    <w:rsid w:val="009F763E"/>
    <w:rsid w:val="00A0339B"/>
    <w:rsid w:val="00A274BD"/>
    <w:rsid w:val="00A33FEA"/>
    <w:rsid w:val="00A35A8B"/>
    <w:rsid w:val="00A66E06"/>
    <w:rsid w:val="00A67072"/>
    <w:rsid w:val="00A70644"/>
    <w:rsid w:val="00A7483D"/>
    <w:rsid w:val="00A901B0"/>
    <w:rsid w:val="00A91676"/>
    <w:rsid w:val="00A94C67"/>
    <w:rsid w:val="00A961B3"/>
    <w:rsid w:val="00AA722A"/>
    <w:rsid w:val="00AA7266"/>
    <w:rsid w:val="00AB61C8"/>
    <w:rsid w:val="00AC2433"/>
    <w:rsid w:val="00AE068C"/>
    <w:rsid w:val="00AE0B60"/>
    <w:rsid w:val="00AE501A"/>
    <w:rsid w:val="00AF4B87"/>
    <w:rsid w:val="00AF6EB3"/>
    <w:rsid w:val="00B025BC"/>
    <w:rsid w:val="00B05B28"/>
    <w:rsid w:val="00B114D4"/>
    <w:rsid w:val="00B23C75"/>
    <w:rsid w:val="00B26429"/>
    <w:rsid w:val="00B30028"/>
    <w:rsid w:val="00B32028"/>
    <w:rsid w:val="00B34AF7"/>
    <w:rsid w:val="00B3741C"/>
    <w:rsid w:val="00B62822"/>
    <w:rsid w:val="00B86025"/>
    <w:rsid w:val="00BC0E12"/>
    <w:rsid w:val="00BC0F77"/>
    <w:rsid w:val="00BD29E5"/>
    <w:rsid w:val="00BD5AE9"/>
    <w:rsid w:val="00BD6557"/>
    <w:rsid w:val="00BE02E7"/>
    <w:rsid w:val="00BE0685"/>
    <w:rsid w:val="00BE74F8"/>
    <w:rsid w:val="00BE7E9B"/>
    <w:rsid w:val="00BF6BC4"/>
    <w:rsid w:val="00C17196"/>
    <w:rsid w:val="00C20E01"/>
    <w:rsid w:val="00C2154E"/>
    <w:rsid w:val="00C40190"/>
    <w:rsid w:val="00C42214"/>
    <w:rsid w:val="00C434B2"/>
    <w:rsid w:val="00C539CB"/>
    <w:rsid w:val="00C57935"/>
    <w:rsid w:val="00C62DFA"/>
    <w:rsid w:val="00C65661"/>
    <w:rsid w:val="00C65A94"/>
    <w:rsid w:val="00C67629"/>
    <w:rsid w:val="00C85E28"/>
    <w:rsid w:val="00C86D97"/>
    <w:rsid w:val="00C94DCC"/>
    <w:rsid w:val="00CA401E"/>
    <w:rsid w:val="00CB5CFE"/>
    <w:rsid w:val="00CC444B"/>
    <w:rsid w:val="00CC49A2"/>
    <w:rsid w:val="00CC5FE4"/>
    <w:rsid w:val="00CE0FA3"/>
    <w:rsid w:val="00CE4930"/>
    <w:rsid w:val="00CE5583"/>
    <w:rsid w:val="00CF5604"/>
    <w:rsid w:val="00D20055"/>
    <w:rsid w:val="00D26BD3"/>
    <w:rsid w:val="00D30058"/>
    <w:rsid w:val="00D351CE"/>
    <w:rsid w:val="00D5147C"/>
    <w:rsid w:val="00D61710"/>
    <w:rsid w:val="00D64A60"/>
    <w:rsid w:val="00D7094D"/>
    <w:rsid w:val="00D754F7"/>
    <w:rsid w:val="00D809A3"/>
    <w:rsid w:val="00D81081"/>
    <w:rsid w:val="00DA1244"/>
    <w:rsid w:val="00DA47A6"/>
    <w:rsid w:val="00DA514F"/>
    <w:rsid w:val="00DB451F"/>
    <w:rsid w:val="00DD0E24"/>
    <w:rsid w:val="00DD1586"/>
    <w:rsid w:val="00DD2DC7"/>
    <w:rsid w:val="00DD2F15"/>
    <w:rsid w:val="00DD70E5"/>
    <w:rsid w:val="00DE41C0"/>
    <w:rsid w:val="00DE59BF"/>
    <w:rsid w:val="00DF428D"/>
    <w:rsid w:val="00DF4D79"/>
    <w:rsid w:val="00DF4F94"/>
    <w:rsid w:val="00E054F9"/>
    <w:rsid w:val="00E07A48"/>
    <w:rsid w:val="00E31499"/>
    <w:rsid w:val="00E3748B"/>
    <w:rsid w:val="00E43ABE"/>
    <w:rsid w:val="00E57534"/>
    <w:rsid w:val="00E7007B"/>
    <w:rsid w:val="00E709DC"/>
    <w:rsid w:val="00E71138"/>
    <w:rsid w:val="00E73889"/>
    <w:rsid w:val="00E73ECF"/>
    <w:rsid w:val="00E74003"/>
    <w:rsid w:val="00E9042B"/>
    <w:rsid w:val="00E91E51"/>
    <w:rsid w:val="00E9795F"/>
    <w:rsid w:val="00EA094C"/>
    <w:rsid w:val="00EA4B10"/>
    <w:rsid w:val="00EA6D0A"/>
    <w:rsid w:val="00EA7B0A"/>
    <w:rsid w:val="00EB4742"/>
    <w:rsid w:val="00EC5793"/>
    <w:rsid w:val="00EE025F"/>
    <w:rsid w:val="00EE05AA"/>
    <w:rsid w:val="00EE3211"/>
    <w:rsid w:val="00EE37A0"/>
    <w:rsid w:val="00EE53FC"/>
    <w:rsid w:val="00EF48E1"/>
    <w:rsid w:val="00F1552C"/>
    <w:rsid w:val="00F2037B"/>
    <w:rsid w:val="00F30C28"/>
    <w:rsid w:val="00F46830"/>
    <w:rsid w:val="00F4785A"/>
    <w:rsid w:val="00F53C14"/>
    <w:rsid w:val="00F53FC8"/>
    <w:rsid w:val="00F65A1A"/>
    <w:rsid w:val="00F70F4D"/>
    <w:rsid w:val="00F76BD2"/>
    <w:rsid w:val="00F96771"/>
    <w:rsid w:val="00F96EB0"/>
    <w:rsid w:val="00FA4F6D"/>
    <w:rsid w:val="00FA5CDF"/>
    <w:rsid w:val="00FD2CDE"/>
    <w:rsid w:val="00FD4932"/>
    <w:rsid w:val="00FD6F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9061A7"/>
  <w14:defaultImageDpi w14:val="96"/>
  <w15:docId w15:val="{E1FFCCCB-D0F1-4956-A92D-635E50BA1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uiPriority="35" w:qFormat="1"/>
    <w:lsdException w:name="table of figures" w:uiPriority="99"/>
    <w:lsdException w:name="Title" w:uiPriority="10" w:qFormat="1"/>
    <w:lsdException w:name="Body Text" w:uiPriority="99"/>
    <w:lsdException w:name="Subtitle" w:uiPriority="11" w:qFormat="1"/>
    <w:lsdException w:name="Body Text 2" w:uiPriority="99"/>
    <w:lsdException w:name="Block Text" w:uiPriority="99"/>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748B"/>
    <w:pPr>
      <w:spacing w:after="240"/>
    </w:pPr>
    <w:rPr>
      <w:rFonts w:ascii="Calibri" w:hAnsi="Calibri"/>
      <w:color w:val="000000"/>
      <w:sz w:val="22"/>
    </w:rPr>
  </w:style>
  <w:style w:type="paragraph" w:styleId="Heading1">
    <w:name w:val="heading 1"/>
    <w:basedOn w:val="Normal"/>
    <w:next w:val="Normal"/>
    <w:link w:val="Heading1Char"/>
    <w:qFormat/>
    <w:rsid w:val="00E3748B"/>
    <w:pPr>
      <w:keepNext/>
      <w:pageBreakBefore/>
      <w:spacing w:after="480"/>
      <w:ind w:left="720" w:hanging="720"/>
      <w:outlineLvl w:val="0"/>
    </w:pPr>
    <w:rPr>
      <w:rFonts w:cs="Arial"/>
      <w:b/>
      <w:bCs/>
      <w:kern w:val="32"/>
      <w:sz w:val="40"/>
      <w:szCs w:val="32"/>
    </w:rPr>
  </w:style>
  <w:style w:type="paragraph" w:styleId="Heading2">
    <w:name w:val="heading 2"/>
    <w:basedOn w:val="Normal"/>
    <w:next w:val="Normal"/>
    <w:link w:val="Heading2Char"/>
    <w:qFormat/>
    <w:rsid w:val="00E3748B"/>
    <w:pPr>
      <w:keepNext/>
      <w:spacing w:before="240"/>
      <w:ind w:left="720" w:hanging="720"/>
      <w:outlineLvl w:val="1"/>
    </w:pPr>
    <w:rPr>
      <w:rFonts w:cs="Arial"/>
      <w:b/>
      <w:bCs/>
      <w:iCs/>
      <w:sz w:val="28"/>
      <w:szCs w:val="28"/>
    </w:rPr>
  </w:style>
  <w:style w:type="paragraph" w:styleId="Heading3">
    <w:name w:val="heading 3"/>
    <w:basedOn w:val="Normal"/>
    <w:next w:val="Normal"/>
    <w:link w:val="Heading3Char"/>
    <w:qFormat/>
    <w:rsid w:val="00B114D4"/>
    <w:pPr>
      <w:keepNext/>
      <w:spacing w:before="240" w:after="120"/>
      <w:ind w:left="720" w:hanging="720"/>
      <w:outlineLvl w:val="2"/>
    </w:pPr>
    <w:rPr>
      <w:rFonts w:cs="Arial"/>
      <w:b/>
      <w:bCs/>
      <w:szCs w:val="28"/>
    </w:rPr>
  </w:style>
  <w:style w:type="paragraph" w:styleId="Heading4">
    <w:name w:val="heading 4"/>
    <w:basedOn w:val="Normal"/>
    <w:next w:val="Normal"/>
    <w:link w:val="Heading4Char"/>
    <w:rsid w:val="00E3748B"/>
    <w:pPr>
      <w:keepNext/>
      <w:spacing w:before="120" w:after="120"/>
      <w:outlineLvl w:val="3"/>
    </w:pPr>
    <w:rPr>
      <w:b/>
      <w:bCs/>
      <w:i/>
      <w:szCs w:val="28"/>
    </w:rPr>
  </w:style>
  <w:style w:type="paragraph" w:styleId="Heading5">
    <w:name w:val="heading 5"/>
    <w:basedOn w:val="Normal"/>
    <w:next w:val="Normal"/>
    <w:link w:val="Heading5Char"/>
    <w:rsid w:val="00E3748B"/>
    <w:pPr>
      <w:keepNext/>
      <w:spacing w:before="60" w:after="60"/>
      <w:outlineLvl w:val="4"/>
    </w:pPr>
    <w:rPr>
      <w:bCs/>
      <w:i/>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Pr>
      <w:rFonts w:ascii="Calibri" w:hAnsi="Calibri" w:cs="Arial"/>
      <w:b/>
      <w:bCs/>
      <w:color w:val="000000"/>
      <w:kern w:val="32"/>
      <w:sz w:val="40"/>
      <w:szCs w:val="32"/>
    </w:rPr>
  </w:style>
  <w:style w:type="character" w:customStyle="1" w:styleId="Heading2Char">
    <w:name w:val="Heading 2 Char"/>
    <w:basedOn w:val="DefaultParagraphFont"/>
    <w:link w:val="Heading2"/>
    <w:locked/>
    <w:rPr>
      <w:rFonts w:ascii="Calibri" w:hAnsi="Calibri" w:cs="Arial"/>
      <w:b/>
      <w:bCs/>
      <w:iCs/>
      <w:color w:val="000000"/>
      <w:sz w:val="28"/>
      <w:szCs w:val="28"/>
    </w:rPr>
  </w:style>
  <w:style w:type="character" w:customStyle="1" w:styleId="Heading3Char">
    <w:name w:val="Heading 3 Char"/>
    <w:basedOn w:val="DefaultParagraphFont"/>
    <w:link w:val="Heading3"/>
    <w:locked/>
    <w:rsid w:val="00B114D4"/>
    <w:rPr>
      <w:rFonts w:ascii="Calibri" w:hAnsi="Calibri" w:cs="Arial"/>
      <w:b/>
      <w:bCs/>
      <w:color w:val="000000"/>
      <w:sz w:val="22"/>
      <w:szCs w:val="28"/>
    </w:rPr>
  </w:style>
  <w:style w:type="character" w:customStyle="1" w:styleId="Heading4Char">
    <w:name w:val="Heading 4 Char"/>
    <w:basedOn w:val="DefaultParagraphFont"/>
    <w:link w:val="Heading4"/>
    <w:locked/>
    <w:rPr>
      <w:rFonts w:ascii="Calibri" w:hAnsi="Calibri"/>
      <w:b/>
      <w:bCs/>
      <w:i/>
      <w:color w:val="000000"/>
      <w:sz w:val="22"/>
      <w:szCs w:val="28"/>
    </w:rPr>
  </w:style>
  <w:style w:type="paragraph" w:styleId="BodyText">
    <w:name w:val="Body Text"/>
    <w:basedOn w:val="Normal"/>
    <w:link w:val="BodyTextChar"/>
    <w:uiPriority w:val="99"/>
    <w:pPr>
      <w:jc w:val="center"/>
    </w:pPr>
    <w:rPr>
      <w:b/>
      <w:sz w:val="24"/>
    </w:rPr>
  </w:style>
  <w:style w:type="character" w:customStyle="1" w:styleId="BodyTextChar">
    <w:name w:val="Body Text Char"/>
    <w:basedOn w:val="DefaultParagraphFont"/>
    <w:link w:val="BodyText"/>
    <w:uiPriority w:val="99"/>
    <w:locked/>
    <w:rPr>
      <w:rFonts w:cs="Times New Roman"/>
      <w:lang w:val="x-none" w:eastAsia="en-US"/>
    </w:rPr>
  </w:style>
  <w:style w:type="paragraph" w:styleId="BodyTextIndent">
    <w:name w:val="Body Text Indent"/>
    <w:basedOn w:val="Normal"/>
    <w:link w:val="BodyTextIndentChar"/>
    <w:uiPriority w:val="99"/>
    <w:rPr>
      <w:sz w:val="24"/>
    </w:rPr>
  </w:style>
  <w:style w:type="character" w:customStyle="1" w:styleId="BodyTextIndentChar">
    <w:name w:val="Body Text Indent Char"/>
    <w:basedOn w:val="DefaultParagraphFont"/>
    <w:link w:val="BodyTextIndent"/>
    <w:uiPriority w:val="99"/>
    <w:semiHidden/>
    <w:locked/>
    <w:rPr>
      <w:rFonts w:cs="Times New Roman"/>
      <w:lang w:val="x-none" w:eastAsia="en-US"/>
    </w:rPr>
  </w:style>
  <w:style w:type="paragraph" w:styleId="BodyText3">
    <w:name w:val="Body Text 3"/>
    <w:basedOn w:val="Normal"/>
    <w:link w:val="BodyText3Char"/>
    <w:uiPriority w:val="99"/>
    <w:rPr>
      <w:b/>
      <w:sz w:val="28"/>
    </w:rPr>
  </w:style>
  <w:style w:type="character" w:customStyle="1" w:styleId="BodyText3Char">
    <w:name w:val="Body Text 3 Char"/>
    <w:basedOn w:val="DefaultParagraphFont"/>
    <w:link w:val="BodyText3"/>
    <w:uiPriority w:val="99"/>
    <w:semiHidden/>
    <w:locked/>
    <w:rPr>
      <w:rFonts w:cs="Times New Roman"/>
      <w:sz w:val="16"/>
      <w:szCs w:val="16"/>
      <w:lang w:val="x-none" w:eastAsia="en-US"/>
    </w:rPr>
  </w:style>
  <w:style w:type="paragraph" w:styleId="BodyTextIndent2">
    <w:name w:val="Body Text Indent 2"/>
    <w:basedOn w:val="Normal"/>
    <w:link w:val="BodyTextIndent2Char"/>
    <w:uiPriority w:val="99"/>
    <w:pPr>
      <w:ind w:left="709" w:hanging="283"/>
    </w:pPr>
    <w:rPr>
      <w:sz w:val="24"/>
    </w:rPr>
  </w:style>
  <w:style w:type="character" w:customStyle="1" w:styleId="BodyTextIndent2Char">
    <w:name w:val="Body Text Indent 2 Char"/>
    <w:basedOn w:val="DefaultParagraphFont"/>
    <w:link w:val="BodyTextIndent2"/>
    <w:uiPriority w:val="99"/>
    <w:semiHidden/>
    <w:locked/>
    <w:rPr>
      <w:rFonts w:cs="Times New Roman"/>
      <w:lang w:val="x-none" w:eastAsia="en-US"/>
    </w:rPr>
  </w:style>
  <w:style w:type="paragraph" w:styleId="BodyText2">
    <w:name w:val="Body Text 2"/>
    <w:basedOn w:val="Normal"/>
    <w:link w:val="BodyText2Char"/>
    <w:uiPriority w:val="99"/>
    <w:rPr>
      <w:sz w:val="24"/>
    </w:rPr>
  </w:style>
  <w:style w:type="character" w:customStyle="1" w:styleId="BodyText2Char">
    <w:name w:val="Body Text 2 Char"/>
    <w:basedOn w:val="DefaultParagraphFont"/>
    <w:link w:val="BodyText2"/>
    <w:uiPriority w:val="99"/>
    <w:semiHidden/>
    <w:locked/>
    <w:rPr>
      <w:rFonts w:cs="Times New Roman"/>
      <w:lang w:val="x-none" w:eastAsia="en-US"/>
    </w:rPr>
  </w:style>
  <w:style w:type="paragraph" w:styleId="Footer">
    <w:name w:val="footer"/>
    <w:basedOn w:val="Normal"/>
    <w:link w:val="FooterChar"/>
    <w:uiPriority w:val="99"/>
    <w:rsid w:val="00E3748B"/>
    <w:pPr>
      <w:tabs>
        <w:tab w:val="right" w:pos="9000"/>
      </w:tabs>
      <w:spacing w:after="0"/>
    </w:pPr>
    <w:rPr>
      <w:sz w:val="20"/>
    </w:rPr>
  </w:style>
  <w:style w:type="character" w:customStyle="1" w:styleId="FooterChar">
    <w:name w:val="Footer Char"/>
    <w:basedOn w:val="DefaultParagraphFont"/>
    <w:link w:val="Footer"/>
    <w:uiPriority w:val="99"/>
    <w:locked/>
    <w:rsid w:val="00E3748B"/>
    <w:rPr>
      <w:rFonts w:ascii="Calibri" w:hAnsi="Calibri"/>
      <w:color w:val="000000"/>
    </w:rPr>
  </w:style>
  <w:style w:type="paragraph" w:styleId="Caption">
    <w:name w:val="caption"/>
    <w:basedOn w:val="Normal"/>
    <w:next w:val="Credit"/>
    <w:uiPriority w:val="35"/>
    <w:unhideWhenUsed/>
    <w:rsid w:val="00E3748B"/>
    <w:pPr>
      <w:spacing w:after="0"/>
    </w:pPr>
    <w:rPr>
      <w:b/>
      <w:bCs/>
      <w:color w:val="auto"/>
      <w:sz w:val="18"/>
      <w:szCs w:val="18"/>
    </w:rPr>
  </w:style>
  <w:style w:type="paragraph" w:styleId="BlockText">
    <w:name w:val="Block Text"/>
    <w:basedOn w:val="Normal"/>
    <w:uiPriority w:val="99"/>
    <w:pPr>
      <w:tabs>
        <w:tab w:val="left" w:pos="426"/>
      </w:tabs>
      <w:ind w:left="426" w:right="-162"/>
    </w:pPr>
    <w:rPr>
      <w:sz w:val="24"/>
    </w:rPr>
  </w:style>
  <w:style w:type="paragraph" w:styleId="BalloonText">
    <w:name w:val="Balloon Text"/>
    <w:basedOn w:val="Normal"/>
    <w:link w:val="BalloonTextChar"/>
    <w:uiPriority w:val="99"/>
    <w:semiHidden/>
    <w:unhideWhenUsed/>
    <w:rsid w:val="00E3748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748B"/>
    <w:rPr>
      <w:rFonts w:ascii="Tahoma" w:hAnsi="Tahoma" w:cs="Tahoma"/>
      <w:color w:val="000000"/>
      <w:sz w:val="16"/>
      <w:szCs w:val="16"/>
    </w:rPr>
  </w:style>
  <w:style w:type="paragraph" w:styleId="Header">
    <w:name w:val="header"/>
    <w:basedOn w:val="Normal"/>
    <w:link w:val="HeaderChar"/>
    <w:rsid w:val="00E3748B"/>
    <w:pPr>
      <w:tabs>
        <w:tab w:val="right" w:pos="9000"/>
      </w:tabs>
      <w:spacing w:after="0"/>
    </w:pPr>
    <w:rPr>
      <w:sz w:val="18"/>
    </w:rPr>
  </w:style>
  <w:style w:type="character" w:customStyle="1" w:styleId="HeaderChar">
    <w:name w:val="Header Char"/>
    <w:basedOn w:val="DefaultParagraphFont"/>
    <w:link w:val="Header"/>
    <w:locked/>
    <w:rsid w:val="00E7007B"/>
    <w:rPr>
      <w:rFonts w:ascii="Calibri" w:hAnsi="Calibri"/>
      <w:color w:val="000000"/>
      <w:sz w:val="18"/>
    </w:rPr>
  </w:style>
  <w:style w:type="character" w:styleId="Hyperlink">
    <w:name w:val="Hyperlink"/>
    <w:basedOn w:val="DefaultParagraphFont"/>
    <w:uiPriority w:val="99"/>
    <w:rsid w:val="005F0946"/>
    <w:rPr>
      <w:rFonts w:cs="Times New Roman"/>
      <w:color w:val="0563C1"/>
      <w:u w:val="single"/>
    </w:rPr>
  </w:style>
  <w:style w:type="paragraph" w:styleId="ListParagraph">
    <w:name w:val="List Paragraph"/>
    <w:basedOn w:val="Normal"/>
    <w:uiPriority w:val="34"/>
    <w:qFormat/>
    <w:rsid w:val="00274770"/>
    <w:pPr>
      <w:ind w:left="720"/>
    </w:pPr>
  </w:style>
  <w:style w:type="character" w:styleId="UnresolvedMention">
    <w:name w:val="Unresolved Mention"/>
    <w:basedOn w:val="DefaultParagraphFont"/>
    <w:uiPriority w:val="99"/>
    <w:semiHidden/>
    <w:unhideWhenUsed/>
    <w:rsid w:val="00917A9E"/>
    <w:rPr>
      <w:color w:val="605E5C"/>
      <w:shd w:val="clear" w:color="auto" w:fill="E1DFDD"/>
    </w:rPr>
  </w:style>
  <w:style w:type="character" w:styleId="FollowedHyperlink">
    <w:name w:val="FollowedHyperlink"/>
    <w:basedOn w:val="DefaultParagraphFont"/>
    <w:rsid w:val="00060A0C"/>
    <w:rPr>
      <w:color w:val="954F72" w:themeColor="followedHyperlink"/>
      <w:u w:val="single"/>
    </w:rPr>
  </w:style>
  <w:style w:type="paragraph" w:styleId="CommentText">
    <w:name w:val="annotation text"/>
    <w:basedOn w:val="Normal"/>
    <w:link w:val="CommentTextChar"/>
    <w:uiPriority w:val="99"/>
    <w:unhideWhenUsed/>
    <w:rsid w:val="00243A13"/>
  </w:style>
  <w:style w:type="character" w:customStyle="1" w:styleId="CommentTextChar">
    <w:name w:val="Comment Text Char"/>
    <w:basedOn w:val="DefaultParagraphFont"/>
    <w:link w:val="CommentText"/>
    <w:uiPriority w:val="99"/>
    <w:rsid w:val="00243A13"/>
    <w:rPr>
      <w:lang w:eastAsia="en-US"/>
    </w:rPr>
  </w:style>
  <w:style w:type="character" w:styleId="CommentReference">
    <w:name w:val="annotation reference"/>
    <w:basedOn w:val="DefaultParagraphFont"/>
    <w:unhideWhenUsed/>
    <w:rsid w:val="00243A13"/>
    <w:rPr>
      <w:rFonts w:ascii="Times New Roman" w:hAnsi="Times New Roman" w:cs="Times New Roman" w:hint="default"/>
      <w:sz w:val="16"/>
      <w:szCs w:val="16"/>
    </w:rPr>
  </w:style>
  <w:style w:type="table" w:styleId="TableGrid">
    <w:name w:val="Table Grid"/>
    <w:basedOn w:val="TableNormal"/>
    <w:uiPriority w:val="59"/>
    <w:rsid w:val="00E374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4B29E8"/>
    <w:rPr>
      <w:b/>
      <w:bCs/>
    </w:rPr>
  </w:style>
  <w:style w:type="character" w:customStyle="1" w:styleId="CommentSubjectChar">
    <w:name w:val="Comment Subject Char"/>
    <w:basedOn w:val="CommentTextChar"/>
    <w:link w:val="CommentSubject"/>
    <w:rsid w:val="004B29E8"/>
    <w:rPr>
      <w:b/>
      <w:bCs/>
      <w:lang w:eastAsia="en-US"/>
    </w:rPr>
  </w:style>
  <w:style w:type="character" w:customStyle="1" w:styleId="Heading5Char">
    <w:name w:val="Heading 5 Char"/>
    <w:basedOn w:val="DefaultParagraphFont"/>
    <w:link w:val="Heading5"/>
    <w:rsid w:val="002175C0"/>
    <w:rPr>
      <w:rFonts w:ascii="Calibri" w:hAnsi="Calibri"/>
      <w:bCs/>
      <w:i/>
      <w:iCs/>
      <w:color w:val="000000"/>
      <w:sz w:val="22"/>
      <w:szCs w:val="26"/>
    </w:rPr>
  </w:style>
  <w:style w:type="paragraph" w:styleId="Subtitle">
    <w:name w:val="Subtitle"/>
    <w:basedOn w:val="Normal"/>
    <w:next w:val="Normal"/>
    <w:link w:val="SubtitleChar"/>
    <w:uiPriority w:val="11"/>
    <w:rsid w:val="00E3748B"/>
    <w:pPr>
      <w:numPr>
        <w:ilvl w:val="1"/>
      </w:numPr>
      <w:jc w:val="center"/>
    </w:pPr>
    <w:rPr>
      <w:rFonts w:eastAsiaTheme="majorEastAsia" w:cstheme="majorBidi"/>
      <w:b/>
      <w:iCs/>
      <w:color w:val="auto"/>
      <w:sz w:val="40"/>
      <w:szCs w:val="24"/>
    </w:rPr>
  </w:style>
  <w:style w:type="character" w:customStyle="1" w:styleId="SubtitleChar">
    <w:name w:val="Subtitle Char"/>
    <w:basedOn w:val="DefaultParagraphFont"/>
    <w:link w:val="Subtitle"/>
    <w:uiPriority w:val="11"/>
    <w:rsid w:val="00E3748B"/>
    <w:rPr>
      <w:rFonts w:ascii="Calibri" w:eastAsiaTheme="majorEastAsia" w:hAnsi="Calibri" w:cstheme="majorBidi"/>
      <w:b/>
      <w:iCs/>
      <w:sz w:val="40"/>
      <w:szCs w:val="24"/>
    </w:rPr>
  </w:style>
  <w:style w:type="paragraph" w:customStyle="1" w:styleId="PullQuote">
    <w:name w:val="PullQuote"/>
    <w:basedOn w:val="Normal"/>
    <w:next w:val="Normal"/>
    <w:rsid w:val="00E3748B"/>
    <w:rPr>
      <w:b/>
      <w:color w:val="7B7B7B" w:themeColor="accent3" w:themeShade="BF"/>
    </w:rPr>
  </w:style>
  <w:style w:type="paragraph" w:customStyle="1" w:styleId="ReportDate">
    <w:name w:val="ReportDate"/>
    <w:basedOn w:val="Normal"/>
    <w:rsid w:val="00E3748B"/>
    <w:pPr>
      <w:jc w:val="center"/>
    </w:pPr>
    <w:rPr>
      <w:sz w:val="40"/>
    </w:rPr>
  </w:style>
  <w:style w:type="paragraph" w:customStyle="1" w:styleId="Heading1a">
    <w:name w:val="Heading 1a"/>
    <w:basedOn w:val="Heading1"/>
    <w:next w:val="Normal"/>
    <w:rsid w:val="00E3748B"/>
    <w:pPr>
      <w:outlineLvl w:val="9"/>
    </w:pPr>
  </w:style>
  <w:style w:type="paragraph" w:customStyle="1" w:styleId="Heading2a">
    <w:name w:val="Heading 2a"/>
    <w:basedOn w:val="Heading2"/>
    <w:next w:val="Normal"/>
    <w:rsid w:val="00E3748B"/>
    <w:pPr>
      <w:ind w:left="0" w:firstLine="0"/>
      <w:outlineLvl w:val="9"/>
    </w:pPr>
  </w:style>
  <w:style w:type="paragraph" w:customStyle="1" w:styleId="Heading3a">
    <w:name w:val="Heading 3a"/>
    <w:basedOn w:val="Heading3"/>
    <w:next w:val="Normal"/>
    <w:rsid w:val="00E3748B"/>
    <w:pPr>
      <w:ind w:left="0" w:firstLine="0"/>
      <w:outlineLvl w:val="9"/>
    </w:pPr>
  </w:style>
  <w:style w:type="character" w:styleId="PageNumber">
    <w:name w:val="page number"/>
    <w:basedOn w:val="DefaultParagraphFont"/>
    <w:rsid w:val="00E3748B"/>
    <w:rPr>
      <w:rFonts w:ascii="Times New Roman" w:hAnsi="Times New Roman"/>
      <w:b/>
      <w:sz w:val="20"/>
    </w:rPr>
  </w:style>
  <w:style w:type="paragraph" w:customStyle="1" w:styleId="TableText">
    <w:name w:val="TableText"/>
    <w:basedOn w:val="Normal"/>
    <w:rsid w:val="00E3748B"/>
    <w:pPr>
      <w:keepNext/>
      <w:spacing w:before="60" w:after="60"/>
    </w:pPr>
    <w:rPr>
      <w:sz w:val="21"/>
      <w:szCs w:val="21"/>
    </w:rPr>
  </w:style>
  <w:style w:type="paragraph" w:customStyle="1" w:styleId="TFListNotesSpace">
    <w:name w:val="TFListNotes+Space"/>
    <w:basedOn w:val="TableText"/>
    <w:next w:val="Normal"/>
    <w:rsid w:val="00E3748B"/>
    <w:pPr>
      <w:keepNext w:val="0"/>
      <w:keepLines/>
      <w:spacing w:before="0" w:after="360"/>
      <w:ind w:left="170" w:hanging="170"/>
    </w:pPr>
    <w:rPr>
      <w:sz w:val="18"/>
      <w:szCs w:val="18"/>
    </w:rPr>
  </w:style>
  <w:style w:type="paragraph" w:customStyle="1" w:styleId="TFListNotes">
    <w:name w:val="TFListNotes"/>
    <w:basedOn w:val="TFListNotesSpace"/>
    <w:rsid w:val="00E3748B"/>
    <w:pPr>
      <w:keepNext/>
      <w:spacing w:after="0"/>
    </w:pPr>
  </w:style>
  <w:style w:type="paragraph" w:customStyle="1" w:styleId="TableName">
    <w:name w:val="TableName"/>
    <w:basedOn w:val="TableText"/>
    <w:rsid w:val="00E3748B"/>
    <w:pPr>
      <w:tabs>
        <w:tab w:val="left" w:pos="1080"/>
      </w:tabs>
      <w:spacing w:before="120" w:after="120"/>
      <w:ind w:left="1080" w:hanging="1080"/>
    </w:pPr>
    <w:rPr>
      <w:b/>
      <w:bCs/>
      <w:sz w:val="22"/>
    </w:rPr>
  </w:style>
  <w:style w:type="paragraph" w:customStyle="1" w:styleId="TableHeading">
    <w:name w:val="TableHeading"/>
    <w:basedOn w:val="TableText"/>
    <w:rsid w:val="00E3748B"/>
    <w:rPr>
      <w:b/>
      <w:bCs/>
    </w:rPr>
  </w:style>
  <w:style w:type="paragraph" w:customStyle="1" w:styleId="TableBullet">
    <w:name w:val="TableBullet"/>
    <w:basedOn w:val="TableText"/>
    <w:rsid w:val="00E3748B"/>
    <w:pPr>
      <w:numPr>
        <w:numId w:val="1"/>
      </w:numPr>
      <w:tabs>
        <w:tab w:val="clear" w:pos="360"/>
        <w:tab w:val="left" w:pos="216"/>
      </w:tabs>
      <w:ind w:left="216" w:hanging="216"/>
    </w:pPr>
  </w:style>
  <w:style w:type="paragraph" w:customStyle="1" w:styleId="TableDash">
    <w:name w:val="TableDash"/>
    <w:basedOn w:val="TableText"/>
    <w:rsid w:val="00E3748B"/>
    <w:pPr>
      <w:numPr>
        <w:numId w:val="2"/>
      </w:numPr>
      <w:tabs>
        <w:tab w:val="clear" w:pos="216"/>
        <w:tab w:val="num" w:pos="432"/>
      </w:tabs>
    </w:pPr>
  </w:style>
  <w:style w:type="paragraph" w:styleId="Quote">
    <w:name w:val="Quote"/>
    <w:basedOn w:val="Normal"/>
    <w:link w:val="QuoteChar"/>
    <w:rsid w:val="00E3748B"/>
    <w:pPr>
      <w:ind w:left="720" w:right="720"/>
    </w:pPr>
    <w:rPr>
      <w:sz w:val="20"/>
    </w:rPr>
  </w:style>
  <w:style w:type="character" w:customStyle="1" w:styleId="QuoteChar">
    <w:name w:val="Quote Char"/>
    <w:basedOn w:val="DefaultParagraphFont"/>
    <w:link w:val="Quote"/>
    <w:rsid w:val="002175C0"/>
    <w:rPr>
      <w:rFonts w:ascii="Calibri" w:hAnsi="Calibri"/>
      <w:color w:val="000000"/>
    </w:rPr>
  </w:style>
  <w:style w:type="paragraph" w:customStyle="1" w:styleId="References">
    <w:name w:val="References"/>
    <w:basedOn w:val="Normal"/>
    <w:rsid w:val="00E3748B"/>
    <w:pPr>
      <w:keepLines/>
      <w:ind w:left="720" w:hanging="720"/>
    </w:pPr>
  </w:style>
  <w:style w:type="paragraph" w:styleId="FootnoteText">
    <w:name w:val="footnote text"/>
    <w:basedOn w:val="Normal"/>
    <w:link w:val="FootnoteTextChar"/>
    <w:rsid w:val="00E3748B"/>
    <w:pPr>
      <w:spacing w:after="0"/>
      <w:ind w:left="360" w:hanging="360"/>
    </w:pPr>
    <w:rPr>
      <w:sz w:val="20"/>
    </w:rPr>
  </w:style>
  <w:style w:type="character" w:customStyle="1" w:styleId="FootnoteTextChar">
    <w:name w:val="Footnote Text Char"/>
    <w:basedOn w:val="DefaultParagraphFont"/>
    <w:link w:val="FootnoteText"/>
    <w:rsid w:val="002175C0"/>
    <w:rPr>
      <w:rFonts w:ascii="Calibri" w:hAnsi="Calibri"/>
      <w:color w:val="000000"/>
    </w:rPr>
  </w:style>
  <w:style w:type="character" w:styleId="FootnoteReference">
    <w:name w:val="footnote reference"/>
    <w:basedOn w:val="DefaultParagraphFont"/>
    <w:rsid w:val="00E3748B"/>
    <w:rPr>
      <w:vertAlign w:val="superscript"/>
    </w:rPr>
  </w:style>
  <w:style w:type="paragraph" w:customStyle="1" w:styleId="FigTabPara">
    <w:name w:val="FigTabPara"/>
    <w:basedOn w:val="Normal"/>
    <w:next w:val="TFIHolder"/>
    <w:rsid w:val="00E3748B"/>
    <w:pPr>
      <w:keepNext/>
      <w:spacing w:after="120"/>
      <w:ind w:left="1077"/>
    </w:pPr>
  </w:style>
  <w:style w:type="paragraph" w:customStyle="1" w:styleId="TFIHolder">
    <w:name w:val="TFIHolder"/>
    <w:basedOn w:val="TFAbbrevs"/>
    <w:qFormat/>
    <w:rsid w:val="00E3748B"/>
    <w:rPr>
      <w:sz w:val="12"/>
    </w:rPr>
  </w:style>
  <w:style w:type="paragraph" w:customStyle="1" w:styleId="TFAbbrevs">
    <w:name w:val="TFAbbrevs"/>
    <w:basedOn w:val="TFListNotes"/>
    <w:rsid w:val="00E3748B"/>
    <w:pPr>
      <w:ind w:left="0" w:firstLine="0"/>
    </w:pPr>
  </w:style>
  <w:style w:type="paragraph" w:customStyle="1" w:styleId="FigureNameSpace">
    <w:name w:val="FigureName+Space"/>
    <w:basedOn w:val="Normal"/>
    <w:next w:val="Normal"/>
    <w:rsid w:val="00E3748B"/>
    <w:pPr>
      <w:keepLines/>
      <w:tabs>
        <w:tab w:val="left" w:pos="1080"/>
      </w:tabs>
      <w:spacing w:before="120" w:after="360"/>
      <w:ind w:left="1080" w:hanging="1080"/>
    </w:pPr>
    <w:rPr>
      <w:b/>
      <w:bCs/>
    </w:rPr>
  </w:style>
  <w:style w:type="paragraph" w:styleId="TOC1">
    <w:name w:val="toc 1"/>
    <w:basedOn w:val="Normal"/>
    <w:next w:val="Normal"/>
    <w:autoRedefine/>
    <w:uiPriority w:val="39"/>
    <w:rsid w:val="00E3748B"/>
    <w:pPr>
      <w:tabs>
        <w:tab w:val="left" w:pos="720"/>
        <w:tab w:val="right" w:leader="dot" w:pos="9016"/>
      </w:tabs>
      <w:spacing w:before="360" w:after="60"/>
      <w:ind w:left="720" w:right="720" w:hanging="720"/>
    </w:pPr>
    <w:rPr>
      <w:b/>
      <w:bCs/>
      <w:noProof/>
    </w:rPr>
  </w:style>
  <w:style w:type="paragraph" w:styleId="TOC2">
    <w:name w:val="toc 2"/>
    <w:basedOn w:val="Normal"/>
    <w:next w:val="Normal"/>
    <w:autoRedefine/>
    <w:uiPriority w:val="39"/>
    <w:rsid w:val="00E3748B"/>
    <w:pPr>
      <w:tabs>
        <w:tab w:val="left" w:pos="1440"/>
        <w:tab w:val="right" w:leader="dot" w:pos="9016"/>
      </w:tabs>
      <w:spacing w:before="120" w:after="60"/>
      <w:ind w:left="1440" w:right="720" w:hanging="720"/>
    </w:pPr>
  </w:style>
  <w:style w:type="paragraph" w:styleId="TOC3">
    <w:name w:val="toc 3"/>
    <w:basedOn w:val="Normal"/>
    <w:next w:val="Normal"/>
    <w:autoRedefine/>
    <w:uiPriority w:val="39"/>
    <w:rsid w:val="00E3748B"/>
    <w:pPr>
      <w:tabs>
        <w:tab w:val="left" w:pos="2160"/>
        <w:tab w:val="right" w:leader="dot" w:pos="9016"/>
      </w:tabs>
      <w:spacing w:after="20"/>
      <w:ind w:left="2160" w:right="720" w:hanging="720"/>
    </w:pPr>
  </w:style>
  <w:style w:type="paragraph" w:styleId="TableofFigures">
    <w:name w:val="table of figures"/>
    <w:basedOn w:val="Normal"/>
    <w:next w:val="Normal"/>
    <w:uiPriority w:val="99"/>
    <w:rsid w:val="00E3748B"/>
    <w:pPr>
      <w:tabs>
        <w:tab w:val="left" w:pos="1080"/>
        <w:tab w:val="right" w:leader="dot" w:pos="9000"/>
      </w:tabs>
      <w:spacing w:after="120"/>
      <w:ind w:left="1080" w:right="720" w:hangingChars="450" w:hanging="1080"/>
    </w:pPr>
  </w:style>
  <w:style w:type="paragraph" w:customStyle="1" w:styleId="BulletBeforeDash">
    <w:name w:val="BulletBeforeDash"/>
    <w:basedOn w:val="Normal"/>
    <w:rsid w:val="00E3748B"/>
    <w:pPr>
      <w:numPr>
        <w:numId w:val="3"/>
      </w:numPr>
      <w:spacing w:after="0"/>
    </w:pPr>
  </w:style>
  <w:style w:type="paragraph" w:customStyle="1" w:styleId="Bullet">
    <w:name w:val="Bullet"/>
    <w:basedOn w:val="BulletBeforeDash"/>
    <w:qFormat/>
    <w:rsid w:val="00E3748B"/>
    <w:pPr>
      <w:spacing w:after="120"/>
    </w:pPr>
  </w:style>
  <w:style w:type="paragraph" w:customStyle="1" w:styleId="BulletLast">
    <w:name w:val="BulletLast"/>
    <w:basedOn w:val="Bullet"/>
    <w:qFormat/>
    <w:rsid w:val="00E3748B"/>
    <w:pPr>
      <w:spacing w:after="240"/>
    </w:pPr>
  </w:style>
  <w:style w:type="paragraph" w:customStyle="1" w:styleId="Dash">
    <w:name w:val="Dash"/>
    <w:basedOn w:val="Normal"/>
    <w:rsid w:val="00E3748B"/>
    <w:pPr>
      <w:numPr>
        <w:numId w:val="4"/>
      </w:numPr>
      <w:tabs>
        <w:tab w:val="clear" w:pos="216"/>
        <w:tab w:val="left" w:pos="720"/>
      </w:tabs>
      <w:spacing w:after="0"/>
      <w:ind w:left="720" w:hanging="360"/>
    </w:pPr>
  </w:style>
  <w:style w:type="paragraph" w:customStyle="1" w:styleId="DashLast">
    <w:name w:val="DashLast"/>
    <w:basedOn w:val="Dash"/>
    <w:rsid w:val="00E3748B"/>
    <w:pPr>
      <w:spacing w:after="120"/>
    </w:pPr>
  </w:style>
  <w:style w:type="paragraph" w:customStyle="1" w:styleId="DashLastSpace">
    <w:name w:val="DashLast+Space"/>
    <w:basedOn w:val="DashLast"/>
    <w:rsid w:val="00E3748B"/>
    <w:pPr>
      <w:spacing w:after="240"/>
    </w:pPr>
  </w:style>
  <w:style w:type="paragraph" w:customStyle="1" w:styleId="NormalBeforeBullet">
    <w:name w:val="NormalBeforeBullet"/>
    <w:basedOn w:val="Normal"/>
    <w:qFormat/>
    <w:rsid w:val="00E3748B"/>
    <w:pPr>
      <w:keepNext/>
      <w:spacing w:after="120"/>
    </w:pPr>
  </w:style>
  <w:style w:type="paragraph" w:customStyle="1" w:styleId="BoxText">
    <w:name w:val="BoxText"/>
    <w:basedOn w:val="Normal"/>
    <w:qFormat/>
    <w:rsid w:val="00E3748B"/>
    <w:pPr>
      <w:pBdr>
        <w:top w:val="single" w:sz="4" w:space="4" w:color="000000"/>
        <w:left w:val="single" w:sz="4" w:space="4" w:color="000000"/>
        <w:bottom w:val="single" w:sz="4" w:space="4" w:color="000000"/>
        <w:right w:val="single" w:sz="4" w:space="4" w:color="000000"/>
      </w:pBdr>
      <w:spacing w:after="120"/>
    </w:pPr>
  </w:style>
  <w:style w:type="paragraph" w:customStyle="1" w:styleId="BoxNotes">
    <w:name w:val="BoxNotes"/>
    <w:basedOn w:val="BoxText"/>
    <w:rsid w:val="00E3748B"/>
    <w:pPr>
      <w:spacing w:before="120" w:after="60"/>
    </w:pPr>
    <w:rPr>
      <w:sz w:val="18"/>
    </w:rPr>
  </w:style>
  <w:style w:type="paragraph" w:customStyle="1" w:styleId="BoxName">
    <w:name w:val="BoxName"/>
    <w:basedOn w:val="BoxText"/>
    <w:rsid w:val="00E3748B"/>
    <w:pPr>
      <w:keepNext/>
      <w:spacing w:before="180"/>
      <w:ind w:left="1080" w:hanging="1080"/>
    </w:pPr>
    <w:rPr>
      <w:b/>
      <w:bCs/>
      <w:sz w:val="24"/>
    </w:rPr>
  </w:style>
  <w:style w:type="paragraph" w:customStyle="1" w:styleId="BoxHeading">
    <w:name w:val="BoxHeading"/>
    <w:basedOn w:val="BoxText"/>
    <w:rsid w:val="00E3748B"/>
    <w:pPr>
      <w:keepNext/>
      <w:spacing w:before="120" w:after="60"/>
    </w:pPr>
    <w:rPr>
      <w:b/>
      <w:bCs/>
    </w:rPr>
  </w:style>
  <w:style w:type="paragraph" w:customStyle="1" w:styleId="BoxBullet">
    <w:name w:val="BoxBullet"/>
    <w:basedOn w:val="BoxText"/>
    <w:rsid w:val="00E3748B"/>
    <w:pPr>
      <w:numPr>
        <w:numId w:val="8"/>
      </w:numPr>
    </w:pPr>
  </w:style>
  <w:style w:type="paragraph" w:customStyle="1" w:styleId="BoxDashManual">
    <w:name w:val="BoxDashManual"/>
    <w:basedOn w:val="BoxText"/>
    <w:rsid w:val="00E3748B"/>
    <w:pPr>
      <w:tabs>
        <w:tab w:val="left" w:pos="360"/>
        <w:tab w:val="left" w:pos="720"/>
      </w:tabs>
      <w:ind w:left="720" w:hanging="720"/>
    </w:pPr>
  </w:style>
  <w:style w:type="paragraph" w:customStyle="1" w:styleId="FigureName">
    <w:name w:val="FigureName"/>
    <w:basedOn w:val="FigureNameSpace"/>
    <w:next w:val="Normal"/>
    <w:rsid w:val="00E3748B"/>
    <w:pPr>
      <w:keepNext/>
      <w:spacing w:after="120"/>
      <w:ind w:left="1077" w:hanging="1077"/>
    </w:pPr>
  </w:style>
  <w:style w:type="paragraph" w:styleId="Index1">
    <w:name w:val="index 1"/>
    <w:basedOn w:val="Normal"/>
    <w:next w:val="Normal"/>
    <w:rsid w:val="00E3748B"/>
    <w:pPr>
      <w:spacing w:after="0"/>
      <w:ind w:left="518" w:hanging="518"/>
    </w:pPr>
    <w:rPr>
      <w:noProof/>
    </w:rPr>
  </w:style>
  <w:style w:type="paragraph" w:styleId="Index2">
    <w:name w:val="index 2"/>
    <w:basedOn w:val="Index1"/>
    <w:next w:val="Normal"/>
    <w:rsid w:val="00E3748B"/>
    <w:pPr>
      <w:ind w:left="816" w:hanging="476"/>
    </w:pPr>
  </w:style>
  <w:style w:type="paragraph" w:styleId="TOC4">
    <w:name w:val="toc 4"/>
    <w:basedOn w:val="Normal"/>
    <w:next w:val="Normal"/>
    <w:autoRedefine/>
    <w:rsid w:val="00E3748B"/>
    <w:pPr>
      <w:tabs>
        <w:tab w:val="right" w:leader="dot" w:pos="9016"/>
      </w:tabs>
      <w:spacing w:after="0"/>
      <w:ind w:left="2160" w:right="720"/>
    </w:pPr>
    <w:rPr>
      <w:noProof/>
      <w:szCs w:val="24"/>
    </w:rPr>
  </w:style>
  <w:style w:type="paragraph" w:customStyle="1" w:styleId="NumberList">
    <w:name w:val="NumberList"/>
    <w:basedOn w:val="Normal"/>
    <w:rsid w:val="00E3748B"/>
    <w:pPr>
      <w:tabs>
        <w:tab w:val="left" w:pos="360"/>
      </w:tabs>
      <w:ind w:left="360" w:hanging="360"/>
    </w:pPr>
  </w:style>
  <w:style w:type="paragraph" w:customStyle="1" w:styleId="TFNoteSourceSpace">
    <w:name w:val="TFNoteSource+Space"/>
    <w:basedOn w:val="TFListNotesSpace"/>
    <w:next w:val="Normal"/>
    <w:rsid w:val="00E3748B"/>
    <w:pPr>
      <w:ind w:left="624" w:hanging="624"/>
    </w:pPr>
  </w:style>
  <w:style w:type="paragraph" w:customStyle="1" w:styleId="TFNoteSource">
    <w:name w:val="TFNoteSource"/>
    <w:basedOn w:val="TFNoteSourceSpace"/>
    <w:rsid w:val="00E3748B"/>
    <w:pPr>
      <w:spacing w:after="0"/>
    </w:pPr>
  </w:style>
  <w:style w:type="character" w:customStyle="1" w:styleId="DesignerNotesChar">
    <w:name w:val="DesignerNotesChar"/>
    <w:basedOn w:val="DefaultParagraphFont"/>
    <w:rsid w:val="00E3748B"/>
    <w:rPr>
      <w:rFonts w:ascii="Arial" w:hAnsi="Arial"/>
      <w:b/>
      <w:color w:val="3366FF"/>
      <w:sz w:val="20"/>
    </w:rPr>
  </w:style>
  <w:style w:type="paragraph" w:customStyle="1" w:styleId="TFAbbrevsSpace">
    <w:name w:val="TFAbbrevs+Space"/>
    <w:basedOn w:val="TFAbbrevs"/>
    <w:next w:val="Normal"/>
    <w:rsid w:val="00E3748B"/>
    <w:pPr>
      <w:spacing w:after="360"/>
    </w:pPr>
  </w:style>
  <w:style w:type="character" w:styleId="Strong">
    <w:name w:val="Strong"/>
    <w:basedOn w:val="DefaultParagraphFont"/>
    <w:uiPriority w:val="22"/>
    <w:qFormat/>
    <w:rsid w:val="00E3748B"/>
    <w:rPr>
      <w:b/>
      <w:bCs/>
    </w:rPr>
  </w:style>
  <w:style w:type="character" w:styleId="Emphasis">
    <w:name w:val="Emphasis"/>
    <w:basedOn w:val="DefaultParagraphFont"/>
    <w:uiPriority w:val="20"/>
    <w:qFormat/>
    <w:rsid w:val="00E3748B"/>
    <w:rPr>
      <w:i/>
      <w:iCs/>
    </w:rPr>
  </w:style>
  <w:style w:type="character" w:customStyle="1" w:styleId="Roman">
    <w:name w:val="Roman"/>
    <w:uiPriority w:val="1"/>
    <w:rsid w:val="00E3748B"/>
    <w:rPr>
      <w:b w:val="0"/>
      <w:i/>
    </w:rPr>
  </w:style>
  <w:style w:type="character" w:customStyle="1" w:styleId="PullQuoteOrigin">
    <w:name w:val="PullQuoteOrigin"/>
    <w:basedOn w:val="DefaultParagraphFont"/>
    <w:uiPriority w:val="1"/>
    <w:rsid w:val="00E3748B"/>
    <w:rPr>
      <w:b/>
      <w:noProof/>
      <w:color w:val="7B7B7B" w:themeColor="accent3" w:themeShade="BF"/>
    </w:rPr>
  </w:style>
  <w:style w:type="paragraph" w:customStyle="1" w:styleId="TFIHolderSpace">
    <w:name w:val="TFIHolder+Space"/>
    <w:basedOn w:val="TFIHolder"/>
    <w:qFormat/>
    <w:rsid w:val="00E3748B"/>
    <w:pPr>
      <w:spacing w:after="240"/>
    </w:pPr>
  </w:style>
  <w:style w:type="paragraph" w:customStyle="1" w:styleId="DesignerNotes">
    <w:name w:val="DesignerNotes"/>
    <w:basedOn w:val="Normal"/>
    <w:rsid w:val="00E3748B"/>
    <w:rPr>
      <w:rFonts w:ascii="Arial" w:hAnsi="Arial"/>
      <w:b/>
      <w:color w:val="3366FF"/>
      <w:sz w:val="20"/>
    </w:rPr>
  </w:style>
  <w:style w:type="character" w:customStyle="1" w:styleId="Subscript">
    <w:name w:val="Subscript"/>
    <w:basedOn w:val="DefaultParagraphFont"/>
    <w:uiPriority w:val="1"/>
    <w:rsid w:val="00E3748B"/>
    <w:rPr>
      <w:noProof/>
      <w:vertAlign w:val="subscript"/>
    </w:rPr>
  </w:style>
  <w:style w:type="character" w:customStyle="1" w:styleId="Superscript">
    <w:name w:val="Superscript"/>
    <w:basedOn w:val="DefaultParagraphFont"/>
    <w:uiPriority w:val="1"/>
    <w:rsid w:val="00E3748B"/>
    <w:rPr>
      <w:noProof/>
      <w:vertAlign w:val="superscript"/>
    </w:rPr>
  </w:style>
  <w:style w:type="character" w:customStyle="1" w:styleId="Symbol">
    <w:name w:val="Symbol"/>
    <w:basedOn w:val="DefaultParagraphFont"/>
    <w:uiPriority w:val="1"/>
    <w:rsid w:val="00E3748B"/>
    <w:rPr>
      <w:noProof/>
    </w:rPr>
  </w:style>
  <w:style w:type="character" w:customStyle="1" w:styleId="NoBreak">
    <w:name w:val="NoBreak"/>
    <w:basedOn w:val="DefaultParagraphFont"/>
    <w:uiPriority w:val="1"/>
    <w:rsid w:val="00E3748B"/>
    <w:rPr>
      <w:noProof/>
    </w:rPr>
  </w:style>
  <w:style w:type="paragraph" w:customStyle="1" w:styleId="MathEquation">
    <w:name w:val="MathEquation"/>
    <w:basedOn w:val="Normal"/>
    <w:rsid w:val="00E3748B"/>
    <w:rPr>
      <w:rFonts w:ascii="Cambria Math" w:hAnsi="Cambria Math"/>
      <w:i/>
      <w:noProof/>
    </w:rPr>
  </w:style>
  <w:style w:type="paragraph" w:customStyle="1" w:styleId="ComputerCode">
    <w:name w:val="ComputerCode"/>
    <w:basedOn w:val="Normal"/>
    <w:rsid w:val="00E3748B"/>
    <w:pPr>
      <w:ind w:left="567"/>
      <w:contextualSpacing/>
    </w:pPr>
    <w:rPr>
      <w:rFonts w:ascii="Courier New" w:hAnsi="Courier New"/>
      <w:color w:val="auto"/>
      <w:sz w:val="20"/>
      <w:szCs w:val="24"/>
    </w:rPr>
  </w:style>
  <w:style w:type="paragraph" w:customStyle="1" w:styleId="BulletChecklist">
    <w:name w:val="BulletChecklist"/>
    <w:basedOn w:val="Bullet"/>
    <w:rsid w:val="00E3748B"/>
    <w:pPr>
      <w:numPr>
        <w:numId w:val="6"/>
      </w:numPr>
    </w:pPr>
    <w:rPr>
      <w:noProof/>
    </w:rPr>
  </w:style>
  <w:style w:type="paragraph" w:customStyle="1" w:styleId="ImprintText">
    <w:name w:val="ImprintText"/>
    <w:basedOn w:val="Normal"/>
    <w:rsid w:val="00E3748B"/>
    <w:pPr>
      <w:spacing w:after="120"/>
    </w:pPr>
    <w:rPr>
      <w:sz w:val="20"/>
    </w:rPr>
  </w:style>
  <w:style w:type="paragraph" w:customStyle="1" w:styleId="AltText">
    <w:name w:val="AltText"/>
    <w:basedOn w:val="Normal"/>
    <w:rsid w:val="00E3748B"/>
    <w:rPr>
      <w:rFonts w:ascii="Arial" w:hAnsi="Arial"/>
      <w:color w:val="538135" w:themeColor="accent6" w:themeShade="BF"/>
      <w:sz w:val="20"/>
    </w:rPr>
  </w:style>
  <w:style w:type="paragraph" w:customStyle="1" w:styleId="Credit">
    <w:name w:val="Credit"/>
    <w:basedOn w:val="Caption"/>
    <w:next w:val="Normal"/>
    <w:rsid w:val="00E3748B"/>
    <w:pPr>
      <w:spacing w:after="240"/>
    </w:pPr>
    <w:rPr>
      <w:b w:val="0"/>
      <w:noProof/>
    </w:rPr>
  </w:style>
  <w:style w:type="paragraph" w:customStyle="1" w:styleId="NormalFirstPara">
    <w:name w:val="NormalFirstPara"/>
    <w:basedOn w:val="Normal"/>
    <w:rsid w:val="00E3748B"/>
    <w:rPr>
      <w:noProof/>
      <w:color w:val="A5A5A5" w:themeColor="accent3"/>
    </w:rPr>
  </w:style>
  <w:style w:type="paragraph" w:customStyle="1" w:styleId="TableHeadingCA">
    <w:name w:val="TableHeadingCA"/>
    <w:basedOn w:val="TableHeading"/>
    <w:rsid w:val="00E3748B"/>
    <w:pPr>
      <w:jc w:val="center"/>
    </w:pPr>
  </w:style>
  <w:style w:type="paragraph" w:customStyle="1" w:styleId="TableTextCA">
    <w:name w:val="TableTextCA"/>
    <w:basedOn w:val="TableText"/>
    <w:rsid w:val="00E3748B"/>
    <w:pPr>
      <w:jc w:val="center"/>
    </w:pPr>
  </w:style>
  <w:style w:type="paragraph" w:customStyle="1" w:styleId="TableTextDecimalAlign">
    <w:name w:val="TableTextDecimalAlign"/>
    <w:basedOn w:val="TableText"/>
    <w:rsid w:val="00E3748B"/>
    <w:pPr>
      <w:tabs>
        <w:tab w:val="decimal" w:pos="1119"/>
      </w:tabs>
    </w:pPr>
  </w:style>
  <w:style w:type="paragraph" w:customStyle="1" w:styleId="NormalIndent">
    <w:name w:val="NormalIndent"/>
    <w:basedOn w:val="Normal"/>
    <w:rsid w:val="00E3748B"/>
    <w:pPr>
      <w:ind w:left="357"/>
    </w:pPr>
  </w:style>
  <w:style w:type="paragraph" w:styleId="Title">
    <w:name w:val="Title"/>
    <w:basedOn w:val="Normal"/>
    <w:next w:val="Normal"/>
    <w:link w:val="TitleChar"/>
    <w:uiPriority w:val="10"/>
    <w:rsid w:val="00E3748B"/>
    <w:pPr>
      <w:spacing w:after="300"/>
      <w:contextualSpacing/>
      <w:jc w:val="center"/>
    </w:pPr>
    <w:rPr>
      <w:rFonts w:eastAsiaTheme="majorEastAsia" w:cstheme="majorBidi"/>
      <w:b/>
      <w:color w:val="auto"/>
      <w:spacing w:val="5"/>
      <w:kern w:val="28"/>
      <w:sz w:val="48"/>
      <w:szCs w:val="52"/>
    </w:rPr>
  </w:style>
  <w:style w:type="character" w:customStyle="1" w:styleId="TitleChar">
    <w:name w:val="Title Char"/>
    <w:basedOn w:val="DefaultParagraphFont"/>
    <w:link w:val="Title"/>
    <w:uiPriority w:val="10"/>
    <w:rsid w:val="00E3748B"/>
    <w:rPr>
      <w:rFonts w:ascii="Calibri" w:eastAsiaTheme="majorEastAsia" w:hAnsi="Calibri" w:cstheme="majorBidi"/>
      <w:b/>
      <w:spacing w:val="5"/>
      <w:kern w:val="28"/>
      <w:sz w:val="48"/>
      <w:szCs w:val="52"/>
    </w:rPr>
  </w:style>
  <w:style w:type="paragraph" w:customStyle="1" w:styleId="SectionTitle">
    <w:name w:val="SectionTitle"/>
    <w:basedOn w:val="Normal"/>
    <w:next w:val="Normal"/>
    <w:rsid w:val="00E3748B"/>
    <w:pPr>
      <w:jc w:val="center"/>
    </w:pPr>
    <w:rPr>
      <w:b/>
      <w:sz w:val="40"/>
    </w:rPr>
  </w:style>
  <w:style w:type="paragraph" w:customStyle="1" w:styleId="SectionSubtitle">
    <w:name w:val="SectionSubtitle"/>
    <w:basedOn w:val="Normal"/>
    <w:rsid w:val="00E3748B"/>
    <w:pPr>
      <w:spacing w:after="0"/>
      <w:jc w:val="center"/>
    </w:pPr>
    <w:rPr>
      <w:sz w:val="32"/>
    </w:rPr>
  </w:style>
  <w:style w:type="paragraph" w:customStyle="1" w:styleId="QuoteNumberList">
    <w:name w:val="QuoteNumberList"/>
    <w:basedOn w:val="Quote"/>
    <w:rsid w:val="00E3748B"/>
    <w:pPr>
      <w:ind w:left="1117" w:hanging="397"/>
    </w:pPr>
    <w:rPr>
      <w:noProof/>
    </w:rPr>
  </w:style>
  <w:style w:type="paragraph" w:customStyle="1" w:styleId="QuoteBullet">
    <w:name w:val="QuoteBullet"/>
    <w:basedOn w:val="Quote"/>
    <w:rsid w:val="00E3748B"/>
    <w:pPr>
      <w:numPr>
        <w:numId w:val="7"/>
      </w:numPr>
      <w:ind w:left="1117" w:hanging="397"/>
    </w:pPr>
    <w:rPr>
      <w:noProof/>
    </w:rPr>
  </w:style>
  <w:style w:type="paragraph" w:customStyle="1" w:styleId="BoxDash">
    <w:name w:val="BoxDash"/>
    <w:basedOn w:val="BoxBullet"/>
    <w:rsid w:val="00E3748B"/>
    <w:pPr>
      <w:numPr>
        <w:numId w:val="5"/>
      </w:numPr>
    </w:pPr>
  </w:style>
  <w:style w:type="character" w:customStyle="1" w:styleId="CrossRef">
    <w:name w:val="CrossRef"/>
    <w:basedOn w:val="DefaultParagraphFont"/>
    <w:uiPriority w:val="1"/>
    <w:rsid w:val="00E3748B"/>
    <w:rPr>
      <w:rFonts w:ascii="Calibri" w:hAnsi="Calibri"/>
      <w:b/>
      <w:noProof/>
      <w:color w:val="ED7D31" w:themeColor="accent2"/>
      <w:sz w:val="24"/>
    </w:rPr>
  </w:style>
  <w:style w:type="paragraph" w:styleId="Revision">
    <w:name w:val="Revision"/>
    <w:hidden/>
    <w:uiPriority w:val="99"/>
    <w:semiHidden/>
    <w:rsid w:val="00325F9F"/>
    <w:rPr>
      <w:rFonts w:ascii="Calibri" w:hAnsi="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86908">
      <w:bodyDiv w:val="1"/>
      <w:marLeft w:val="0"/>
      <w:marRight w:val="0"/>
      <w:marTop w:val="0"/>
      <w:marBottom w:val="0"/>
      <w:divBdr>
        <w:top w:val="none" w:sz="0" w:space="0" w:color="auto"/>
        <w:left w:val="none" w:sz="0" w:space="0" w:color="auto"/>
        <w:bottom w:val="none" w:sz="0" w:space="0" w:color="auto"/>
        <w:right w:val="none" w:sz="0" w:space="0" w:color="auto"/>
      </w:divBdr>
    </w:div>
    <w:div w:id="333580441">
      <w:bodyDiv w:val="1"/>
      <w:marLeft w:val="0"/>
      <w:marRight w:val="0"/>
      <w:marTop w:val="0"/>
      <w:marBottom w:val="0"/>
      <w:divBdr>
        <w:top w:val="none" w:sz="0" w:space="0" w:color="auto"/>
        <w:left w:val="none" w:sz="0" w:space="0" w:color="auto"/>
        <w:bottom w:val="none" w:sz="0" w:space="0" w:color="auto"/>
        <w:right w:val="none" w:sz="0" w:space="0" w:color="auto"/>
      </w:divBdr>
    </w:div>
    <w:div w:id="516239641">
      <w:bodyDiv w:val="1"/>
      <w:marLeft w:val="0"/>
      <w:marRight w:val="0"/>
      <w:marTop w:val="0"/>
      <w:marBottom w:val="0"/>
      <w:divBdr>
        <w:top w:val="none" w:sz="0" w:space="0" w:color="auto"/>
        <w:left w:val="none" w:sz="0" w:space="0" w:color="auto"/>
        <w:bottom w:val="none" w:sz="0" w:space="0" w:color="auto"/>
        <w:right w:val="none" w:sz="0" w:space="0" w:color="auto"/>
      </w:divBdr>
    </w:div>
    <w:div w:id="749734398">
      <w:bodyDiv w:val="1"/>
      <w:marLeft w:val="0"/>
      <w:marRight w:val="0"/>
      <w:marTop w:val="0"/>
      <w:marBottom w:val="0"/>
      <w:divBdr>
        <w:top w:val="none" w:sz="0" w:space="0" w:color="auto"/>
        <w:left w:val="none" w:sz="0" w:space="0" w:color="auto"/>
        <w:bottom w:val="none" w:sz="0" w:space="0" w:color="auto"/>
        <w:right w:val="none" w:sz="0" w:space="0" w:color="auto"/>
      </w:divBdr>
    </w:div>
    <w:div w:id="1029912129">
      <w:bodyDiv w:val="1"/>
      <w:marLeft w:val="0"/>
      <w:marRight w:val="0"/>
      <w:marTop w:val="0"/>
      <w:marBottom w:val="0"/>
      <w:divBdr>
        <w:top w:val="none" w:sz="0" w:space="0" w:color="auto"/>
        <w:left w:val="none" w:sz="0" w:space="0" w:color="auto"/>
        <w:bottom w:val="none" w:sz="0" w:space="0" w:color="auto"/>
        <w:right w:val="none" w:sz="0" w:space="0" w:color="auto"/>
      </w:divBdr>
    </w:div>
    <w:div w:id="1214461914">
      <w:bodyDiv w:val="1"/>
      <w:marLeft w:val="0"/>
      <w:marRight w:val="0"/>
      <w:marTop w:val="0"/>
      <w:marBottom w:val="0"/>
      <w:divBdr>
        <w:top w:val="none" w:sz="0" w:space="0" w:color="auto"/>
        <w:left w:val="none" w:sz="0" w:space="0" w:color="auto"/>
        <w:bottom w:val="none" w:sz="0" w:space="0" w:color="auto"/>
        <w:right w:val="none" w:sz="0" w:space="0" w:color="auto"/>
      </w:divBdr>
    </w:div>
    <w:div w:id="1332565427">
      <w:bodyDiv w:val="1"/>
      <w:marLeft w:val="0"/>
      <w:marRight w:val="0"/>
      <w:marTop w:val="0"/>
      <w:marBottom w:val="0"/>
      <w:divBdr>
        <w:top w:val="none" w:sz="0" w:space="0" w:color="auto"/>
        <w:left w:val="none" w:sz="0" w:space="0" w:color="auto"/>
        <w:bottom w:val="none" w:sz="0" w:space="0" w:color="auto"/>
        <w:right w:val="none" w:sz="0" w:space="0" w:color="auto"/>
      </w:divBdr>
    </w:div>
    <w:div w:id="1362634700">
      <w:bodyDiv w:val="1"/>
      <w:marLeft w:val="0"/>
      <w:marRight w:val="0"/>
      <w:marTop w:val="0"/>
      <w:marBottom w:val="0"/>
      <w:divBdr>
        <w:top w:val="none" w:sz="0" w:space="0" w:color="auto"/>
        <w:left w:val="none" w:sz="0" w:space="0" w:color="auto"/>
        <w:bottom w:val="none" w:sz="0" w:space="0" w:color="auto"/>
        <w:right w:val="none" w:sz="0" w:space="0" w:color="auto"/>
      </w:divBdr>
    </w:div>
    <w:div w:id="1691183229">
      <w:bodyDiv w:val="1"/>
      <w:marLeft w:val="0"/>
      <w:marRight w:val="0"/>
      <w:marTop w:val="0"/>
      <w:marBottom w:val="0"/>
      <w:divBdr>
        <w:top w:val="none" w:sz="0" w:space="0" w:color="auto"/>
        <w:left w:val="none" w:sz="0" w:space="0" w:color="auto"/>
        <w:bottom w:val="none" w:sz="0" w:space="0" w:color="auto"/>
        <w:right w:val="none" w:sz="0" w:space="0" w:color="auto"/>
      </w:divBdr>
    </w:div>
    <w:div w:id="1780955325">
      <w:marLeft w:val="0"/>
      <w:marRight w:val="0"/>
      <w:marTop w:val="0"/>
      <w:marBottom w:val="0"/>
      <w:divBdr>
        <w:top w:val="none" w:sz="0" w:space="0" w:color="auto"/>
        <w:left w:val="none" w:sz="0" w:space="0" w:color="auto"/>
        <w:bottom w:val="none" w:sz="0" w:space="0" w:color="auto"/>
        <w:right w:val="none" w:sz="0" w:space="0" w:color="auto"/>
      </w:divBdr>
    </w:div>
    <w:div w:id="1780955326">
      <w:marLeft w:val="0"/>
      <w:marRight w:val="0"/>
      <w:marTop w:val="0"/>
      <w:marBottom w:val="0"/>
      <w:divBdr>
        <w:top w:val="none" w:sz="0" w:space="0" w:color="auto"/>
        <w:left w:val="none" w:sz="0" w:space="0" w:color="auto"/>
        <w:bottom w:val="none" w:sz="0" w:space="0" w:color="auto"/>
        <w:right w:val="none" w:sz="0" w:space="0" w:color="auto"/>
      </w:divBdr>
    </w:div>
    <w:div w:id="1780955327">
      <w:marLeft w:val="0"/>
      <w:marRight w:val="0"/>
      <w:marTop w:val="0"/>
      <w:marBottom w:val="0"/>
      <w:divBdr>
        <w:top w:val="none" w:sz="0" w:space="0" w:color="auto"/>
        <w:left w:val="none" w:sz="0" w:space="0" w:color="auto"/>
        <w:bottom w:val="none" w:sz="0" w:space="0" w:color="auto"/>
        <w:right w:val="none" w:sz="0" w:space="0" w:color="auto"/>
      </w:divBdr>
    </w:div>
    <w:div w:id="1910068552">
      <w:bodyDiv w:val="1"/>
      <w:marLeft w:val="0"/>
      <w:marRight w:val="0"/>
      <w:marTop w:val="0"/>
      <w:marBottom w:val="0"/>
      <w:divBdr>
        <w:top w:val="none" w:sz="0" w:space="0" w:color="auto"/>
        <w:left w:val="none" w:sz="0" w:space="0" w:color="auto"/>
        <w:bottom w:val="none" w:sz="0" w:space="0" w:color="auto"/>
        <w:right w:val="none" w:sz="0" w:space="0" w:color="auto"/>
      </w:divBdr>
    </w:div>
    <w:div w:id="201136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legislation.gov.au/Series/F1997B02079" TargetMode="External"/><Relationship Id="rId26" Type="http://schemas.openxmlformats.org/officeDocument/2006/relationships/hyperlink" Target="https://www.dcceew.gov.au/environment/marine/publications/national-assessment-guidelines-dredging-2009" TargetMode="External"/><Relationship Id="rId3" Type="http://schemas.openxmlformats.org/officeDocument/2006/relationships/customXml" Target="../customXml/item3.xml"/><Relationship Id="rId21" Type="http://schemas.openxmlformats.org/officeDocument/2006/relationships/hyperlink" Target="mailto:assessments@gbrmpa.gov.au"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adumping@dcceew.gov.au" TargetMode="External"/><Relationship Id="rId25" Type="http://schemas.openxmlformats.org/officeDocument/2006/relationships/hyperlink" Target="https://www.dcceew.gov.au/environment/epbc/protected-matters-search-tool"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eadumping@awe.gov.au" TargetMode="External"/><Relationship Id="rId20" Type="http://schemas.openxmlformats.org/officeDocument/2006/relationships/hyperlink" Target="mailto:seadumping@dcceew.gov.au" TargetMode="External"/><Relationship Id="rId29" Type="http://schemas.openxmlformats.org/officeDocument/2006/relationships/hyperlink" Target="mailto:MarineParksAuthorisations@dcceew.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Series/C2004A00485"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legislation.gov.au/Series/C2004A02478" TargetMode="External"/><Relationship Id="rId23" Type="http://schemas.openxmlformats.org/officeDocument/2006/relationships/hyperlink" Target="mailto:seadumping@dcceew.gov.au" TargetMode="External"/><Relationship Id="rId28" Type="http://schemas.openxmlformats.org/officeDocument/2006/relationships/hyperlink" Target="https://aus01.safelinks.protection.outlook.com/?url=https%3A%2F%2Fparksaustralia.gov.au%2Fmarine%2Fparks%2F&amp;data=05%7C01%7CLiz.Dyer%40dcceew.gov.au%7C33613cc020144c7dd06e08db098bb3d2%7C2be67eb7400c4b3fa5a11258c0da0696%7C0%7C0%7C638114267836168225%7CUnknown%7CTWFpbGZsb3d8eyJWIjoiMC4wLjAwMDAiLCJQIjoiV2luMzIiLCJBTiI6Ik1haWwiLCJXVCI6Mn0%3D%7C3000%7C%7C%7C&amp;sdata=S4DkpZMIk1UWdNh6jFShg8oECLhuCy7HJ%2F8nZaav50Y%3D&amp;reserved=0" TargetMode="External"/><Relationship Id="rId10" Type="http://schemas.openxmlformats.org/officeDocument/2006/relationships/webSettings" Target="webSettings.xml"/><Relationship Id="rId19" Type="http://schemas.openxmlformats.org/officeDocument/2006/relationships/hyperlink" Target="https://onlineservices.environment.gov.au/" TargetMode="External"/><Relationship Id="rId31" Type="http://schemas.openxmlformats.org/officeDocument/2006/relationships/hyperlink" Target="mailto:privacy@dcceew.gov.a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o.org/en/OurWork/Environment/Pages/London-Convention-Protocol.aspx" TargetMode="External"/><Relationship Id="rId22" Type="http://schemas.openxmlformats.org/officeDocument/2006/relationships/hyperlink" Target="mailto:seadumping@dcceew.gov.au" TargetMode="External"/><Relationship Id="rId27" Type="http://schemas.openxmlformats.org/officeDocument/2006/relationships/hyperlink" Target="mailto:EPBC.Referrals@environment" TargetMode="External"/><Relationship Id="rId30" Type="http://schemas.openxmlformats.org/officeDocument/2006/relationships/hyperlink" Target="https://www.dcceew.gov.au/about/commitment/privacy" TargetMode="External"/><Relationship Id="rId35" Type="http://schemas.openxmlformats.org/officeDocument/2006/relationships/theme" Target="theme/theme1.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ylie\OneDrive\Documents\Work\Biotext\BT_basic-Calibri(12Mar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SPIRE Document" ma:contentTypeID="0x0101008E207CFE0F61D942B46C4319602B52E100F3F1FEC99C0DA34C821BE28D3B72817D" ma:contentTypeVersion="13" ma:contentTypeDescription="SPIRE Document" ma:contentTypeScope="" ma:versionID="bbd645845eef1cbb64d4bc58b9181b01">
  <xsd:schema xmlns:xsd="http://www.w3.org/2001/XMLSchema" xmlns:xs="http://www.w3.org/2001/XMLSchema" xmlns:p="http://schemas.microsoft.com/office/2006/metadata/properties" xmlns:ns2="426d917c-97c2-4e4d-83fc-c9396d0fafe9" xmlns:ns3="http://schemas.microsoft.com/sharepoint/v4" targetNamespace="http://schemas.microsoft.com/office/2006/metadata/properties" ma:root="true" ma:fieldsID="c588d5a73ab8849b6fe52733489c0af6" ns2:_="" ns3:_="">
    <xsd:import namespace="426d917c-97c2-4e4d-83fc-c9396d0fafe9"/>
    <xsd:import namespace="http://schemas.microsoft.com/sharepoint/v4"/>
    <xsd:element name="properties">
      <xsd:complexType>
        <xsd:sequence>
          <xsd:element name="documentManagement">
            <xsd:complexType>
              <xsd:all>
                <xsd:element ref="ns2:DocumentDescription" minOccurs="0"/>
                <xsd:element ref="ns2:Approval" minOccurs="0"/>
                <xsd:element ref="ns2:RecordNumber" minOccurs="0"/>
                <xsd:element ref="ns2:Function" minOccurs="0"/>
                <xsd:element ref="ns3:IconOverlay"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6d917c-97c2-4e4d-83fc-c9396d0fafe9" elementFormDefault="qualified">
    <xsd:import namespace="http://schemas.microsoft.com/office/2006/documentManagement/types"/>
    <xsd:import namespace="http://schemas.microsoft.com/office/infopath/2007/PartnerControls"/>
    <xsd:element name="DocumentDescription" ma:index="8" nillable="true" ma:displayName="Document Description" ma:description="Document Description. Max 255 characters" ma:internalName="DocumentDescription">
      <xsd:simpleType>
        <xsd:restriction base="dms:Note">
          <xsd:maxLength value="255"/>
        </xsd:restriction>
      </xsd:simpleType>
    </xsd:element>
    <xsd:element name="Approval" ma:index="9" nillable="true" ma:displayName="Approval" ma:default="" ma:description="Select the approval status of the document" ma:format="Dropdown" ma:internalName="Approval">
      <xsd:simpleType>
        <xsd:restriction base="dms:Choice">
          <xsd:enumeration value="For Review"/>
          <xsd:enumeration value="Approved"/>
          <xsd:enumeration value="Superseded"/>
          <xsd:enumeration value="Cancelled"/>
        </xsd:restriction>
      </xsd:simpleType>
    </xsd:element>
    <xsd:element name="RecordNumber" ma:index="10" nillable="true" ma:displayName="Record Number" ma:description="RecordPoint Record Number" ma:internalName="RecordNumber">
      <xsd:simpleType>
        <xsd:restriction base="dms:Text"/>
      </xsd:simpleType>
    </xsd:element>
    <xsd:element name="Function" ma:index="11" nillable="true" ma:displayName="Function" ma:default="Administration" ma:description="Select the relevance function" ma:format="Dropdown" ma:hidden="true" ma:internalName="Function" ma:readOnly="false">
      <xsd:simpleType>
        <xsd:restriction base="dms:Choice">
          <xsd:enumeration value="Administration"/>
          <xsd:enumeration value="International"/>
          <xsd:enumeration value="OHS"/>
          <xsd:enumeration value="Legal"/>
          <xsd:enumeration value="Personnel"/>
          <xsd:enumeration value="Program Admin"/>
          <xsd:enumeration value="Project"/>
          <xsd:enumeration value="Property"/>
          <xsd:enumeration value="Regulation"/>
          <xsd:enumeration value="Technology"/>
        </xsd:restriction>
      </xsd:simpleType>
    </xsd:element>
    <xsd:element name="Document_x0020_Type" ma:index="13" nillable="true" ma:displayName="Document Type" ma:format="RadioButtons" ma:internalName="Document_x0020_Type">
      <xsd:simpleType>
        <xsd:restriction base="dms:Choice">
          <xsd:enumeration value="Administration"/>
          <xsd:enumeration value="Approvals"/>
          <xsd:enumeration value="Background/working documents"/>
          <xsd:enumeration value="Briefs"/>
          <xsd:enumeration value="Deliverables"/>
          <xsd:enumeration value="Drafting Instructions"/>
          <xsd:enumeration value="International Maritime Organisation (IMO) documents"/>
          <xsd:enumeration value="Interdepartmental Meeting/Committee"/>
          <xsd:enumeration value="Legal Advice"/>
          <xsd:enumeration value="Letters and emails"/>
          <xsd:enumeration value="Office of Parliamentary Counsel (OPC) drafts"/>
          <xsd:enumeration value="Policy documents"/>
          <xsd:enumeration value="Presentations"/>
          <xsd:enumeration value="Procedures"/>
          <xsd:enumeration value="Procurement"/>
          <xsd:enumeration value="Project management documents"/>
          <xsd:enumeration value="Risk"/>
          <xsd:enumeration value="Scientific papers and reports"/>
          <xsd:enumeration value="Stakeholders"/>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Description xmlns="426d917c-97c2-4e4d-83fc-c9396d0fafe9">Director (Kaity Bradey) approved 17.02.2023. Published 17.02.2023.</DocumentDescription>
    <Function xmlns="426d917c-97c2-4e4d-83fc-c9396d0fafe9">Administration</Function>
    <IconOverlay xmlns="http://schemas.microsoft.com/sharepoint/v4" xsi:nil="true"/>
    <Approval xmlns="426d917c-97c2-4e4d-83fc-c9396d0fafe9">Approved</Approval>
    <RecordNumber xmlns="426d917c-97c2-4e4d-83fc-c9396d0fafe9">003854714</RecordNumber>
    <Document_x0020_Type xmlns="426d917c-97c2-4e4d-83fc-c9396d0fafe9">Deliverables</Docum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D3AB64AD-F59B-4416-ABCD-65C0A6B40160}">
  <ds:schemaRefs>
    <ds:schemaRef ds:uri="http://schemas.microsoft.com/sharepoint/events"/>
  </ds:schemaRefs>
</ds:datastoreItem>
</file>

<file path=customXml/itemProps2.xml><?xml version="1.0" encoding="utf-8"?>
<ds:datastoreItem xmlns:ds="http://schemas.openxmlformats.org/officeDocument/2006/customXml" ds:itemID="{3436DDEE-F0E7-46E0-B54B-1B5600EDA3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6d917c-97c2-4e4d-83fc-c9396d0fafe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3164E-DBB6-426B-9B2F-219D5F2B1363}">
  <ds:schemaRefs>
    <ds:schemaRef ds:uri="http://schemas.microsoft.com/sharepoint/v4"/>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terms/"/>
    <ds:schemaRef ds:uri="http://purl.org/dc/elements/1.1/"/>
    <ds:schemaRef ds:uri="426d917c-97c2-4e4d-83fc-c9396d0fafe9"/>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985BEFA-DB45-467F-9DDF-140C4EFAFBC4}">
  <ds:schemaRefs>
    <ds:schemaRef ds:uri="http://schemas.openxmlformats.org/officeDocument/2006/bibliography"/>
  </ds:schemaRefs>
</ds:datastoreItem>
</file>

<file path=customXml/itemProps5.xml><?xml version="1.0" encoding="utf-8"?>
<ds:datastoreItem xmlns:ds="http://schemas.openxmlformats.org/officeDocument/2006/customXml" ds:itemID="{3F82AA05-7605-430C-AA25-FDA53F4BB01D}">
  <ds:schemaRefs>
    <ds:schemaRef ds:uri="http://schemas.microsoft.com/sharepoint/v3/contenttype/forms"/>
  </ds:schemaRefs>
</ds:datastoreItem>
</file>

<file path=customXml/itemProps6.xml><?xml version="1.0" encoding="utf-8"?>
<ds:datastoreItem xmlns:ds="http://schemas.openxmlformats.org/officeDocument/2006/customXml" ds:itemID="{153336A7-378F-4D96-85AE-1D7C874A28E0}">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BT_basic-Calibri(12Mar13)</Template>
  <TotalTime>1</TotalTime>
  <Pages>20</Pages>
  <Words>4457</Words>
  <Characters>27030</Characters>
  <Application>Microsoft Office Word</Application>
  <DocSecurity>4</DocSecurity>
  <Lines>225</Lines>
  <Paragraphs>62</Paragraphs>
  <ScaleCrop>false</ScaleCrop>
  <HeadingPairs>
    <vt:vector size="2" baseType="variant">
      <vt:variant>
        <vt:lpstr>Title</vt:lpstr>
      </vt:variant>
      <vt:variant>
        <vt:i4>1</vt:i4>
      </vt:variant>
    </vt:vector>
  </HeadingPairs>
  <TitlesOfParts>
    <vt:vector size="1" baseType="lpstr">
      <vt:lpstr>Application form for a permit under the Environment Protection (Sea Dumping) Act 1981 to dispose of fish waste or waste material resulting from industrial fish processing operations at sea</vt:lpstr>
    </vt:vector>
  </TitlesOfParts>
  <Company/>
  <LinksUpToDate>false</LinksUpToDate>
  <CharactersWithSpaces>31425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a permit under the Environment Protection (Sea Dumping) Act 1981 to dispose of fish waste or waste material resulting from industrial fish processing operations at sea</dc:title>
  <dc:subject/>
  <dc:creator>Department of Climate Change, Energy, the Environment and Water</dc:creator>
  <cp:keywords/>
  <dc:description/>
  <cp:lastModifiedBy>Durack, Bec</cp:lastModifiedBy>
  <cp:revision>2</cp:revision>
  <dcterms:created xsi:type="dcterms:W3CDTF">2023-04-21T06:26:00Z</dcterms:created>
  <dcterms:modified xsi:type="dcterms:W3CDTF">2023-04-21T06:26:00Z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0x0101008E207CFE0F61D942B46C4319602B52E100F3F1FEC99C0DA34C821BE28D3B72817D</vt:lpwstr>
  </property>
  <property fmtid="{D5CDD505-2E9C-101B-9397-08002B2CF9AE}" pid="3" name="RecordPoint_WorkflowType">
    <vt:lpwstr>ActiveSubmitStub</vt:lpwstr>
  </property>
  <property fmtid="{D5CDD505-2E9C-101B-9397-08002B2CF9AE}" pid="4" name="RecordPoint_ActiveItemSiteId">
    <vt:lpwstr>{b69d1b21-62df-446d-b084-a37943bf9e77}</vt:lpwstr>
  </property>
  <property fmtid="{D5CDD505-2E9C-101B-9397-08002B2CF9AE}" pid="5" name="RecordPoint_ActiveItemListId">
    <vt:lpwstr>{f02016c8-d21f-4366-a56c-868705daf3de}</vt:lpwstr>
  </property>
  <property fmtid="{D5CDD505-2E9C-101B-9397-08002B2CF9AE}" pid="6" name="RecordPoint_ActiveItemUniqueId">
    <vt:lpwstr>{60dd67c7-f6b3-4669-80e4-da303e32b386}</vt:lpwstr>
  </property>
  <property fmtid="{D5CDD505-2E9C-101B-9397-08002B2CF9AE}" pid="7" name="RecordPoint_ActiveItemWebId">
    <vt:lpwstr>{0bcbb41d-de92-4188-b5bb-20563d978867}</vt:lpwstr>
  </property>
  <property fmtid="{D5CDD505-2E9C-101B-9397-08002B2CF9AE}" pid="8" name="RecordPoint_RecordNumberSubmitted">
    <vt:lpwstr/>
  </property>
  <property fmtid="{D5CDD505-2E9C-101B-9397-08002B2CF9AE}" pid="9" name="RecordPoint_SubmissionCompleted">
    <vt:lpwstr/>
  </property>
  <property fmtid="{D5CDD505-2E9C-101B-9397-08002B2CF9AE}" pid="10" name="RecordPoint_SubmissionDate">
    <vt:lpwstr/>
  </property>
  <property fmtid="{D5CDD505-2E9C-101B-9397-08002B2CF9AE}" pid="11" name="RecordPoint_ActiveItemMoved">
    <vt:lpwstr/>
  </property>
  <property fmtid="{D5CDD505-2E9C-101B-9397-08002B2CF9AE}" pid="12" name="RecordPoint_RecordFormat">
    <vt:lpwstr/>
  </property>
</Properties>
</file>